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93D93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2D8E7" wp14:editId="20A7F54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6B04E" w14:textId="03BF81CD" w:rsidR="001F21B9" w:rsidRDefault="00433218" w:rsidP="001816E6">
                            <w:pPr>
                              <w:pStyle w:val="af"/>
                              <w:ind w:firstLine="0"/>
                            </w:pPr>
                            <w:proofErr w:type="spellStart"/>
                            <w:r>
                              <w:t>Сверточные</w:t>
                            </w:r>
                            <w:proofErr w:type="spellEnd"/>
                            <w:r>
                              <w:t xml:space="preserve"> нейронные 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D8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1326B04E" w14:textId="03BF81CD" w:rsidR="001F21B9" w:rsidRDefault="00433218" w:rsidP="001816E6">
                      <w:pPr>
                        <w:pStyle w:val="af"/>
                        <w:ind w:firstLine="0"/>
                      </w:pPr>
                      <w:proofErr w:type="spellStart"/>
                      <w:r>
                        <w:t>Сверточные</w:t>
                      </w:r>
                      <w:proofErr w:type="spellEnd"/>
                      <w:r>
                        <w:t xml:space="preserve"> нейронные сети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A8494" wp14:editId="053D1A67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BC9A" w14:textId="01DDCD53" w:rsidR="00A62A09" w:rsidRPr="001F21B9" w:rsidRDefault="00382AD6" w:rsidP="001816E6">
                            <w:pPr>
                              <w:pStyle w:val="af"/>
                              <w:ind w:firstLine="0"/>
                            </w:pPr>
                            <w:r>
                              <w:t>А.С</w:t>
                            </w:r>
                            <w:r w:rsidR="008F1AC6">
                              <w:t xml:space="preserve">. </w:t>
                            </w:r>
                            <w:r>
                              <w:t>Казимиров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8494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BB3BC9A" w14:textId="01DDCD53" w:rsidR="00A62A09" w:rsidRPr="001F21B9" w:rsidRDefault="00382AD6" w:rsidP="001816E6">
                      <w:pPr>
                        <w:pStyle w:val="af"/>
                        <w:ind w:firstLine="0"/>
                      </w:pPr>
                      <w:r>
                        <w:t>А.С</w:t>
                      </w:r>
                      <w:r w:rsidR="008F1AC6">
                        <w:t xml:space="preserve">. </w:t>
                      </w:r>
                      <w:r>
                        <w:t>Казимиров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AA5D5" wp14:editId="432889A3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DAA0" w14:textId="1C59AC6D" w:rsidR="00A62A09" w:rsidRPr="00A62A09" w:rsidRDefault="00382AD6" w:rsidP="00A62A09">
                            <w:pPr>
                              <w:pStyle w:val="ad"/>
                            </w:pPr>
                            <w:r>
                              <w:t>Атаки на нейронные 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A5D5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660DDAA0" w14:textId="1C59AC6D" w:rsidR="00A62A09" w:rsidRPr="00A62A09" w:rsidRDefault="00382AD6" w:rsidP="00A62A09">
                      <w:pPr>
                        <w:pStyle w:val="ad"/>
                      </w:pPr>
                      <w:r>
                        <w:t>Атаки на нейронные сети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3BABDE7C" w14:textId="5DF7AAAF" w:rsidR="00B6558F" w:rsidRDefault="00433218" w:rsidP="001816E6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Логистическая регрессия</w:t>
      </w:r>
    </w:p>
    <w:p w14:paraId="6AB68257" w14:textId="76B334AB" w:rsidR="00433218" w:rsidRDefault="00433218" w:rsidP="00433218">
      <w:r>
        <w:t xml:space="preserve">Реализуйте в </w:t>
      </w:r>
      <w:proofErr w:type="spellStart"/>
      <w:r>
        <w:rPr>
          <w:lang w:val="en-US"/>
        </w:rPr>
        <w:t>PyTorch</w:t>
      </w:r>
      <w:proofErr w:type="spellEnd"/>
      <w:r w:rsidRPr="00433218">
        <w:t xml:space="preserve"> </w:t>
      </w:r>
      <w:r>
        <w:t xml:space="preserve">простую нейронную сеть для классификации цифр из набора данных </w:t>
      </w:r>
      <w:r>
        <w:rPr>
          <w:lang w:val="en-US"/>
        </w:rPr>
        <w:t>MNIST</w:t>
      </w:r>
      <w:r w:rsidRPr="00433218">
        <w:t>.</w:t>
      </w:r>
    </w:p>
    <w:p w14:paraId="53F887FE" w14:textId="6173EFDF" w:rsidR="00433218" w:rsidRPr="00433218" w:rsidRDefault="00433218" w:rsidP="00433218">
      <w:pPr>
        <w:pStyle w:val="a4"/>
        <w:numPr>
          <w:ilvl w:val="0"/>
          <w:numId w:val="14"/>
        </w:numPr>
        <w:rPr>
          <w:lang w:val="en-US"/>
        </w:rPr>
      </w:pPr>
      <w:r>
        <w:t>Подключите необходимые библиотеки:</w:t>
      </w:r>
    </w:p>
    <w:p w14:paraId="18BF4CD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install dependencies &amp; import libs</w:t>
      </w:r>
    </w:p>
    <w:p w14:paraId="7DF4D1F0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FF"/>
          <w:sz w:val="30"/>
          <w:szCs w:val="30"/>
          <w:lang w:val="en-US"/>
        </w:rPr>
        <w:t>!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pip3 install torch torchvision</w:t>
      </w:r>
    </w:p>
    <w:p w14:paraId="3426D69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</w:t>
      </w:r>
    </w:p>
    <w:p w14:paraId="5103B9DF" w14:textId="77777777" w:rsidR="00DA1B70" w:rsidRPr="00DA1B70" w:rsidRDefault="00DA1B70" w:rsidP="00DA1B70">
      <w:pPr>
        <w:shd w:val="clear" w:color="auto" w:fill="FFFFFE"/>
        <w:spacing w:after="300"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</w:p>
    <w:p w14:paraId="16FE7762" w14:textId="6E6527D3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Наличие cuda определяется так</w:t>
      </w:r>
    </w:p>
    <w:p w14:paraId="3B369623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DEVICE =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'cuda'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if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torch.cuda.is_available()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else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'cpu'</w:t>
      </w:r>
    </w:p>
    <w:p w14:paraId="382A84A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795E26"/>
          <w:sz w:val="30"/>
          <w:szCs w:val="30"/>
          <w:lang w:val="en-US"/>
        </w:rPr>
        <w:t>print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'Using'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DEVICE)</w:t>
      </w:r>
    </w:p>
    <w:p w14:paraId="1280B86F" w14:textId="77777777" w:rsidR="00DA1B70" w:rsidRPr="00DA1B70" w:rsidRDefault="00DA1B70" w:rsidP="00433218">
      <w:pPr>
        <w:rPr>
          <w:noProof/>
          <w:lang w:val="en-US"/>
        </w:rPr>
      </w:pPr>
    </w:p>
    <w:p w14:paraId="7940A6AC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torchvision.datasets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as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datasets</w:t>
      </w:r>
    </w:p>
    <w:p w14:paraId="404709B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torchvision.transforms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as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transforms</w:t>
      </w:r>
    </w:p>
    <w:p w14:paraId="496AE7FF" w14:textId="79910086" w:rsidR="00433218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Загрузите данные и проведите предобработку</w:t>
      </w:r>
    </w:p>
    <w:p w14:paraId="3A84CD4D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Выбираем аугментации</w:t>
      </w:r>
    </w:p>
    <w:p w14:paraId="13C4CCEE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train_trans = transforms.Compose([</w:t>
      </w:r>
    </w:p>
    <w:p w14:paraId="7FF684A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transforms.RandomCrop(</w:t>
      </w:r>
      <w:r w:rsidRPr="00DA1B70">
        <w:rPr>
          <w:rFonts w:ascii="Courier New" w:eastAsia="Times New Roman" w:hAnsi="Courier New" w:cs="Courier New"/>
          <w:noProof/>
          <w:color w:val="09885A"/>
          <w:sz w:val="30"/>
          <w:szCs w:val="30"/>
          <w:lang w:val="en-US"/>
        </w:rPr>
        <w:t>28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padding=</w:t>
      </w:r>
      <w:r w:rsidRPr="00DA1B70">
        <w:rPr>
          <w:rFonts w:ascii="Courier New" w:eastAsia="Times New Roman" w:hAnsi="Courier New" w:cs="Courier New"/>
          <w:noProof/>
          <w:color w:val="09885A"/>
          <w:sz w:val="30"/>
          <w:szCs w:val="30"/>
          <w:lang w:val="en-US"/>
        </w:rPr>
        <w:t>4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),</w:t>
      </w:r>
    </w:p>
    <w:p w14:paraId="2F4BCB5E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transforms.ToTensor(),</w:t>
      </w:r>
    </w:p>
    <w:p w14:paraId="09C5A0C1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transforms.Normalize((</w:t>
      </w:r>
      <w:r w:rsidRPr="00DA1B70">
        <w:rPr>
          <w:rFonts w:ascii="Courier New" w:eastAsia="Times New Roman" w:hAnsi="Courier New" w:cs="Courier New"/>
          <w:noProof/>
          <w:color w:val="09885A"/>
          <w:sz w:val="30"/>
          <w:szCs w:val="30"/>
          <w:lang w:val="en-US"/>
        </w:rPr>
        <w:t>0.1307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,), (</w:t>
      </w:r>
      <w:r w:rsidRPr="00DA1B70">
        <w:rPr>
          <w:rFonts w:ascii="Courier New" w:eastAsia="Times New Roman" w:hAnsi="Courier New" w:cs="Courier New"/>
          <w:noProof/>
          <w:color w:val="09885A"/>
          <w:sz w:val="30"/>
          <w:szCs w:val="30"/>
          <w:lang w:val="en-US"/>
        </w:rPr>
        <w:t>0.3081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,))</w:t>
      </w:r>
    </w:p>
    <w:p w14:paraId="7DB4CA27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])</w:t>
      </w:r>
    </w:p>
    <w:p w14:paraId="1BBC234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test_trans = transforms.Compose([</w:t>
      </w:r>
    </w:p>
    <w:p w14:paraId="1BA2C818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transforms.Resize(</w:t>
      </w:r>
      <w:r w:rsidRPr="00DA1B70">
        <w:rPr>
          <w:rFonts w:ascii="Courier New" w:eastAsia="Times New Roman" w:hAnsi="Courier New" w:cs="Courier New"/>
          <w:noProof/>
          <w:color w:val="09885A"/>
          <w:sz w:val="30"/>
          <w:szCs w:val="30"/>
          <w:lang w:val="en-US"/>
        </w:rPr>
        <w:t>28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),</w:t>
      </w:r>
    </w:p>
    <w:p w14:paraId="4EE2FE02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transforms.ToTensor(),</w:t>
      </w:r>
    </w:p>
    <w:p w14:paraId="753782E4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transforms.Normalize((</w:t>
      </w:r>
      <w:r w:rsidRPr="00DA1B70">
        <w:rPr>
          <w:rFonts w:ascii="Courier New" w:eastAsia="Times New Roman" w:hAnsi="Courier New" w:cs="Courier New"/>
          <w:noProof/>
          <w:color w:val="09885A"/>
          <w:sz w:val="30"/>
          <w:szCs w:val="30"/>
          <w:lang w:val="en-US"/>
        </w:rPr>
        <w:t>0.1307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,), (</w:t>
      </w:r>
      <w:r w:rsidRPr="00DA1B70">
        <w:rPr>
          <w:rFonts w:ascii="Courier New" w:eastAsia="Times New Roman" w:hAnsi="Courier New" w:cs="Courier New"/>
          <w:noProof/>
          <w:color w:val="09885A"/>
          <w:sz w:val="30"/>
          <w:szCs w:val="30"/>
          <w:lang w:val="en-US"/>
        </w:rPr>
        <w:t>0.3081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,))</w:t>
      </w:r>
    </w:p>
    <w:p w14:paraId="6DA561CE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])</w:t>
      </w:r>
    </w:p>
    <w:p w14:paraId="7CA61B23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</w:p>
    <w:p w14:paraId="0B6BFEE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Загружаем данные</w:t>
      </w:r>
    </w:p>
    <w:p w14:paraId="491FDBFC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dataset = datasets.MNIST(root=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'drive/temp/'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download=</w:t>
      </w:r>
      <w:r w:rsidRPr="00DA1B70">
        <w:rPr>
          <w:rFonts w:ascii="Courier New" w:eastAsia="Times New Roman" w:hAnsi="Courier New" w:cs="Courier New"/>
          <w:noProof/>
          <w:color w:val="0000FF"/>
          <w:sz w:val="30"/>
          <w:szCs w:val="30"/>
          <w:lang w:val="en-US"/>
        </w:rPr>
        <w:t>True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</w:t>
      </w:r>
    </w:p>
    <w:p w14:paraId="66471F1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                     transform=train_trans)</w:t>
      </w:r>
    </w:p>
    <w:p w14:paraId="5181DA87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test_data = datasets.MNIST(root=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'drive/temp'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download=</w:t>
      </w:r>
      <w:r w:rsidRPr="00DA1B70">
        <w:rPr>
          <w:rFonts w:ascii="Courier New" w:eastAsia="Times New Roman" w:hAnsi="Courier New" w:cs="Courier New"/>
          <w:noProof/>
          <w:color w:val="0000FF"/>
          <w:sz w:val="30"/>
          <w:szCs w:val="30"/>
          <w:lang w:val="en-US"/>
        </w:rPr>
        <w:t>True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</w:t>
      </w:r>
    </w:p>
    <w:p w14:paraId="7DA946F4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                          train=</w:t>
      </w:r>
      <w:r w:rsidRPr="00DA1B70">
        <w:rPr>
          <w:rFonts w:ascii="Courier New" w:eastAsia="Times New Roman" w:hAnsi="Courier New" w:cs="Courier New"/>
          <w:noProof/>
          <w:color w:val="0000FF"/>
          <w:sz w:val="30"/>
          <w:szCs w:val="30"/>
          <w:lang w:val="en-US"/>
        </w:rPr>
        <w:t>False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transform=test_trans)</w:t>
      </w:r>
    </w:p>
    <w:p w14:paraId="3D44632D" w14:textId="77777777" w:rsidR="00DA1B70" w:rsidRPr="00DA1B70" w:rsidRDefault="00DA1B70" w:rsidP="00DA1B70">
      <w:pPr>
        <w:pStyle w:val="a4"/>
        <w:ind w:left="1069" w:firstLine="0"/>
        <w:rPr>
          <w:lang w:val="en-US"/>
        </w:rPr>
      </w:pPr>
    </w:p>
    <w:p w14:paraId="10872520" w14:textId="5B6BD6F2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lastRenderedPageBreak/>
        <w:t>Визуализируйте примеры данных</w:t>
      </w:r>
    </w:p>
    <w:p w14:paraId="4E5E7EA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matplotlib.pyplot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</w:t>
      </w:r>
      <w:proofErr w:type="spellEnd"/>
    </w:p>
    <w:p w14:paraId="1A2D8EF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random</w:t>
      </w:r>
    </w:p>
    <w:p w14:paraId="60D30381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A3A6147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plt.figure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figsize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=(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4CB2AC78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D8F62F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gramStart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00D482BD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random.randint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(dataset)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3A83A70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i+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7D6DA38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dataset.train_labels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numpy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())</w:t>
      </w:r>
    </w:p>
    <w:p w14:paraId="287E5B34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dataset.train_data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[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127DB0F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AFA8363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plt.show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45335C77" w14:textId="33E526CA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 xml:space="preserve">Создайте генераторы </w:t>
      </w:r>
      <w:proofErr w:type="spellStart"/>
      <w:r>
        <w:t>батчей</w:t>
      </w:r>
      <w:proofErr w:type="spellEnd"/>
    </w:p>
    <w:p w14:paraId="13352A55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torch.utils</w:t>
      </w:r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.data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DataLoader</w:t>
      </w:r>
      <w:proofErr w:type="spellEnd"/>
    </w:p>
    <w:p w14:paraId="79A5BBF1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6280E2D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train_loader = </w:t>
      </w:r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DataLoader(</w:t>
      </w:r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dataset, batch_size=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256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shuffle=</w:t>
      </w:r>
      <w:r w:rsidRPr="00DA1B7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9B4B77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 = </w:t>
      </w:r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DataLoader(</w:t>
      </w:r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test_data, batch_size=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256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2CF7321" w14:textId="3950FBAE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Реализуйте классификатор</w:t>
      </w:r>
    </w:p>
    <w:p w14:paraId="2A379CEA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torch.nn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</w:t>
      </w:r>
      <w:proofErr w:type="spellEnd"/>
    </w:p>
    <w:p w14:paraId="328B822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D0D7833" w14:textId="77777777" w:rsidR="00DA1B70" w:rsidRPr="002219BC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2219BC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class</w:t>
      </w:r>
      <w:r w:rsidRPr="002219BC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2219BC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DummyClassifier</w:t>
      </w:r>
      <w:proofErr w:type="spellEnd"/>
      <w:r w:rsidRPr="002219BC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proofErr w:type="gramStart"/>
      <w:r w:rsidRPr="002219BC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nn</w:t>
      </w:r>
      <w:r w:rsidRPr="002219BC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</w:t>
      </w:r>
      <w:r w:rsidRPr="002219BC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Module</w:t>
      </w:r>
      <w:proofErr w:type="spellEnd"/>
      <w:proofErr w:type="gramEnd"/>
      <w:r w:rsidRPr="002219BC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8C9086D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A1B7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proofErr w:type="spellStart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</w:t>
      </w:r>
      <w:proofErr w:type="spellEnd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proofErr w:type="gramStart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num_classes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init_weights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DA1B7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53553DE0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super(</w:t>
      </w:r>
      <w:proofErr w:type="spellStart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DummyClassifier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).</w:t>
      </w:r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proofErr w:type="spellStart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</w:t>
      </w:r>
      <w:proofErr w:type="spellEnd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08339305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.classifier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nn.Linear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28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*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28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*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num_classes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D9BD5B9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init_weights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1E62E8C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gramStart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._</w:t>
      </w:r>
      <w:proofErr w:type="spellStart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init_weights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38A156E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364FAB2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A1B7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gramStart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forward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x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03F2616C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x.view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x.size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4902F4D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DA1B7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.classifier</w:t>
      </w:r>
      <w:proofErr w:type="spellEnd"/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(x)</w:t>
      </w:r>
    </w:p>
    <w:p w14:paraId="2A733FE4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2266DA08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A1B7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proofErr w:type="spellStart"/>
      <w:r w:rsidRPr="00DA1B7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init_weights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5EC73454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   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.normal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.classifier.weight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1e-3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B2F690A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.constant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DA1B7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.classifier.bias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A1B7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4DD550A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A14212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linear_model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DummyClassifier</w:t>
      </w:r>
      <w:proofErr w:type="spell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</w:t>
      </w:r>
      <w:proofErr w:type="gramStart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DA1B7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</w:t>
      </w:r>
    </w:p>
    <w:p w14:paraId="6680EBB0" w14:textId="48A2E5FD" w:rsidR="00DA1B70" w:rsidRDefault="00DA1B70" w:rsidP="00433218">
      <w:pPr>
        <w:pStyle w:val="a4"/>
        <w:numPr>
          <w:ilvl w:val="0"/>
          <w:numId w:val="14"/>
        </w:numPr>
      </w:pPr>
      <w:r>
        <w:t>Настройте оптимизатор и обучите модель</w:t>
      </w:r>
    </w:p>
    <w:p w14:paraId="280686A2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torch.optim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</w:t>
      </w:r>
      <w:proofErr w:type="spellEnd"/>
    </w:p>
    <w:p w14:paraId="1D67C5E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120DD1B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criterion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nn.CrossEntropyLoss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4CF1DA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 = optim.SGD(linear_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model.parameters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 lr=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1e-2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momentum=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0.8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C664A9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</w:p>
    <w:p w14:paraId="2B49B82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629F2A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 = 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tqdm(</w:t>
      </w:r>
      <w:proofErr w:type="gramEnd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(train_loader))</w:t>
      </w:r>
    </w:p>
    <w:p w14:paraId="524EC5A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proofErr w:type="gramStart"/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for</w:t>
      </w:r>
      <w:proofErr w:type="gramEnd"/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epoch in range...</w:t>
      </w:r>
    </w:p>
    <w:p w14:paraId="3300D74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reporter:</w:t>
      </w:r>
    </w:p>
    <w:p w14:paraId="4250A40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inputs, targets =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DEVICE),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2AB262F6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88B41D9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Forward pass</w:t>
      </w:r>
    </w:p>
    <w:p w14:paraId="3169EA70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predictions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linear_model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(inputs)</w:t>
      </w:r>
    </w:p>
    <w:p w14:paraId="4753A4E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Estimate predictions quality</w:t>
      </w:r>
    </w:p>
    <w:p w14:paraId="6EEA0011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loss = 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criterion(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predictions, targets)</w:t>
      </w:r>
    </w:p>
    <w:p w14:paraId="2211775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31B7B6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Backward pass</w:t>
      </w:r>
    </w:p>
    <w:p w14:paraId="2059E680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optimizer.zero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_grad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33EC8C4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loss.backward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14CF2A9C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AA264D5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optimizer.step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73032820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B27514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%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==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0E66022A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cur_loss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loss.item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7A6DB1E9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reporter.set_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description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'loss %.2f'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%cur_loss)</w:t>
      </w:r>
    </w:p>
    <w:p w14:paraId="649DFACF" w14:textId="77777777" w:rsidR="00DA1B70" w:rsidRPr="00040B38" w:rsidRDefault="00DA1B70" w:rsidP="00DA1B70">
      <w:pPr>
        <w:pStyle w:val="a4"/>
        <w:ind w:left="1069" w:firstLine="0"/>
        <w:rPr>
          <w:lang w:val="en-US"/>
        </w:rPr>
      </w:pPr>
    </w:p>
    <w:p w14:paraId="6F2E821A" w14:textId="597B14B1" w:rsidR="00DA1B70" w:rsidRPr="00040B38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Проверьте качество модели</w:t>
      </w:r>
    </w:p>
    <w:p w14:paraId="27F63C3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reporter2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proofErr w:type="spell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2C71C0DC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3008374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total_examples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loader.dataset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5BFB036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num_matches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</w:p>
    <w:p w14:paraId="05D7F4D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8D995A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reporter2:</w:t>
      </w:r>
    </w:p>
    <w:p w14:paraId="5E50146B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with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torch.no_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grad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412C2F6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DEVICE),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572356C9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01C54B1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linear_model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(inputs)</w:t>
      </w:r>
    </w:p>
    <w:p w14:paraId="08DE84A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5B94BA1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_,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label_predictions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predictions.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3B3DBA2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55FDDE3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num_matches += label_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predictions.eq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(targets).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sum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().item()</w:t>
      </w:r>
    </w:p>
    <w:p w14:paraId="0742FAAA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2F9709F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print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'\nTest accuracy: %.2f%%'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%(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.*num_matches/total_examples))</w:t>
      </w:r>
    </w:p>
    <w:p w14:paraId="76BAC62F" w14:textId="77777777" w:rsidR="00040B38" w:rsidRPr="00DA1B70" w:rsidRDefault="00040B38" w:rsidP="00040B38">
      <w:pPr>
        <w:pStyle w:val="a4"/>
        <w:ind w:left="1069" w:firstLine="0"/>
        <w:rPr>
          <w:lang w:val="en-US"/>
        </w:rPr>
      </w:pPr>
    </w:p>
    <w:p w14:paraId="1A15832B" w14:textId="1F447D4B" w:rsidR="00040B38" w:rsidRDefault="00040B38" w:rsidP="00040B38">
      <w:pPr>
        <w:pStyle w:val="1"/>
        <w:rPr>
          <w:rFonts w:eastAsia="Times New Roman"/>
        </w:rPr>
      </w:pPr>
      <w:r>
        <w:rPr>
          <w:rFonts w:eastAsia="Times New Roman"/>
        </w:rPr>
        <w:t>Свёрточная нейронная сеть</w:t>
      </w:r>
    </w:p>
    <w:p w14:paraId="6F0A1ED0" w14:textId="77777777" w:rsidR="00040B38" w:rsidRPr="00040B38" w:rsidRDefault="00040B38" w:rsidP="00040B38">
      <w:pPr>
        <w:rPr>
          <w:lang w:val="en-US"/>
        </w:rPr>
      </w:pPr>
    </w:p>
    <w:p w14:paraId="5F1C463F" w14:textId="6D2D7E94" w:rsidR="00040B38" w:rsidRPr="00040B38" w:rsidRDefault="00040B38" w:rsidP="00040B38">
      <w:pPr>
        <w:pStyle w:val="a4"/>
        <w:numPr>
          <w:ilvl w:val="0"/>
          <w:numId w:val="15"/>
        </w:numPr>
      </w:pPr>
      <w:r>
        <w:t xml:space="preserve">Реализуйте сеть </w:t>
      </w:r>
      <w:proofErr w:type="spellStart"/>
      <w:r>
        <w:rPr>
          <w:lang w:val="en-US"/>
        </w:rPr>
        <w:t>LeNet</w:t>
      </w:r>
      <w:proofErr w:type="spellEnd"/>
    </w:p>
    <w:p w14:paraId="4203FD7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class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040B38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LeNet3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nn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</w:t>
      </w:r>
      <w:r w:rsidRPr="00040B38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Module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2E20D35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proofErr w:type="spell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</w:t>
      </w:r>
      <w:proofErr w:type="spellEnd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proofErr w:type="gram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num_classes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proofErr w:type="spell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init_weights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3C599C02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super(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LeNet3, </w:t>
      </w:r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).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proofErr w:type="spell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</w:t>
      </w:r>
      <w:proofErr w:type="spellEnd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__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4C2D0EB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50D59931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.conv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1 = nn.Conv2d(in_channels=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out_channels=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kernel_size=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8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D62D421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.pool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1 = nn.AvgPool2d(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kernel_size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stride=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370BBF9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.relu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nn.ReLU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6E80BF5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1F1FA14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.clf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1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nn.Linear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*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*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128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B7BE50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.clf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2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nn.Linear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128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B0D55F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9A8CA10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init_weights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6B5CAB1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._</w:t>
      </w:r>
      <w:proofErr w:type="spellStart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init_weights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D1C850B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2A28E23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gram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forward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x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D7B556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gramStart"/>
      <w:r w:rsidRPr="00040B38">
        <w:rPr>
          <w:rFonts w:ascii="Courier New" w:eastAsia="Times New Roman" w:hAnsi="Courier New" w:cs="Courier New"/>
          <w:color w:val="008000"/>
          <w:sz w:val="30"/>
          <w:szCs w:val="30"/>
        </w:rPr>
        <w:t># возможно</w:t>
      </w:r>
      <w:proofErr w:type="gramEnd"/>
      <w:r w:rsidRPr="00040B38">
        <w:rPr>
          <w:rFonts w:ascii="Courier New" w:eastAsia="Times New Roman" w:hAnsi="Courier New" w:cs="Courier New"/>
          <w:color w:val="008000"/>
          <w:sz w:val="30"/>
          <w:szCs w:val="30"/>
        </w:rPr>
        <w:t>, тут что-то не так...</w:t>
      </w:r>
    </w:p>
    <w:p w14:paraId="7F88798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</w:rPr>
        <w:t>        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x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.relu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.conv1(x))</w:t>
      </w:r>
    </w:p>
    <w:p w14:paraId="31AB2EE6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.relu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.pool1(x))</w:t>
      </w:r>
    </w:p>
    <w:p w14:paraId="0F32F4F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30EC5F2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x.view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x.size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70C2B12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28DD36B2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.relu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.clf1(x))</w:t>
      </w:r>
    </w:p>
    <w:p w14:paraId="4988068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x = </w:t>
      </w:r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.clf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2(x)</w:t>
      </w:r>
    </w:p>
    <w:p w14:paraId="026F6E45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x</w:t>
      </w:r>
    </w:p>
    <w:p w14:paraId="07E5FEE6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D706905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_</w:t>
      </w:r>
      <w:proofErr w:type="spell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init_weights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C79966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m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self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.modules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():</w:t>
      </w:r>
    </w:p>
    <w:p w14:paraId="5F8C0E2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isinstance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m,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nn.Linear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1B08B64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.normal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m.weight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1e-2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845AB25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.constant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m.bias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3C36CC0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</w:t>
      </w:r>
      <w:proofErr w:type="spellStart"/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elif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isinstance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m, nn.Conv2d):</w:t>
      </w:r>
    </w:p>
    <w:p w14:paraId="5B2FF86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.kaiming_uniform_(m.weight, nonlinearity=</w:t>
      </w:r>
      <w:r w:rsidRPr="00040B38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'relu'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A5AAFBC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nn.init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.constant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m.bias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414B156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8E41B9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conv_model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LeNet3().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</w:t>
      </w:r>
    </w:p>
    <w:p w14:paraId="2AAE1A25" w14:textId="77777777" w:rsidR="00040B38" w:rsidRPr="00040B38" w:rsidRDefault="00040B38" w:rsidP="00040B38">
      <w:pPr>
        <w:pStyle w:val="a4"/>
        <w:ind w:left="1069" w:firstLine="0"/>
        <w:rPr>
          <w:lang w:val="en-US"/>
        </w:rPr>
      </w:pPr>
    </w:p>
    <w:p w14:paraId="54B0567B" w14:textId="663A640A" w:rsidR="00040B38" w:rsidRDefault="00040B38" w:rsidP="00040B38">
      <w:pPr>
        <w:pStyle w:val="a4"/>
        <w:numPr>
          <w:ilvl w:val="0"/>
          <w:numId w:val="15"/>
        </w:numPr>
      </w:pPr>
      <w:r>
        <w:t>Обучите модель</w:t>
      </w:r>
    </w:p>
    <w:p w14:paraId="4C0A3A6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 = optim.SGD(conv_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model.parameters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(), lr=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1e-2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momentum=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0.8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F7041A9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52AADB7C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</w:p>
    <w:p w14:paraId="7FB2F364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F30513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 = 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tqdm(</w:t>
      </w:r>
      <w:proofErr w:type="gramEnd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(train_loader,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(train_loader))</w:t>
      </w:r>
    </w:p>
    <w:p w14:paraId="4BA99290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3686C6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reporter:</w:t>
      </w:r>
    </w:p>
    <w:p w14:paraId="1812F626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inputs, targets =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DEVICE),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2A79BDAA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B6DDC8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Forward pass</w:t>
      </w:r>
    </w:p>
    <w:p w14:paraId="60B2029B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predictions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conv_model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(inputs)</w:t>
      </w:r>
    </w:p>
    <w:p w14:paraId="281ACCC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Estimate predictions quality</w:t>
      </w:r>
    </w:p>
    <w:p w14:paraId="272F9BC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loss = 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criterion(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predictions, targets)</w:t>
      </w:r>
    </w:p>
    <w:p w14:paraId="687904A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05B54EB2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Backward pass</w:t>
      </w:r>
    </w:p>
    <w:p w14:paraId="1798C115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optimizer.zero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_grad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A3401D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loss.backward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1838872E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4BA6A7E8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optimizer.step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538451F6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6492CA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%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==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1043A851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cur_loss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loss.item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</w:t>
      </w:r>
    </w:p>
    <w:p w14:paraId="0E9CD92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reporter.set_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description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'loss %.2f'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%cur_loss)</w:t>
      </w:r>
    </w:p>
    <w:p w14:paraId="4C83FCA9" w14:textId="77777777" w:rsidR="00040B38" w:rsidRPr="00040B38" w:rsidRDefault="00040B38" w:rsidP="00040B38">
      <w:pPr>
        <w:pStyle w:val="a4"/>
        <w:ind w:left="1069" w:firstLine="0"/>
        <w:rPr>
          <w:lang w:val="en-US"/>
        </w:rPr>
      </w:pPr>
    </w:p>
    <w:p w14:paraId="76B3D92F" w14:textId="7987D510" w:rsidR="00040B38" w:rsidRDefault="00040B38" w:rsidP="00040B38">
      <w:pPr>
        <w:pStyle w:val="a4"/>
        <w:numPr>
          <w:ilvl w:val="0"/>
          <w:numId w:val="15"/>
        </w:numPr>
      </w:pPr>
      <w:r>
        <w:t>Проверьте качество модели</w:t>
      </w:r>
    </w:p>
    <w:p w14:paraId="7F2C83B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reporter2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tqdm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proofErr w:type="spell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9C6EB6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F42F23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total_examples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loader.dataset</w:t>
      </w:r>
      <w:proofErr w:type="spellEnd"/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654041A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num_matches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</w:p>
    <w:p w14:paraId="302E092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22D1D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data </w:t>
      </w:r>
      <w:r w:rsidRPr="00040B38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reporter2:</w:t>
      </w:r>
    </w:p>
    <w:p w14:paraId="5FDA3FA3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040B38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with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torch.no_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grad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52C83225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to(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DEVICE), data[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65389ECA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830940F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conv_model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(inputs)</w:t>
      </w:r>
    </w:p>
    <w:p w14:paraId="0AACD3C7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234521FB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_, </w:t>
      </w:r>
      <w:proofErr w:type="spell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label_predictions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 </w:t>
      </w:r>
      <w:proofErr w:type="spellStart"/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predictions.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proofErr w:type="spell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E3565DD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5191944B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num_matches += label_</w:t>
      </w:r>
      <w:proofErr w:type="gramStart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predictions.eq</w:t>
      </w:r>
      <w:proofErr w:type="gramEnd"/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(targets).</w:t>
      </w:r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sum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().item()</w:t>
      </w:r>
    </w:p>
    <w:p w14:paraId="58F2E640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7977F964" w14:textId="77777777" w:rsidR="00040B38" w:rsidRPr="00040B38" w:rsidRDefault="00040B38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proofErr w:type="gramStart"/>
      <w:r w:rsidRPr="00040B38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lastRenderedPageBreak/>
        <w:t>print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proofErr w:type="gramEnd"/>
      <w:r w:rsidRPr="00040B38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'\nTest accuracy: %.2f%%'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%(</w:t>
      </w:r>
      <w:r w:rsidRPr="00040B38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040B38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.*num_matches/total_examples))</w:t>
      </w:r>
    </w:p>
    <w:p w14:paraId="48E37299" w14:textId="42BB4B6E" w:rsidR="00040B38" w:rsidRDefault="00040B38" w:rsidP="00040B38">
      <w:pPr>
        <w:pStyle w:val="1"/>
        <w:rPr>
          <w:rFonts w:eastAsia="Times New Roman"/>
        </w:rPr>
      </w:pPr>
      <w:r>
        <w:rPr>
          <w:rFonts w:eastAsia="Times New Roman"/>
        </w:rPr>
        <w:t>Задание</w:t>
      </w:r>
    </w:p>
    <w:p w14:paraId="26655EF1" w14:textId="77777777" w:rsidR="00040B38" w:rsidRDefault="00040B38" w:rsidP="00040B38">
      <w:r>
        <w:t xml:space="preserve">Распишите, как меняются: размеры картинок, </w:t>
      </w:r>
      <w:proofErr w:type="spellStart"/>
      <w:r>
        <w:t>receptive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при прохождении по слоям LeNet3. С помощью этого исправьте размерность на входе классификатора.</w:t>
      </w:r>
    </w:p>
    <w:p w14:paraId="59E08CCC" w14:textId="77777777" w:rsidR="00040B38" w:rsidRDefault="00040B38" w:rsidP="00040B38">
      <w:r>
        <w:t>Сколько всего параметров у LeNet3? Сравните с количеством параметров у линейной модели.</w:t>
      </w:r>
    </w:p>
    <w:p w14:paraId="3C659A34" w14:textId="77777777" w:rsidR="00040B38" w:rsidRDefault="00040B38" w:rsidP="00040B38">
      <w:r>
        <w:t xml:space="preserve">Насколько важны регуляризация и инициализация параметров? Попробуйте с/без </w:t>
      </w:r>
      <w:proofErr w:type="spellStart"/>
      <w:r>
        <w:t>dropout</w:t>
      </w:r>
      <w:proofErr w:type="spellEnd"/>
      <w:r>
        <w:t>/инициализации, сравните результаты.</w:t>
      </w:r>
    </w:p>
    <w:p w14:paraId="7C676DE7" w14:textId="7881F14E" w:rsidR="00040B38" w:rsidRPr="00040B38" w:rsidRDefault="00040B38" w:rsidP="00040B38">
      <w:r>
        <w:t xml:space="preserve">Напишите свою модель, использующую параметров не больше, чем логистическая регрессия, при этом имеющую качество не хуже, чем LeNet3 на тесте (можно обернуть обучение и тест модели в отдельные методы </w:t>
      </w:r>
      <w:proofErr w:type="spellStart"/>
      <w:r>
        <w:t>train</w:t>
      </w:r>
      <w:proofErr w:type="spellEnd"/>
      <w:r>
        <w:t xml:space="preserve"> и </w:t>
      </w:r>
      <w:proofErr w:type="spellStart"/>
      <w:r>
        <w:t>evaluate</w:t>
      </w:r>
      <w:proofErr w:type="spellEnd"/>
      <w:r>
        <w:t>).</w:t>
      </w:r>
    </w:p>
    <w:sectPr w:rsidR="00040B38" w:rsidRPr="00040B38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9546F" w14:textId="77777777" w:rsidR="00AE52D9" w:rsidRDefault="00AE52D9" w:rsidP="00657AD0">
      <w:pPr>
        <w:spacing w:line="240" w:lineRule="auto"/>
      </w:pPr>
      <w:r>
        <w:separator/>
      </w:r>
    </w:p>
  </w:endnote>
  <w:endnote w:type="continuationSeparator" w:id="0">
    <w:p w14:paraId="4F2EA9EB" w14:textId="77777777" w:rsidR="00AE52D9" w:rsidRDefault="00AE52D9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BEE8" w14:textId="77777777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F7E19D4" wp14:editId="63B1BB6C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D6090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13F2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2021 г.</w:t>
    </w:r>
  </w:p>
  <w:p w14:paraId="2A611A42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6BC57B5B" wp14:editId="121A39C3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D7FD3" w14:textId="77777777" w:rsidR="00AE52D9" w:rsidRDefault="00AE52D9" w:rsidP="00657AD0">
      <w:pPr>
        <w:spacing w:line="240" w:lineRule="auto"/>
      </w:pPr>
      <w:r>
        <w:separator/>
      </w:r>
    </w:p>
  </w:footnote>
  <w:footnote w:type="continuationSeparator" w:id="0">
    <w:p w14:paraId="6CB71723" w14:textId="77777777" w:rsidR="00AE52D9" w:rsidRDefault="00AE52D9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11AB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A0591" wp14:editId="41644A2B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8ADA6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46FFD2B" wp14:editId="475039C8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B58"/>
    <w:multiLevelType w:val="hybridMultilevel"/>
    <w:tmpl w:val="932C7DEA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DCA5393"/>
    <w:multiLevelType w:val="hybridMultilevel"/>
    <w:tmpl w:val="1A9E85A8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9"/>
  </w:num>
  <w:num w:numId="5">
    <w:abstractNumId w:val="4"/>
  </w:num>
  <w:num w:numId="6">
    <w:abstractNumId w:val="11"/>
  </w:num>
  <w:num w:numId="7">
    <w:abstractNumId w:val="1"/>
  </w:num>
  <w:num w:numId="8">
    <w:abstractNumId w:val="10"/>
  </w:num>
  <w:num w:numId="9">
    <w:abstractNumId w:val="12"/>
  </w:num>
  <w:num w:numId="10">
    <w:abstractNumId w:val="8"/>
  </w:num>
  <w:num w:numId="11">
    <w:abstractNumId w:val="7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6E6"/>
    <w:rsid w:val="0001673E"/>
    <w:rsid w:val="00040B38"/>
    <w:rsid w:val="00100267"/>
    <w:rsid w:val="00121989"/>
    <w:rsid w:val="0014445C"/>
    <w:rsid w:val="00160D01"/>
    <w:rsid w:val="001816E6"/>
    <w:rsid w:val="001F21B9"/>
    <w:rsid w:val="002219BC"/>
    <w:rsid w:val="0023234D"/>
    <w:rsid w:val="002524F4"/>
    <w:rsid w:val="002A3F8A"/>
    <w:rsid w:val="002F70F5"/>
    <w:rsid w:val="00382AD6"/>
    <w:rsid w:val="003D70D4"/>
    <w:rsid w:val="003F2354"/>
    <w:rsid w:val="00433218"/>
    <w:rsid w:val="004654B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731470"/>
    <w:rsid w:val="008077C5"/>
    <w:rsid w:val="00841E17"/>
    <w:rsid w:val="008448AD"/>
    <w:rsid w:val="008852FF"/>
    <w:rsid w:val="008A1234"/>
    <w:rsid w:val="008F1AC6"/>
    <w:rsid w:val="00925778"/>
    <w:rsid w:val="009844F5"/>
    <w:rsid w:val="0098480C"/>
    <w:rsid w:val="009A7405"/>
    <w:rsid w:val="009B3314"/>
    <w:rsid w:val="009B7EDD"/>
    <w:rsid w:val="009E4CEA"/>
    <w:rsid w:val="009F522A"/>
    <w:rsid w:val="00A62A09"/>
    <w:rsid w:val="00AE522B"/>
    <w:rsid w:val="00AE52D9"/>
    <w:rsid w:val="00B038B2"/>
    <w:rsid w:val="00B10EDB"/>
    <w:rsid w:val="00B177F9"/>
    <w:rsid w:val="00B576B7"/>
    <w:rsid w:val="00B6558F"/>
    <w:rsid w:val="00BA0509"/>
    <w:rsid w:val="00BC3A13"/>
    <w:rsid w:val="00BC58ED"/>
    <w:rsid w:val="00BD6090"/>
    <w:rsid w:val="00BE325F"/>
    <w:rsid w:val="00C27902"/>
    <w:rsid w:val="00D609D9"/>
    <w:rsid w:val="00D649A8"/>
    <w:rsid w:val="00DA1B70"/>
    <w:rsid w:val="00DA3AED"/>
    <w:rsid w:val="00DB217B"/>
    <w:rsid w:val="00DD04E3"/>
    <w:rsid w:val="00E50349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F17EE"/>
  <w15:docId w15:val="{00D92D26-1B9A-48F6-8EB8-213F24DF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1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2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5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0CBA-878F-4E94-B2AD-49D2AB15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49</TotalTime>
  <Pages>8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Alexey Kazimirov</cp:lastModifiedBy>
  <cp:revision>9</cp:revision>
  <cp:lastPrinted>2021-12-13T14:17:00Z</cp:lastPrinted>
  <dcterms:created xsi:type="dcterms:W3CDTF">2021-12-12T17:37:00Z</dcterms:created>
  <dcterms:modified xsi:type="dcterms:W3CDTF">2022-04-03T19:49:00Z</dcterms:modified>
</cp:coreProperties>
</file>