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93D93" w14:textId="77777777"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2D8E7" wp14:editId="20A7F54E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6B04E" w14:textId="797707C3" w:rsidR="001F21B9" w:rsidRPr="00D63A19" w:rsidRDefault="00D63A19" w:rsidP="001816E6">
                            <w:pPr>
                              <w:pStyle w:val="af"/>
                              <w:ind w:firstLine="0"/>
                            </w:pPr>
                            <w:r>
                              <w:rPr>
                                <w:lang w:val="en-US"/>
                              </w:rPr>
                              <w:t>FGSM-</w:t>
                            </w:r>
                            <w:r>
                              <w:t>атака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2D8E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1326B04E" w14:textId="797707C3" w:rsidR="001F21B9" w:rsidRPr="00D63A19" w:rsidRDefault="00D63A19" w:rsidP="001816E6">
                      <w:pPr>
                        <w:pStyle w:val="af"/>
                        <w:ind w:firstLine="0"/>
                      </w:pPr>
                      <w:r>
                        <w:rPr>
                          <w:lang w:val="en-US"/>
                        </w:rPr>
                        <w:t>FGSM-</w:t>
                      </w:r>
                      <w:r>
                        <w:t>атака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A8494" wp14:editId="053D1A67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3BC9A" w14:textId="01DDCD53" w:rsidR="00A62A09" w:rsidRPr="001F21B9" w:rsidRDefault="00382AD6" w:rsidP="001816E6">
                            <w:pPr>
                              <w:pStyle w:val="af"/>
                              <w:ind w:firstLine="0"/>
                            </w:pPr>
                            <w:r>
                              <w:t>А.С</w:t>
                            </w:r>
                            <w:r w:rsidR="008F1AC6">
                              <w:t xml:space="preserve">. </w:t>
                            </w:r>
                            <w:r>
                              <w:t>Казимиров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8494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7BB3BC9A" w14:textId="01DDCD53" w:rsidR="00A62A09" w:rsidRPr="001F21B9" w:rsidRDefault="00382AD6" w:rsidP="001816E6">
                      <w:pPr>
                        <w:pStyle w:val="af"/>
                        <w:ind w:firstLine="0"/>
                      </w:pPr>
                      <w:r>
                        <w:t>А.С</w:t>
                      </w:r>
                      <w:r w:rsidR="008F1AC6">
                        <w:t xml:space="preserve">. </w:t>
                      </w:r>
                      <w:r>
                        <w:t>Казимиров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AA5D5" wp14:editId="432889A3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DDAA0" w14:textId="1C59AC6D" w:rsidR="00A62A09" w:rsidRPr="00A62A09" w:rsidRDefault="00382AD6" w:rsidP="00A62A09">
                            <w:pPr>
                              <w:pStyle w:val="ad"/>
                            </w:pPr>
                            <w:r>
                              <w:t>Атаки на нейронные сети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A5D5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660DDAA0" w14:textId="1C59AC6D" w:rsidR="00A62A09" w:rsidRPr="00A62A09" w:rsidRDefault="00382AD6" w:rsidP="00A62A09">
                      <w:pPr>
                        <w:pStyle w:val="ad"/>
                      </w:pPr>
                      <w:r>
                        <w:t>Атаки на нейронные сети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14:paraId="3BABDE7C" w14:textId="2DA70E8D" w:rsidR="00B6558F" w:rsidRDefault="00D63A19" w:rsidP="001816E6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 xml:space="preserve">Сверточная нейронная сеть для </w:t>
      </w:r>
      <w:r>
        <w:rPr>
          <w:rFonts w:eastAsia="Times New Roman"/>
          <w:lang w:val="en-US"/>
        </w:rPr>
        <w:t>CIFAR</w:t>
      </w:r>
      <w:r w:rsidRPr="00D63A19">
        <w:rPr>
          <w:rFonts w:eastAsia="Times New Roman"/>
        </w:rPr>
        <w:t>10</w:t>
      </w:r>
    </w:p>
    <w:p w14:paraId="6AB68257" w14:textId="0137AD42" w:rsidR="00433218" w:rsidRDefault="00433218" w:rsidP="00433218">
      <w:r>
        <w:t xml:space="preserve">Реализуйте в </w:t>
      </w:r>
      <w:proofErr w:type="spellStart"/>
      <w:r>
        <w:rPr>
          <w:lang w:val="en-US"/>
        </w:rPr>
        <w:t>PyTorch</w:t>
      </w:r>
      <w:proofErr w:type="spellEnd"/>
      <w:r w:rsidRPr="00433218">
        <w:t xml:space="preserve"> </w:t>
      </w:r>
      <w:proofErr w:type="spellStart"/>
      <w:r w:rsidR="00D63A19">
        <w:t>сверточную</w:t>
      </w:r>
      <w:proofErr w:type="spellEnd"/>
      <w:r>
        <w:t xml:space="preserve"> нейронную сеть для классификации </w:t>
      </w:r>
      <w:r w:rsidR="00D63A19">
        <w:t>изображений</w:t>
      </w:r>
      <w:r>
        <w:t xml:space="preserve"> из набора данных </w:t>
      </w:r>
      <w:r w:rsidR="00D63A19">
        <w:rPr>
          <w:lang w:val="en-US"/>
        </w:rPr>
        <w:t>CIFAR</w:t>
      </w:r>
      <w:r w:rsidR="00D63A19" w:rsidRPr="00D63A19">
        <w:t>10</w:t>
      </w:r>
      <w:r w:rsidRPr="00433218">
        <w:t>.</w:t>
      </w:r>
    </w:p>
    <w:p w14:paraId="53F887FE" w14:textId="6173EFDF" w:rsidR="00433218" w:rsidRPr="00433218" w:rsidRDefault="00433218" w:rsidP="00433218">
      <w:pPr>
        <w:pStyle w:val="a4"/>
        <w:numPr>
          <w:ilvl w:val="0"/>
          <w:numId w:val="14"/>
        </w:numPr>
        <w:rPr>
          <w:lang w:val="en-US"/>
        </w:rPr>
      </w:pPr>
      <w:r>
        <w:t>Подключите необходимые библиотеки:</w:t>
      </w:r>
    </w:p>
    <w:p w14:paraId="18BF4CDF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install dependencies &amp; import libs</w:t>
      </w:r>
    </w:p>
    <w:p w14:paraId="7DF4D1F0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FF"/>
          <w:sz w:val="30"/>
          <w:szCs w:val="30"/>
          <w:lang w:val="en-US"/>
        </w:rPr>
        <w:t>!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pip3 install torch torchvision</w:t>
      </w:r>
    </w:p>
    <w:p w14:paraId="3426D69B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</w:t>
      </w:r>
    </w:p>
    <w:p w14:paraId="5103B9DF" w14:textId="77777777" w:rsidR="00DA1B70" w:rsidRPr="00DA1B70" w:rsidRDefault="00DA1B70" w:rsidP="00DA1B70">
      <w:pPr>
        <w:shd w:val="clear" w:color="auto" w:fill="FFFFFE"/>
        <w:spacing w:after="300"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</w:p>
    <w:p w14:paraId="16FE7762" w14:textId="6E6527D3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Наличие cuda определяется так</w:t>
      </w:r>
    </w:p>
    <w:p w14:paraId="3B369623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DEVICE = 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'cuda'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if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torch.cuda.is_available()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else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'cpu'</w:t>
      </w:r>
    </w:p>
    <w:p w14:paraId="382A84A6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795E26"/>
          <w:sz w:val="30"/>
          <w:szCs w:val="30"/>
          <w:lang w:val="en-US"/>
        </w:rPr>
        <w:t>print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'Using'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 DEVICE)</w:t>
      </w:r>
    </w:p>
    <w:p w14:paraId="496AE7FF" w14:textId="79910086" w:rsidR="00433218" w:rsidRPr="00D63A19" w:rsidRDefault="00DA1B70" w:rsidP="00433218">
      <w:pPr>
        <w:pStyle w:val="a4"/>
        <w:numPr>
          <w:ilvl w:val="0"/>
          <w:numId w:val="14"/>
        </w:numPr>
      </w:pPr>
      <w:r>
        <w:t>Загрузите данные и проведите предобработку</w:t>
      </w:r>
    </w:p>
    <w:p w14:paraId="7F588EC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torchvision.datasets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datasets</w:t>
      </w:r>
    </w:p>
    <w:p w14:paraId="03699A1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torchvision.transforms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transforms</w:t>
      </w:r>
    </w:p>
    <w:p w14:paraId="0548661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581CAD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Выбираем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аугментации</w:t>
      </w:r>
    </w:p>
    <w:p w14:paraId="1F4E5F7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train_trans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transforms.Compose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([</w:t>
      </w:r>
    </w:p>
    <w:p w14:paraId="1CB0F9C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transforms.RandomCrop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padding=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4C6BEF5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transforms.RandomHorizontalFlip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</w:t>
      </w:r>
    </w:p>
    <w:p w14:paraId="63C9831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transforms.ToTensor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</w:t>
      </w:r>
    </w:p>
    <w:p w14:paraId="44B7FDA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transforms.Normalize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0.491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0.482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18B9F4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446A40E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test_trans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transforms.Compose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([</w:t>
      </w:r>
    </w:p>
    <w:p w14:paraId="3B49D80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transforms.Resize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1AF08DA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transforms.ToTensor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</w:t>
      </w:r>
    </w:p>
    <w:p w14:paraId="19764F94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transforms.Normalize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0.491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0.482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AD79E6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6CE5CE9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733F8D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Загружаем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данные</w:t>
      </w:r>
    </w:p>
    <w:p w14:paraId="6FBB6526" w14:textId="7411D489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 =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datasets.CIFAR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10(root=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'drive/temp/'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download=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 xml:space="preserve"> 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transform=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train_trans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31CF653" w14:textId="1747148C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test_data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datasets.CIFAR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10(root=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'drive/temp'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download=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 xml:space="preserve"> 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False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transform=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test_trans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D44632D" w14:textId="77777777" w:rsidR="00DA1B70" w:rsidRPr="00DA1B70" w:rsidRDefault="00DA1B70" w:rsidP="00DA1B70">
      <w:pPr>
        <w:pStyle w:val="a4"/>
        <w:ind w:left="1069" w:firstLine="0"/>
        <w:rPr>
          <w:lang w:val="en-US"/>
        </w:rPr>
      </w:pPr>
    </w:p>
    <w:p w14:paraId="10872520" w14:textId="5B6BD6F2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lastRenderedPageBreak/>
        <w:t>Визуализируйте примеры данных</w:t>
      </w:r>
    </w:p>
    <w:p w14:paraId="4CA0F66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ind_2_name = {</w:t>
      </w: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'airplane'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61AD65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'automobile'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E9DB58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'bird'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6349C16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'cat'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1F8E541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'deer'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323C692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'dog'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29B71A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6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'frog'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30642E79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'horse'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0E5795C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</w:rPr>
        <w:t>8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</w:rPr>
        <w:t>'</w:t>
      </w:r>
      <w:proofErr w:type="spellStart"/>
      <w:r w:rsidRPr="00D63A19">
        <w:rPr>
          <w:rFonts w:ascii="Courier New" w:eastAsia="Times New Roman" w:hAnsi="Courier New" w:cs="Courier New"/>
          <w:color w:val="A31515"/>
          <w:sz w:val="30"/>
          <w:szCs w:val="30"/>
        </w:rPr>
        <w:t>ship</w:t>
      </w:r>
      <w:proofErr w:type="spellEnd"/>
      <w:r w:rsidRPr="00D63A19">
        <w:rPr>
          <w:rFonts w:ascii="Courier New" w:eastAsia="Times New Roman" w:hAnsi="Courier New" w:cs="Courier New"/>
          <w:color w:val="A31515"/>
          <w:sz w:val="30"/>
          <w:szCs w:val="30"/>
        </w:rPr>
        <w:t>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,</w:t>
      </w:r>
    </w:p>
    <w:p w14:paraId="5119A126" w14:textId="2EFAE63E" w:rsid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proofErr w:type="gramStart"/>
      <w:r w:rsidRPr="00D63A19">
        <w:rPr>
          <w:rFonts w:ascii="Courier New" w:eastAsia="Times New Roman" w:hAnsi="Courier New" w:cs="Courier New"/>
          <w:color w:val="09885A"/>
          <w:sz w:val="30"/>
          <w:szCs w:val="30"/>
        </w:rPr>
        <w:t>9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 :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</w:rPr>
        <w:t>'</w:t>
      </w:r>
      <w:proofErr w:type="spellStart"/>
      <w:r w:rsidRPr="00D63A19">
        <w:rPr>
          <w:rFonts w:ascii="Courier New" w:eastAsia="Times New Roman" w:hAnsi="Courier New" w:cs="Courier New"/>
          <w:color w:val="A31515"/>
          <w:sz w:val="30"/>
          <w:szCs w:val="30"/>
        </w:rPr>
        <w:t>truck</w:t>
      </w:r>
      <w:proofErr w:type="spellEnd"/>
      <w:r w:rsidRPr="00D63A19">
        <w:rPr>
          <w:rFonts w:ascii="Courier New" w:eastAsia="Times New Roman" w:hAnsi="Courier New" w:cs="Courier New"/>
          <w:color w:val="A31515"/>
          <w:sz w:val="30"/>
          <w:szCs w:val="30"/>
        </w:rPr>
        <w:t>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}</w:t>
      </w:r>
    </w:p>
    <w:p w14:paraId="30B739E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matplotlib.pyplot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</w:t>
      </w:r>
      <w:proofErr w:type="spellEnd"/>
    </w:p>
    <w:p w14:paraId="0034FC0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random</w:t>
      </w:r>
    </w:p>
    <w:p w14:paraId="0BB67437" w14:textId="77777777" w:rsidR="00D63A19" w:rsidRPr="00D63A19" w:rsidRDefault="00D63A19" w:rsidP="00D63A19">
      <w:pPr>
        <w:shd w:val="clear" w:color="auto" w:fill="FFFFFE"/>
        <w:spacing w:after="300"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1950E4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show_</w:t>
      </w:r>
      <w:proofErr w:type="gram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examples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labels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images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7E5115F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assert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(labels) == 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(images)</w:t>
      </w:r>
    </w:p>
    <w:p w14:paraId="07C49C8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CB6450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plt.figure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figsize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17840BA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3FBF7F7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(labels)):</w:t>
      </w:r>
    </w:p>
    <w:p w14:paraId="308935B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cur_class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ind_2_name[labels[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]]</w:t>
      </w:r>
    </w:p>
    <w:p w14:paraId="1ADDBC1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4786853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plt.subplot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i+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EB08EC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cur_class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6624A4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(images[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23C935E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926A9A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5B473C5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plt.show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6E3ADC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778D832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indices = [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random.randint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(dataset)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)]</w:t>
      </w:r>
    </w:p>
    <w:p w14:paraId="0AED584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E61091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labels = [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dataset.train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_labels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indices]</w:t>
      </w:r>
    </w:p>
    <w:p w14:paraId="7BA69B0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images = [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dataset.train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_data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indices]</w:t>
      </w:r>
    </w:p>
    <w:p w14:paraId="41958BE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124A6E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lastRenderedPageBreak/>
        <w:t>show_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examples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(</w:t>
      </w:r>
      <w:proofErr w:type="spellStart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labels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,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images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)</w:t>
      </w:r>
    </w:p>
    <w:p w14:paraId="6A5F9FD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</w:p>
    <w:p w14:paraId="45335C77" w14:textId="33E526CA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 xml:space="preserve">Создайте генераторы </w:t>
      </w:r>
      <w:proofErr w:type="spellStart"/>
      <w:r>
        <w:t>батчей</w:t>
      </w:r>
      <w:proofErr w:type="spellEnd"/>
    </w:p>
    <w:p w14:paraId="073C5D3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torch.utils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.data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DataLoader</w:t>
      </w:r>
      <w:proofErr w:type="spellEnd"/>
    </w:p>
    <w:p w14:paraId="31D1253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3F8E13E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train_loader =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DataLoader(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dataset, batch_size=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64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shuffle=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num_workers=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89DC1EF" w14:textId="3646ED00" w:rsid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 =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DataLoader(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test_data, batch_size=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64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num_workers=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59FEE9C5" w14:textId="235B236E" w:rsid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63C874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inverse_transform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transforms.Compose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([</w:t>
      </w:r>
    </w:p>
    <w:p w14:paraId="1B1E72F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transforms.Normalize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-0.491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-0.482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7A2DDCE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 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)),</w:t>
      </w:r>
    </w:p>
    <w:p w14:paraId="4C805BF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transforms.ToPILImage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</w:t>
      </w:r>
    </w:p>
    <w:p w14:paraId="7354E8A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1B6EF57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ACA935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images = [</w:t>
      </w:r>
    </w:p>
    <w:p w14:paraId="18835FA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inverse_transform(train_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loader.dataset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[r_ind][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r_ind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indices</w:t>
      </w:r>
    </w:p>
    <w:p w14:paraId="02F9447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]</w:t>
      </w:r>
    </w:p>
    <w:p w14:paraId="2FC5397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</w:p>
    <w:p w14:paraId="3C39693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show_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examples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(</w:t>
      </w:r>
      <w:proofErr w:type="spellStart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labels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,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images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)</w:t>
      </w:r>
    </w:p>
    <w:p w14:paraId="7A6AE5E9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2CF7321" w14:textId="3950FBAE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>Реализуйте классификатор</w:t>
      </w:r>
    </w:p>
    <w:p w14:paraId="5E4D365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torch.nn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</w:t>
      </w:r>
      <w:proofErr w:type="spellEnd"/>
    </w:p>
    <w:p w14:paraId="532A65F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C95D38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class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CIFAR_NiN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nn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</w:t>
      </w:r>
      <w:r w:rsidRPr="00D63A19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Module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3AE18B8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__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</w:t>
      </w:r>
      <w:proofErr w:type="spellEnd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proofErr w:type="gram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num_classes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init_weights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79B1D869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super(</w:t>
      </w:r>
      <w:proofErr w:type="spellStart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CIFAR_NiN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).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__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</w:t>
      </w:r>
      <w:proofErr w:type="spellEnd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__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36C81A59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.cfg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[[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192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160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96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],</w:t>
      </w:r>
    </w:p>
    <w:p w14:paraId="35A798E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'M'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[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192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192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192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],</w:t>
      </w:r>
    </w:p>
    <w:p w14:paraId="79A0D3B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'M'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[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192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192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num_classes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]]</w:t>
      </w:r>
    </w:p>
    <w:p w14:paraId="29E612F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7A72ED6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.features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._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make_layers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2609F6B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674B693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.final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_pool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nn.AvgPool2d(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kernel_size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5310DB9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48C523E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init_weights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4DFFD61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gram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._</w:t>
      </w:r>
      <w:proofErr w:type="spellStart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init_weights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6AC4595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09A5230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make_layers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1F3E4A2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layers = []</w:t>
      </w:r>
    </w:p>
    <w:p w14:paraId="33B0200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in_channels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</w:p>
    <w:p w14:paraId="06CA50B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A865219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group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.cfg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2E083A9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group ==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'M'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0CBD4EF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layers += [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nn.MaxPool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2d(kernel_size=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stride=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padding=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)]</w:t>
      </w:r>
    </w:p>
    <w:p w14:paraId="558BEAF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else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73C2FD1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is_first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</w:p>
    <w:p w14:paraId="1A7568D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v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group:</w:t>
      </w:r>
    </w:p>
    <w:p w14:paraId="25443DE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is_first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46077E1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conv =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nn.Conv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2d(</w:t>
      </w:r>
    </w:p>
    <w:p w14:paraId="287C200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    in_channels, v, kernel_size=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padding=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</w:p>
    <w:p w14:paraId="3CE57BD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)</w:t>
      </w:r>
    </w:p>
    <w:p w14:paraId="4ACBE18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else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0A97173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conv =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nn.Conv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2d(</w:t>
      </w:r>
    </w:p>
    <w:p w14:paraId="61633EE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in_channels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v,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kernel_size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</w:p>
    <w:p w14:paraId="3771D3A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)</w:t>
      </w:r>
    </w:p>
    <w:p w14:paraId="24D27BE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layers += [conv,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nn.BatchNorm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2d(v), nn.ReLU(inplace=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)]</w:t>
      </w:r>
    </w:p>
    <w:p w14:paraId="39E8F20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</w:p>
    <w:p w14:paraId="389A334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in_channels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v</w:t>
      </w:r>
    </w:p>
    <w:p w14:paraId="0EAE669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</w:t>
      </w:r>
    </w:p>
    <w:p w14:paraId="53A1837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nn.Sequential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(*layers)</w:t>
      </w:r>
    </w:p>
    <w:p w14:paraId="763E692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53555BC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gram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forward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x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0CAED45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x =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.features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(x)</w:t>
      </w:r>
    </w:p>
    <w:p w14:paraId="2A13AD9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x =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.final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_pool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(x)</w:t>
      </w:r>
    </w:p>
    <w:p w14:paraId="4FF68FD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x =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x.view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x.size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0F8B76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x</w:t>
      </w:r>
    </w:p>
    <w:p w14:paraId="20A06F7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    </w:t>
      </w:r>
    </w:p>
    <w:p w14:paraId="45DFFC0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init_weights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3CD5227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m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.modules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():</w:t>
      </w:r>
    </w:p>
    <w:p w14:paraId="5797FB5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isinstance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m, nn.Conv2d):</w:t>
      </w:r>
    </w:p>
    <w:p w14:paraId="7C92C0E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.kaiming_normal_(m.weight, nonlinearity=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'relu'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4FE4404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m.bias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not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None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498423F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.constant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m.bias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6D65BF9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spellStart"/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elif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isinstance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m, nn.BatchNorm2d):</w:t>
      </w:r>
    </w:p>
    <w:p w14:paraId="7374929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.constant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m.weight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5A27CF3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.constant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m.bias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4456BA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spellStart"/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elif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isinstance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m,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nn.Linear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363F335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.normal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m.weight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1A081D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.constant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m.bias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5A2FA8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8715DC4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nin_model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CIFAR_NiN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().</w:t>
      </w:r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to(</w:t>
      </w:r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DEVICE)</w:t>
      </w:r>
    </w:p>
    <w:p w14:paraId="4A86D9BF" w14:textId="77777777" w:rsidR="00D63A19" w:rsidRPr="00DA1B70" w:rsidRDefault="00D63A19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680EBB0" w14:textId="48A2E5FD" w:rsidR="00DA1B70" w:rsidRDefault="00DA1B70" w:rsidP="00433218">
      <w:pPr>
        <w:pStyle w:val="a4"/>
        <w:numPr>
          <w:ilvl w:val="0"/>
          <w:numId w:val="14"/>
        </w:numPr>
      </w:pPr>
      <w:r>
        <w:t>Настройте оптимизатор и обучите модель</w:t>
      </w:r>
    </w:p>
    <w:p w14:paraId="501591E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torch.optim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</w:t>
      </w:r>
      <w:proofErr w:type="spellEnd"/>
    </w:p>
    <w:p w14:paraId="668B29D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3D16F5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criterion =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nn.CrossEntropyLoss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14A9C3C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FC7D12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 = </w:t>
      </w:r>
      <w:proofErr w:type="spellStart"/>
      <w:proofErr w:type="gram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optim.Adam</w:t>
      </w:r>
      <w:proofErr w:type="spellEnd"/>
      <w:proofErr w:type="gram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nin_model.parameters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lr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660338E" w14:textId="77777777" w:rsid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</w:pPr>
    </w:p>
    <w:p w14:paraId="245A8800" w14:textId="09845FE9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024424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</w:p>
    <w:p w14:paraId="40204044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304E497F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epoch </w:t>
      </w:r>
      <w:r w:rsidRPr="00024424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gramStart"/>
      <w:r w:rsidRPr="0002442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466649FA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reporter = </w:t>
      </w:r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tqdm(</w:t>
      </w:r>
      <w:proofErr w:type="gramEnd"/>
      <w:r w:rsidRPr="0002442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(train_loader, </w:t>
      </w:r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total=</w:t>
      </w:r>
      <w:r w:rsidRPr="0002442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(train_loader))</w:t>
      </w:r>
    </w:p>
    <w:p w14:paraId="5D30E88A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3855E57A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24424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data </w:t>
      </w:r>
      <w:r w:rsidRPr="00024424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reporter:</w:t>
      </w:r>
    </w:p>
    <w:p w14:paraId="52515003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inputs, targets = data[</w:t>
      </w:r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</w:t>
      </w:r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to(</w:t>
      </w:r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DEVICE), data[</w:t>
      </w:r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14776300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31DBDA8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02442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Forward pass</w:t>
      </w:r>
    </w:p>
    <w:p w14:paraId="6701BAE2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predictions =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nin_model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(inputs)</w:t>
      </w:r>
    </w:p>
    <w:p w14:paraId="486B5CAC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02442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Estimate predictions quality</w:t>
      </w:r>
    </w:p>
    <w:p w14:paraId="59CF13E4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loss = </w:t>
      </w:r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criterion(</w:t>
      </w:r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predictions, targets)</w:t>
      </w:r>
    </w:p>
    <w:p w14:paraId="783AF0C2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8334801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02442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Backward pass</w:t>
      </w:r>
    </w:p>
    <w:p w14:paraId="325DF5DA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optimizer.zero</w:t>
      </w:r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_grad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9AD7B78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loss.backward</w:t>
      </w:r>
      <w:proofErr w:type="spellEnd"/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6F668B2C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BF61C5B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optimizer.step</w:t>
      </w:r>
      <w:proofErr w:type="spellEnd"/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3BAAB530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EF5BC05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024424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% </w:t>
      </w:r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50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== </w:t>
      </w:r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543ACD87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cur_loss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loss.item</w:t>
      </w:r>
      <w:proofErr w:type="spellEnd"/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6EEB9958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reporter.set_</w:t>
      </w:r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description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24424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'loss %.2f'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%cur_loss)</w:t>
      </w:r>
    </w:p>
    <w:p w14:paraId="77FF8C9B" w14:textId="77777777" w:rsidR="00D63A19" w:rsidRDefault="00D63A19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49DFACF" w14:textId="77777777" w:rsidR="00DA1B70" w:rsidRPr="00040B38" w:rsidRDefault="00DA1B70" w:rsidP="00DA1B70">
      <w:pPr>
        <w:pStyle w:val="a4"/>
        <w:ind w:left="1069" w:firstLine="0"/>
        <w:rPr>
          <w:lang w:val="en-US"/>
        </w:rPr>
      </w:pPr>
    </w:p>
    <w:p w14:paraId="6F2E821A" w14:textId="597B14B1" w:rsidR="00DA1B70" w:rsidRPr="00040B38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>Проверьте качество модели</w:t>
      </w:r>
    </w:p>
    <w:p w14:paraId="40C7AEC1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reporter2 =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2442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total=</w:t>
      </w:r>
      <w:proofErr w:type="spellStart"/>
      <w:r w:rsidRPr="0002442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4787E639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397F6D1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total_examples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02442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</w:t>
      </w:r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loader.dataset</w:t>
      </w:r>
      <w:proofErr w:type="spellEnd"/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7E48F29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num_matches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</w:p>
    <w:p w14:paraId="5654EC90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30433E5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data </w:t>
      </w:r>
      <w:r w:rsidRPr="00024424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reporter2:</w:t>
      </w:r>
    </w:p>
    <w:p w14:paraId="23479B08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24424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with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torch.no_</w:t>
      </w:r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grad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0D133649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inputs, targets = data[</w:t>
      </w:r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</w:t>
      </w:r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to(</w:t>
      </w:r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DEVICE), data[</w:t>
      </w:r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31BDC782" w14:textId="5B3C0DA3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predictions =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nin_model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(inputs)</w:t>
      </w:r>
    </w:p>
    <w:p w14:paraId="64476A22" w14:textId="3DF82099" w:rsidR="00024424" w:rsidRPr="00024424" w:rsidRDefault="00024424" w:rsidP="00F256EB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_,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label_predictions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predictions.</w:t>
      </w:r>
      <w:r w:rsidRPr="0002442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6F5E0AC" w14:textId="7307670B" w:rsidR="00024424" w:rsidRPr="00024424" w:rsidRDefault="00024424" w:rsidP="00F256EB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num_matches</w:t>
      </w:r>
      <w:proofErr w:type="spell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+= </w:t>
      </w:r>
      <w:proofErr w:type="spell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label_</w:t>
      </w:r>
      <w:proofErr w:type="gramStart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predictions.eq</w:t>
      </w:r>
      <w:proofErr w:type="spellEnd"/>
      <w:proofErr w:type="gramEnd"/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(targets).</w:t>
      </w:r>
      <w:r w:rsidRPr="0002442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sum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().item()</w:t>
      </w:r>
    </w:p>
    <w:p w14:paraId="41B8E786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6D96CCA1" w14:textId="77777777" w:rsidR="00024424" w:rsidRP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02442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print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24424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'\nTest accuracy: %.2f%%'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%(</w:t>
      </w:r>
      <w:r w:rsidRPr="0002442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100</w:t>
      </w:r>
      <w:r w:rsidRPr="0002442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.*num_matches/total_examples))</w:t>
      </w:r>
    </w:p>
    <w:p w14:paraId="1C774656" w14:textId="77777777" w:rsidR="00024424" w:rsidRPr="00040B38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A15832B" w14:textId="00716A7C" w:rsidR="00040B38" w:rsidRDefault="00812874" w:rsidP="00040B38">
      <w:pPr>
        <w:pStyle w:val="1"/>
        <w:rPr>
          <w:rFonts w:eastAsia="Times New Roman"/>
        </w:rPr>
      </w:pPr>
      <w:r>
        <w:rPr>
          <w:rFonts w:eastAsia="Times New Roman"/>
        </w:rPr>
        <w:t>Атака на обученную сеть</w:t>
      </w:r>
    </w:p>
    <w:p w14:paraId="6F0A1ED0" w14:textId="77777777" w:rsidR="00040B38" w:rsidRPr="00040B38" w:rsidRDefault="00040B38" w:rsidP="00040B38">
      <w:pPr>
        <w:rPr>
          <w:lang w:val="en-US"/>
        </w:rPr>
      </w:pPr>
    </w:p>
    <w:p w14:paraId="5F1C463F" w14:textId="7806FE74" w:rsidR="00040B38" w:rsidRPr="00040B38" w:rsidRDefault="00812874" w:rsidP="00040B38">
      <w:pPr>
        <w:pStyle w:val="a4"/>
        <w:numPr>
          <w:ilvl w:val="0"/>
          <w:numId w:val="15"/>
        </w:numPr>
      </w:pPr>
      <w:r>
        <w:t>Найдите правильно классифицированное изображение</w:t>
      </w:r>
    </w:p>
    <w:p w14:paraId="4C357303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1110</w:t>
      </w:r>
    </w:p>
    <w:p w14:paraId="398A0D69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ex_tensor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</w:t>
      </w:r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loader.dataset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][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</w:t>
      </w:r>
    </w:p>
    <w:p w14:paraId="003159DA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050B878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ex_class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ind_2_name[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</w:t>
      </w:r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loader.dataset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][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]]</w:t>
      </w:r>
    </w:p>
    <w:p w14:paraId="33C196E2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ex_img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inverse_transform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ex_tensor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4C6224D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01E995C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plt.figure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figsize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=(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10EE3528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812874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'True class: '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+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ex_class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1D79E958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ex_img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68F99614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812874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9FF778C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</w:rPr>
        <w:t>plt.show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</w:rPr>
        <w:t>()</w:t>
      </w:r>
    </w:p>
    <w:p w14:paraId="45371FF2" w14:textId="77777777" w:rsidR="00812874" w:rsidRPr="00040B38" w:rsidRDefault="00812874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AAE1A25" w14:textId="77777777" w:rsidR="00040B38" w:rsidRPr="00040B38" w:rsidRDefault="00040B38" w:rsidP="00040B38">
      <w:pPr>
        <w:pStyle w:val="a4"/>
        <w:ind w:left="1069" w:firstLine="0"/>
        <w:rPr>
          <w:lang w:val="en-US"/>
        </w:rPr>
      </w:pPr>
    </w:p>
    <w:p w14:paraId="54B0567B" w14:textId="479701D3" w:rsidR="00040B38" w:rsidRDefault="00812874" w:rsidP="00040B38">
      <w:pPr>
        <w:pStyle w:val="a4"/>
        <w:numPr>
          <w:ilvl w:val="0"/>
          <w:numId w:val="15"/>
        </w:numPr>
      </w:pPr>
      <w:r>
        <w:t>Реализуйте атаку</w:t>
      </w:r>
    </w:p>
    <w:p w14:paraId="1F982804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12874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</w:t>
      </w:r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nn.functional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812874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F</w:t>
      </w:r>
    </w:p>
    <w:p w14:paraId="2B43D6E1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4973CC5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#true_output = </w:t>
      </w:r>
      <w:proofErr w:type="gramStart"/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torch.tensor</w:t>
      </w:r>
      <w:proofErr w:type="gramEnd"/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([test_loader.dataset[r_ind][1]]).to(DEVICE)</w:t>
      </w:r>
    </w:p>
    <w:p w14:paraId="190332E7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AC47986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</w:t>
      </w:r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input.requires</w:t>
      </w:r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_grad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812874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</w:p>
    <w:p w14:paraId="4E76C699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ex_output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nin_model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ex_input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DADA8E9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loss = </w:t>
      </w: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F.cross</w:t>
      </w:r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_entropy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ex_output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true_output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A35B781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9CDA6EF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g = </w:t>
      </w: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torch.autograd</w:t>
      </w:r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.grad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(loss,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ex_input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allow_unused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812874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189D4D9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FB76140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eps = 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1e-3</w:t>
      </w:r>
    </w:p>
    <w:p w14:paraId="091A949E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FGSM is here:</w:t>
      </w:r>
    </w:p>
    <w:p w14:paraId="5BC425FF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proofErr w:type="spellStart"/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new_input</w:t>
      </w:r>
      <w:proofErr w:type="spellEnd"/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= </w:t>
      </w:r>
      <w:proofErr w:type="spellStart"/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ex_input</w:t>
      </w:r>
      <w:proofErr w:type="spellEnd"/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+ eps * </w:t>
      </w:r>
      <w:proofErr w:type="spellStart"/>
      <w:proofErr w:type="gramStart"/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torch.sign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(g[0])</w:t>
      </w:r>
    </w:p>
    <w:p w14:paraId="0EF2951C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new_input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ex_input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- eps * </w:t>
      </w: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torch.sign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(g[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0B4F151D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3E9A704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new_output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nin_model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new_input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4AFD4A6" w14:textId="77777777" w:rsidR="00812874" w:rsidRPr="00040B38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C83FCA9" w14:textId="77777777" w:rsidR="00040B38" w:rsidRPr="00040B38" w:rsidRDefault="00040B38" w:rsidP="00040B38">
      <w:pPr>
        <w:pStyle w:val="a4"/>
        <w:ind w:left="1069" w:firstLine="0"/>
        <w:rPr>
          <w:lang w:val="en-US"/>
        </w:rPr>
      </w:pPr>
    </w:p>
    <w:p w14:paraId="76B3D92F" w14:textId="2AD5F0D1" w:rsidR="00040B38" w:rsidRDefault="00812874" w:rsidP="00040B38">
      <w:pPr>
        <w:pStyle w:val="a4"/>
        <w:numPr>
          <w:ilvl w:val="0"/>
          <w:numId w:val="15"/>
        </w:numPr>
      </w:pPr>
      <w:r>
        <w:t>Выведите результат</w:t>
      </w:r>
    </w:p>
    <w:p w14:paraId="59ECC49A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new_prediction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new_output.</w:t>
      </w:r>
      <w:r w:rsidRPr="00812874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)[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].item</w:t>
      </w:r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6B3F24C7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072E884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new_class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ind_2_name[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new_prediction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</w:t>
      </w:r>
    </w:p>
    <w:p w14:paraId="034F0478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ex_img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inverse_transform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new_input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].detach</w:t>
      </w:r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().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cpu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())</w:t>
      </w:r>
    </w:p>
    <w:p w14:paraId="096B3475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0C81D35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plt.figure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figsize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=(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812874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48156DA2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812874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'Adversarial class: '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+ 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new_class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91BC66D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ex_img</w:t>
      </w:r>
      <w:proofErr w:type="spell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99836FD" w14:textId="77777777" w:rsidR="00812874" w:rsidRPr="00812874" w:rsidRDefault="00812874" w:rsidP="0081287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812874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812874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C676DE7" w14:textId="0EB60A47" w:rsidR="00040B38" w:rsidRPr="003303CC" w:rsidRDefault="00812874" w:rsidP="003303CC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proofErr w:type="spellStart"/>
      <w:proofErr w:type="gramStart"/>
      <w:r w:rsidRPr="00812874">
        <w:rPr>
          <w:rFonts w:ascii="Courier New" w:eastAsia="Times New Roman" w:hAnsi="Courier New" w:cs="Courier New"/>
          <w:color w:val="000000"/>
          <w:sz w:val="30"/>
          <w:szCs w:val="30"/>
        </w:rPr>
        <w:t>plt.show</w:t>
      </w:r>
      <w:proofErr w:type="spellEnd"/>
      <w:proofErr w:type="gramEnd"/>
      <w:r w:rsidRPr="00812874">
        <w:rPr>
          <w:rFonts w:ascii="Courier New" w:eastAsia="Times New Roman" w:hAnsi="Courier New" w:cs="Courier New"/>
          <w:color w:val="000000"/>
          <w:sz w:val="30"/>
          <w:szCs w:val="30"/>
        </w:rPr>
        <w:t>()</w:t>
      </w:r>
    </w:p>
    <w:sectPr w:rsidR="00040B38" w:rsidRPr="003303CC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3170E" w14:textId="77777777" w:rsidR="006E11CD" w:rsidRDefault="006E11CD" w:rsidP="00657AD0">
      <w:pPr>
        <w:spacing w:line="240" w:lineRule="auto"/>
      </w:pPr>
      <w:r>
        <w:separator/>
      </w:r>
    </w:p>
  </w:endnote>
  <w:endnote w:type="continuationSeparator" w:id="0">
    <w:p w14:paraId="05E486C1" w14:textId="77777777" w:rsidR="006E11CD" w:rsidRDefault="006E11CD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BEE8" w14:textId="77777777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F7E19D4" wp14:editId="63B1BB6C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D6090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13F2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2021 г.</w:t>
    </w:r>
  </w:p>
  <w:p w14:paraId="2A611A42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6BC57B5B" wp14:editId="121A39C3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73E17" w14:textId="77777777" w:rsidR="006E11CD" w:rsidRDefault="006E11CD" w:rsidP="00657AD0">
      <w:pPr>
        <w:spacing w:line="240" w:lineRule="auto"/>
      </w:pPr>
      <w:r>
        <w:separator/>
      </w:r>
    </w:p>
  </w:footnote>
  <w:footnote w:type="continuationSeparator" w:id="0">
    <w:p w14:paraId="64B0A0F7" w14:textId="77777777" w:rsidR="006E11CD" w:rsidRDefault="006E11CD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11AB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F6A0591" wp14:editId="41644A2B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8ADA6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46FFD2B" wp14:editId="475039C8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B58"/>
    <w:multiLevelType w:val="hybridMultilevel"/>
    <w:tmpl w:val="932C7DEA"/>
    <w:lvl w:ilvl="0" w:tplc="7C7AA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DCA5393"/>
    <w:multiLevelType w:val="hybridMultilevel"/>
    <w:tmpl w:val="1A9E85A8"/>
    <w:lvl w:ilvl="0" w:tplc="7C7AA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9"/>
  </w:num>
  <w:num w:numId="5">
    <w:abstractNumId w:val="4"/>
  </w:num>
  <w:num w:numId="6">
    <w:abstractNumId w:val="11"/>
  </w:num>
  <w:num w:numId="7">
    <w:abstractNumId w:val="1"/>
  </w:num>
  <w:num w:numId="8">
    <w:abstractNumId w:val="10"/>
  </w:num>
  <w:num w:numId="9">
    <w:abstractNumId w:val="12"/>
  </w:num>
  <w:num w:numId="10">
    <w:abstractNumId w:val="8"/>
  </w:num>
  <w:num w:numId="11">
    <w:abstractNumId w:val="7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6E6"/>
    <w:rsid w:val="0001673E"/>
    <w:rsid w:val="00024424"/>
    <w:rsid w:val="00040B38"/>
    <w:rsid w:val="00100267"/>
    <w:rsid w:val="00121989"/>
    <w:rsid w:val="0014445C"/>
    <w:rsid w:val="00160D01"/>
    <w:rsid w:val="001816E6"/>
    <w:rsid w:val="001F21B9"/>
    <w:rsid w:val="0023234D"/>
    <w:rsid w:val="002524F4"/>
    <w:rsid w:val="002A3F8A"/>
    <w:rsid w:val="002F70F5"/>
    <w:rsid w:val="003303CC"/>
    <w:rsid w:val="00382AD6"/>
    <w:rsid w:val="003D70D4"/>
    <w:rsid w:val="003F2354"/>
    <w:rsid w:val="00433218"/>
    <w:rsid w:val="004654BC"/>
    <w:rsid w:val="004A479B"/>
    <w:rsid w:val="004C3C3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E11CD"/>
    <w:rsid w:val="00731470"/>
    <w:rsid w:val="008077C5"/>
    <w:rsid w:val="00812874"/>
    <w:rsid w:val="00841E17"/>
    <w:rsid w:val="008448AD"/>
    <w:rsid w:val="008852FF"/>
    <w:rsid w:val="008A1234"/>
    <w:rsid w:val="008F1AC6"/>
    <w:rsid w:val="00925778"/>
    <w:rsid w:val="009844F5"/>
    <w:rsid w:val="0098480C"/>
    <w:rsid w:val="009A7405"/>
    <w:rsid w:val="009B3314"/>
    <w:rsid w:val="009B7EDD"/>
    <w:rsid w:val="009E4CEA"/>
    <w:rsid w:val="009F522A"/>
    <w:rsid w:val="00A62A09"/>
    <w:rsid w:val="00AE522B"/>
    <w:rsid w:val="00B038B2"/>
    <w:rsid w:val="00B10EDB"/>
    <w:rsid w:val="00B177F9"/>
    <w:rsid w:val="00B576B7"/>
    <w:rsid w:val="00B6558F"/>
    <w:rsid w:val="00BA0509"/>
    <w:rsid w:val="00BC3A13"/>
    <w:rsid w:val="00BC58ED"/>
    <w:rsid w:val="00BD6090"/>
    <w:rsid w:val="00BE325F"/>
    <w:rsid w:val="00C27902"/>
    <w:rsid w:val="00D609D9"/>
    <w:rsid w:val="00D63A19"/>
    <w:rsid w:val="00D649A8"/>
    <w:rsid w:val="00DA1B70"/>
    <w:rsid w:val="00DA3AED"/>
    <w:rsid w:val="00DB217B"/>
    <w:rsid w:val="00DD04E3"/>
    <w:rsid w:val="00E50349"/>
    <w:rsid w:val="00E91068"/>
    <w:rsid w:val="00EE3468"/>
    <w:rsid w:val="00F12D00"/>
    <w:rsid w:val="00F256EB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F17EE"/>
  <w15:docId w15:val="{00D92D26-1B9A-48F6-8EB8-213F24DF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9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4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5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5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1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9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9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7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2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1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8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2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2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5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2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2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6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8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2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6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9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5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5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5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0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5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3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7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1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50CBA-878F-4E94-B2AD-49D2AB15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58</TotalTime>
  <Pages>9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Alexey Kazimirov</cp:lastModifiedBy>
  <cp:revision>12</cp:revision>
  <cp:lastPrinted>2021-12-13T14:17:00Z</cp:lastPrinted>
  <dcterms:created xsi:type="dcterms:W3CDTF">2021-12-12T17:37:00Z</dcterms:created>
  <dcterms:modified xsi:type="dcterms:W3CDTF">2022-04-03T19:52:00Z</dcterms:modified>
</cp:coreProperties>
</file>