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93D93" w14:textId="77777777"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2D8E7" wp14:editId="20A7F54E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6B04E" w14:textId="1658EF08" w:rsidR="001F21B9" w:rsidRPr="00D63A19" w:rsidRDefault="0047259C" w:rsidP="001816E6">
                            <w:pPr>
                              <w:pStyle w:val="af"/>
                              <w:ind w:firstLine="0"/>
                            </w:pPr>
                            <w:r>
                              <w:rPr>
                                <w:lang w:val="en-US"/>
                              </w:rPr>
                              <w:t>FGSM/FGM</w:t>
                            </w:r>
                            <w:r w:rsidR="00D63A19">
                              <w:rPr>
                                <w:lang w:val="en-US"/>
                              </w:rPr>
                              <w:t>-</w:t>
                            </w:r>
                            <w:r w:rsidR="00D63A19">
                              <w:t>атак</w:t>
                            </w:r>
                            <w: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2D8E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1326B04E" w14:textId="1658EF08" w:rsidR="001F21B9" w:rsidRPr="00D63A19" w:rsidRDefault="0047259C" w:rsidP="001816E6">
                      <w:pPr>
                        <w:pStyle w:val="af"/>
                        <w:ind w:firstLine="0"/>
                      </w:pPr>
                      <w:r>
                        <w:rPr>
                          <w:lang w:val="en-US"/>
                        </w:rPr>
                        <w:t>FGSM/FGM</w:t>
                      </w:r>
                      <w:r w:rsidR="00D63A19">
                        <w:rPr>
                          <w:lang w:val="en-US"/>
                        </w:rPr>
                        <w:t>-</w:t>
                      </w:r>
                      <w:r w:rsidR="00D63A19">
                        <w:t>атак</w:t>
                      </w:r>
                      <w: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A8494" wp14:editId="053D1A67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3BC9A" w14:textId="01DDCD53" w:rsidR="00A62A09" w:rsidRPr="001F21B9" w:rsidRDefault="00382AD6" w:rsidP="001816E6">
                            <w:pPr>
                              <w:pStyle w:val="af"/>
                              <w:ind w:firstLine="0"/>
                            </w:pPr>
                            <w:r>
                              <w:t>А.С</w:t>
                            </w:r>
                            <w:r w:rsidR="008F1AC6">
                              <w:t xml:space="preserve">. </w:t>
                            </w:r>
                            <w:r>
                              <w:t>Казимиров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8494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7BB3BC9A" w14:textId="01DDCD53" w:rsidR="00A62A09" w:rsidRPr="001F21B9" w:rsidRDefault="00382AD6" w:rsidP="001816E6">
                      <w:pPr>
                        <w:pStyle w:val="af"/>
                        <w:ind w:firstLine="0"/>
                      </w:pPr>
                      <w:r>
                        <w:t>А.С</w:t>
                      </w:r>
                      <w:r w:rsidR="008F1AC6">
                        <w:t xml:space="preserve">. </w:t>
                      </w:r>
                      <w:r>
                        <w:t>Казимиров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AA5D5" wp14:editId="432889A3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DDAA0" w14:textId="1C59AC6D" w:rsidR="00A62A09" w:rsidRPr="00A62A09" w:rsidRDefault="00382AD6" w:rsidP="00A62A09">
                            <w:pPr>
                              <w:pStyle w:val="ad"/>
                            </w:pPr>
                            <w:r>
                              <w:t>Атаки на нейронные сети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A5D5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660DDAA0" w14:textId="1C59AC6D" w:rsidR="00A62A09" w:rsidRPr="00A62A09" w:rsidRDefault="00382AD6" w:rsidP="00A62A09">
                      <w:pPr>
                        <w:pStyle w:val="ad"/>
                      </w:pPr>
                      <w:r>
                        <w:t>Атаки на нейронные сети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14:paraId="3BABDE7C" w14:textId="43F127FC" w:rsidR="00B6558F" w:rsidRDefault="004618D0" w:rsidP="001816E6">
      <w:pPr>
        <w:pStyle w:val="1"/>
        <w:rPr>
          <w:rFonts w:eastAsia="Times New Roman"/>
        </w:rPr>
      </w:pPr>
      <w:r w:rsidRPr="004618D0">
        <w:rPr>
          <w:rFonts w:eastAsia="Times New Roman"/>
        </w:rPr>
        <w:lastRenderedPageBreak/>
        <w:t>Перенос предобученной модели на CIFAR10</w:t>
      </w:r>
    </w:p>
    <w:p w14:paraId="53F887FE" w14:textId="6173EFDF" w:rsidR="00433218" w:rsidRPr="00433218" w:rsidRDefault="00433218" w:rsidP="00433218">
      <w:pPr>
        <w:pStyle w:val="a4"/>
        <w:numPr>
          <w:ilvl w:val="0"/>
          <w:numId w:val="14"/>
        </w:numPr>
        <w:rPr>
          <w:lang w:val="en-US"/>
        </w:rPr>
      </w:pPr>
      <w:r>
        <w:t>Подключите необходимые библиотеки:</w:t>
      </w:r>
    </w:p>
    <w:p w14:paraId="18BF4CDF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install dependencies &amp; import libs</w:t>
      </w:r>
    </w:p>
    <w:p w14:paraId="7DF4D1F0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FF"/>
          <w:sz w:val="30"/>
          <w:szCs w:val="30"/>
          <w:lang w:val="en-US"/>
        </w:rPr>
        <w:t>!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pip3 install torch torchvision</w:t>
      </w:r>
    </w:p>
    <w:p w14:paraId="3426D69B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import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</w:t>
      </w:r>
    </w:p>
    <w:p w14:paraId="5103B9DF" w14:textId="77777777" w:rsidR="00DA1B70" w:rsidRPr="00DA1B70" w:rsidRDefault="00DA1B70" w:rsidP="00DA1B70">
      <w:pPr>
        <w:shd w:val="clear" w:color="auto" w:fill="FFFFFE"/>
        <w:spacing w:after="300"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</w:p>
    <w:p w14:paraId="16FE7762" w14:textId="6E6527D3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8000"/>
          <w:sz w:val="30"/>
          <w:szCs w:val="30"/>
          <w:lang w:val="en-US"/>
        </w:rPr>
        <w:t># Наличие cuda определяется так</w:t>
      </w:r>
    </w:p>
    <w:p w14:paraId="3B369623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DEVICE = 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'cuda'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if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torch.cuda.is_available() </w:t>
      </w:r>
      <w:r w:rsidRPr="00DA1B70">
        <w:rPr>
          <w:rFonts w:ascii="Courier New" w:eastAsia="Times New Roman" w:hAnsi="Courier New" w:cs="Courier New"/>
          <w:noProof/>
          <w:color w:val="AF00DB"/>
          <w:sz w:val="30"/>
          <w:szCs w:val="30"/>
          <w:lang w:val="en-US"/>
        </w:rPr>
        <w:t>else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 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'cpu'</w:t>
      </w:r>
    </w:p>
    <w:p w14:paraId="382A84A6" w14:textId="77777777" w:rsidR="00DA1B70" w:rsidRPr="00DA1B70" w:rsidRDefault="00DA1B70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</w:pPr>
      <w:r w:rsidRPr="00DA1B70">
        <w:rPr>
          <w:rFonts w:ascii="Courier New" w:eastAsia="Times New Roman" w:hAnsi="Courier New" w:cs="Courier New"/>
          <w:noProof/>
          <w:color w:val="795E26"/>
          <w:sz w:val="30"/>
          <w:szCs w:val="30"/>
          <w:lang w:val="en-US"/>
        </w:rPr>
        <w:t>print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(</w:t>
      </w:r>
      <w:r w:rsidRPr="00DA1B70">
        <w:rPr>
          <w:rFonts w:ascii="Courier New" w:eastAsia="Times New Roman" w:hAnsi="Courier New" w:cs="Courier New"/>
          <w:noProof/>
          <w:color w:val="A31515"/>
          <w:sz w:val="30"/>
          <w:szCs w:val="30"/>
          <w:lang w:val="en-US"/>
        </w:rPr>
        <w:t>'Using'</w:t>
      </w:r>
      <w:r w:rsidRPr="00DA1B70">
        <w:rPr>
          <w:rFonts w:ascii="Courier New" w:eastAsia="Times New Roman" w:hAnsi="Courier New" w:cs="Courier New"/>
          <w:noProof/>
          <w:color w:val="000000"/>
          <w:sz w:val="30"/>
          <w:szCs w:val="30"/>
          <w:lang w:val="en-US"/>
        </w:rPr>
        <w:t>, DEVICE)</w:t>
      </w:r>
    </w:p>
    <w:p w14:paraId="496AE7FF" w14:textId="79910086" w:rsidR="00433218" w:rsidRPr="00D63A19" w:rsidRDefault="00DA1B70" w:rsidP="00433218">
      <w:pPr>
        <w:pStyle w:val="a4"/>
        <w:numPr>
          <w:ilvl w:val="0"/>
          <w:numId w:val="14"/>
        </w:numPr>
      </w:pPr>
      <w:r>
        <w:t>Загрузите данные и проведите предобработку</w:t>
      </w:r>
    </w:p>
    <w:p w14:paraId="7F588EC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torchvision.datasets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datasets</w:t>
      </w:r>
    </w:p>
    <w:p w14:paraId="03699A1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torchvision.transforms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transforms</w:t>
      </w:r>
    </w:p>
    <w:p w14:paraId="0548661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581CAD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Выбираем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аугментации</w:t>
      </w:r>
    </w:p>
    <w:p w14:paraId="1F4E5F7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train_trans = transforms.Compose([</w:t>
      </w:r>
    </w:p>
    <w:p w14:paraId="1CB0F9C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transforms.RandomCrop(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padding=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4C6BEF5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transforms.RandomHorizontalFlip(),</w:t>
      </w:r>
    </w:p>
    <w:p w14:paraId="63C9831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transforms.ToTensor(),</w:t>
      </w:r>
    </w:p>
    <w:p w14:paraId="44B7FDA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transforms.Normalize((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0.491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0.482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18B9F4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446A40E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test_trans = transforms.Compose([</w:t>
      </w:r>
    </w:p>
    <w:p w14:paraId="3B49D80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transforms.Resize(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1AF08DA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transforms.ToTensor(),</w:t>
      </w:r>
    </w:p>
    <w:p w14:paraId="19764F94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transforms.Normalize((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0.491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0.482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0.447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AD79E6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6CE5CE9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733F8D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Загружаем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008000"/>
          <w:sz w:val="30"/>
          <w:szCs w:val="30"/>
        </w:rPr>
        <w:t>данные</w:t>
      </w:r>
    </w:p>
    <w:p w14:paraId="6FBB6526" w14:textId="7411D489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dataset = datasets.CIFAR10(root=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'drive/temp/'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download=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 xml:space="preserve"> 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transform=train_trans)</w:t>
      </w:r>
    </w:p>
    <w:p w14:paraId="231CF653" w14:textId="1747148C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test_data = datasets.CIFAR10(root=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'drive/temp'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download=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 xml:space="preserve"> 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False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transform=test_trans)</w:t>
      </w:r>
    </w:p>
    <w:p w14:paraId="3D44632D" w14:textId="77777777" w:rsidR="00DA1B70" w:rsidRPr="00DA1B70" w:rsidRDefault="00DA1B70" w:rsidP="00DA1B70">
      <w:pPr>
        <w:pStyle w:val="a4"/>
        <w:ind w:left="1069" w:firstLine="0"/>
        <w:rPr>
          <w:lang w:val="en-US"/>
        </w:rPr>
      </w:pPr>
    </w:p>
    <w:p w14:paraId="10872520" w14:textId="5B6BD6F2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>Визуализируйте примеры данных</w:t>
      </w:r>
    </w:p>
    <w:p w14:paraId="4CA0F66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ind_2_name = {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'airplane'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61AD65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lastRenderedPageBreak/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'automobile'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E9DB58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'bird'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6349C16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'cat'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1F8E541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'deer'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323C692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'dog'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29B71A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6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'frog'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30642E79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'horse'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0E5795C7" w14:textId="77777777" w:rsidR="00D63A19" w:rsidRPr="00A10AB3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A10AB3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8</w:t>
      </w:r>
      <w:r w:rsidRPr="00A10AB3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A10AB3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'ship'</w:t>
      </w:r>
      <w:r w:rsidRPr="00A10AB3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</w:p>
    <w:p w14:paraId="5119A126" w14:textId="2EFAE63E" w:rsidR="00D63A19" w:rsidRPr="00A10AB3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A10AB3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9</w:t>
      </w:r>
      <w:r w:rsidRPr="00A10AB3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: </w:t>
      </w:r>
      <w:r w:rsidRPr="00A10AB3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'truck'</w:t>
      </w:r>
      <w:r w:rsidRPr="00A10AB3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}</w:t>
      </w:r>
    </w:p>
    <w:p w14:paraId="30B739E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matplotlib.pyplot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plt</w:t>
      </w:r>
    </w:p>
    <w:p w14:paraId="0034FC0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random</w:t>
      </w:r>
    </w:p>
    <w:p w14:paraId="0BB67437" w14:textId="77777777" w:rsidR="00D63A19" w:rsidRPr="00D63A19" w:rsidRDefault="00D63A19" w:rsidP="00D63A19">
      <w:pPr>
        <w:shd w:val="clear" w:color="auto" w:fill="FFFFFE"/>
        <w:spacing w:after="300"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1950E4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show_examples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labels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images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7E5115F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assert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(labels) ==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(images)</w:t>
      </w:r>
    </w:p>
    <w:p w14:paraId="07C49C8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CB6450F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plt.figure(figsize=(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17840BA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3FBF7F7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(labels)):</w:t>
      </w:r>
    </w:p>
    <w:p w14:paraId="308935B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cur_class = ind_2_name[labels[i]]</w:t>
      </w:r>
    </w:p>
    <w:p w14:paraId="1ADDBC1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4786853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plt.subplot(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i+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EB08EC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plt.title(cur_class)</w:t>
      </w:r>
    </w:p>
    <w:p w14:paraId="26624A4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plt.imshow(images[i])</w:t>
      </w:r>
    </w:p>
    <w:p w14:paraId="23C935E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plt.axis(</w:t>
      </w:r>
      <w:r w:rsidRPr="00D63A19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926A9A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5B473C5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plt.show()</w:t>
      </w:r>
    </w:p>
    <w:p w14:paraId="56E3ADC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778D832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indices = [random.randint(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(dataset)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D63A19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)]</w:t>
      </w:r>
    </w:p>
    <w:p w14:paraId="0AED584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E61091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labels = [dataset.train_labels[r_ind]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r_ind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indices]</w:t>
      </w:r>
    </w:p>
    <w:p w14:paraId="7BA69B02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images = [dataset.train_data[r_ind]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r_ind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indices]</w:t>
      </w:r>
    </w:p>
    <w:p w14:paraId="41958BE5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124A6E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show_examples(labels, images)</w:t>
      </w:r>
    </w:p>
    <w:p w14:paraId="6A5F9FD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</w:p>
    <w:p w14:paraId="45335C77" w14:textId="33E526CA" w:rsidR="00DA1B70" w:rsidRPr="00DA1B70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lastRenderedPageBreak/>
        <w:t>Создайте генераторы батчей</w:t>
      </w:r>
    </w:p>
    <w:p w14:paraId="073C5D3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torch.utils.data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DataLoader</w:t>
      </w:r>
    </w:p>
    <w:p w14:paraId="31D1253B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3F8E13E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train_loader = DataLoader(dataset, batch_size=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64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shuffle=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num_workers=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489DC1EF" w14:textId="3646ED00" w:rsid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test_loader = DataLoader(test_data, batch_size=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64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num_workers=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4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59FEE9C5" w14:textId="235B236E" w:rsid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63C874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inverse_transform = transforms.Compose([</w:t>
      </w:r>
    </w:p>
    <w:p w14:paraId="1B1E72F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transforms.Normalize((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-0.491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-0.482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7A2DDCE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             (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)),</w:t>
      </w:r>
    </w:p>
    <w:p w14:paraId="4C805BF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transforms.ToPILImage(),</w:t>
      </w:r>
    </w:p>
    <w:p w14:paraId="7354E8A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1B6EF570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ACA9358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images = [</w:t>
      </w:r>
    </w:p>
    <w:p w14:paraId="18835FA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inverse_transform(train_loader.dataset[r_ind][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r_ind </w:t>
      </w:r>
      <w:r w:rsidRPr="00D63A19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indices</w:t>
      </w:r>
    </w:p>
    <w:p w14:paraId="02F9447E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]</w:t>
      </w:r>
    </w:p>
    <w:p w14:paraId="2FC53971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</w:p>
    <w:p w14:paraId="3C396936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</w:rPr>
        <w:t>show_examples(labels, images)</w:t>
      </w:r>
    </w:p>
    <w:p w14:paraId="7A6AE5E9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2CF7321" w14:textId="175AFA6E" w:rsidR="00DA1B70" w:rsidRPr="004618D0" w:rsidRDefault="004618D0" w:rsidP="00433218">
      <w:pPr>
        <w:pStyle w:val="a4"/>
        <w:numPr>
          <w:ilvl w:val="0"/>
          <w:numId w:val="14"/>
        </w:numPr>
      </w:pPr>
      <w:r>
        <w:t xml:space="preserve">Импортируйте модель </w:t>
      </w:r>
      <w:r>
        <w:rPr>
          <w:lang w:val="en-US"/>
        </w:rPr>
        <w:t>squeezenet</w:t>
      </w:r>
      <w:r w:rsidRPr="004618D0">
        <w:t>1_0</w:t>
      </w:r>
      <w:r>
        <w:t xml:space="preserve"> и настройте ее</w:t>
      </w:r>
    </w:p>
    <w:p w14:paraId="567F8D5B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torchvision.models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squeezenet1_0</w:t>
      </w:r>
    </w:p>
    <w:p w14:paraId="29ABD34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</w:rPr>
        <w:t>net = squeezenet1_0(pretrained=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</w:rPr>
        <w:t>True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</w:rPr>
        <w:t>)</w:t>
      </w:r>
    </w:p>
    <w:p w14:paraId="7C4237B5" w14:textId="4E9B75A4" w:rsidR="004618D0" w:rsidRDefault="004618D0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A990A4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torch.nn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nn</w:t>
      </w:r>
    </w:p>
    <w:p w14:paraId="7C2C2C8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new_features = nn.Sequential(*[nn.Conv2d(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96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kernel_size=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nn.ReLU()]+</w:t>
      </w:r>
      <w:r w:rsidRPr="004618D0">
        <w:rPr>
          <w:rFonts w:ascii="Courier New" w:eastAsia="Times New Roman" w:hAnsi="Courier New" w:cs="Courier New"/>
          <w:color w:val="267F99"/>
          <w:sz w:val="30"/>
          <w:szCs w:val="30"/>
          <w:lang w:val="en-US"/>
        </w:rPr>
        <w:t>list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(net.features.children())[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-2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45B4C54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net.features = new_features</w:t>
      </w:r>
    </w:p>
    <w:p w14:paraId="4301226A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D920C6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net.classifier = nn.Sequential(</w:t>
      </w:r>
    </w:p>
    <w:p w14:paraId="06F1D735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nn.Conv2d(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512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kernel_size=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06D9CA4C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nn.ReLU(inplace=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6C32885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nn.AdaptiveAvgPool2d((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69A6784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2613EF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net.num_classes =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</w:t>
      </w:r>
    </w:p>
    <w:p w14:paraId="3CFCF78F" w14:textId="77777777" w:rsidR="004618D0" w:rsidRPr="00D63A19" w:rsidRDefault="004618D0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A86D9BF" w14:textId="77777777" w:rsidR="00D63A19" w:rsidRPr="00DA1B70" w:rsidRDefault="00D63A19" w:rsidP="00DA1B7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680EBB0" w14:textId="50FCB3FF" w:rsidR="00DA1B70" w:rsidRDefault="00DA1B70" w:rsidP="00433218">
      <w:pPr>
        <w:pStyle w:val="a4"/>
        <w:numPr>
          <w:ilvl w:val="0"/>
          <w:numId w:val="14"/>
        </w:numPr>
      </w:pPr>
      <w:r>
        <w:t xml:space="preserve">Настройте оптимизатор и </w:t>
      </w:r>
      <w:r w:rsidR="004618D0">
        <w:t>до</w:t>
      </w:r>
      <w:r>
        <w:t>обучите модель</w:t>
      </w:r>
    </w:p>
    <w:p w14:paraId="501591E7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torch.optim </w:t>
      </w:r>
      <w:r w:rsidRPr="00D63A19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optim</w:t>
      </w:r>
    </w:p>
    <w:p w14:paraId="668B29DA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3D16F5C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criterion = nn.CrossEntropyLoss()</w:t>
      </w:r>
    </w:p>
    <w:p w14:paraId="14A9C3C3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FC7D12D" w14:textId="77777777" w:rsidR="00D63A19" w:rsidRPr="00D63A19" w:rsidRDefault="00D63A19" w:rsidP="00D63A19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optimizer = optim.Adam(nin_model.parameters(), lr=</w:t>
      </w:r>
      <w:r w:rsidRPr="00D63A19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1e-3</w:t>
      </w:r>
      <w:r w:rsidRPr="00D63A19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660338E" w14:textId="77777777" w:rsidR="00024424" w:rsidRDefault="00024424" w:rsidP="00024424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</w:pPr>
    </w:p>
    <w:p w14:paraId="05CFD9F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tqdm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tqdm</w:t>
      </w:r>
    </w:p>
    <w:p w14:paraId="11E8DC9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D62CE11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epoch 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range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428833C6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reporter = tqdm(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(train_loader,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 total=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(train_loader))</w:t>
      </w:r>
    </w:p>
    <w:p w14:paraId="7E370559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1FD5200B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i, data 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reporter:</w:t>
      </w:r>
    </w:p>
    <w:p w14:paraId="4E3B1173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inputs, targets = data[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].to(DEVICE), data[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4B193F3F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29C1EE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Forward pass</w:t>
      </w:r>
    </w:p>
    <w:p w14:paraId="5A59E3D9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predictions = net(inputs)</w:t>
      </w:r>
    </w:p>
    <w:p w14:paraId="4586DF90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Estimate predictions quality</w:t>
      </w:r>
    </w:p>
    <w:p w14:paraId="623B6815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loss = criterion(predictions, targets)</w:t>
      </w:r>
    </w:p>
    <w:p w14:paraId="1C14E67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8DB22B9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Backward pass</w:t>
      </w:r>
    </w:p>
    <w:p w14:paraId="39D000D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optimizer.zero_grad()</w:t>
      </w:r>
    </w:p>
    <w:p w14:paraId="7BBC94E3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loss.backward()</w:t>
      </w:r>
    </w:p>
    <w:p w14:paraId="0CA8BA6F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004F271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optimizer.step()</w:t>
      </w:r>
    </w:p>
    <w:p w14:paraId="18D5A2C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56D2A24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 %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==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69A96765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cur_loss = loss.item()</w:t>
      </w:r>
    </w:p>
    <w:p w14:paraId="22F07E76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    reporter.set_description(</w:t>
      </w:r>
      <w:r w:rsidRPr="004618D0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'loss %.2f'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%cur_loss)</w:t>
      </w:r>
    </w:p>
    <w:p w14:paraId="649DFACF" w14:textId="77777777" w:rsidR="00DA1B70" w:rsidRPr="00040B38" w:rsidRDefault="00DA1B70" w:rsidP="00DA1B70">
      <w:pPr>
        <w:pStyle w:val="a4"/>
        <w:ind w:left="1069" w:firstLine="0"/>
        <w:rPr>
          <w:lang w:val="en-US"/>
        </w:rPr>
      </w:pPr>
    </w:p>
    <w:p w14:paraId="6F2E821A" w14:textId="597B14B1" w:rsidR="00DA1B70" w:rsidRPr="00040B38" w:rsidRDefault="00DA1B70" w:rsidP="00433218">
      <w:pPr>
        <w:pStyle w:val="a4"/>
        <w:numPr>
          <w:ilvl w:val="0"/>
          <w:numId w:val="14"/>
        </w:numPr>
        <w:rPr>
          <w:lang w:val="en-US"/>
        </w:rPr>
      </w:pPr>
      <w:r>
        <w:t>Проверьте качество модели</w:t>
      </w:r>
    </w:p>
    <w:p w14:paraId="69BA6105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reporter2 = tqdm(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enumerate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(test_loader), total=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(test_loader))</w:t>
      </w:r>
    </w:p>
    <w:p w14:paraId="2E28DFCC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11E6CEC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total_examples = 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(test_loader.dataset)</w:t>
      </w:r>
    </w:p>
    <w:p w14:paraId="37459571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num_matches =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</w:p>
    <w:p w14:paraId="0382E5B3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FB2A8BE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for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i, data 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in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reporter2:</w:t>
      </w:r>
    </w:p>
    <w:p w14:paraId="14005B0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with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torch.no_grad():</w:t>
      </w:r>
    </w:p>
    <w:p w14:paraId="6CB061B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inputs, targets = data[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].to(DEVICE), data[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].to(DEVICE)</w:t>
      </w:r>
    </w:p>
    <w:p w14:paraId="45A0E12D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47EB4A66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predictions = net(inputs)</w:t>
      </w:r>
    </w:p>
    <w:p w14:paraId="2891F6BC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02B34F4F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_, label_predictions = predictions.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3F64857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0A4205C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num_matches += label_predictions.eq(targets).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sum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().item()</w:t>
      </w:r>
    </w:p>
    <w:p w14:paraId="21E386EB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</w:t>
      </w:r>
    </w:p>
    <w:p w14:paraId="30BBBBFD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print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'\nTest accuracy: %.2f%%'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.*num_matches/total_examples))</w:t>
      </w:r>
    </w:p>
    <w:p w14:paraId="20E8F11F" w14:textId="77777777" w:rsidR="004618D0" w:rsidRPr="00024424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A15832B" w14:textId="079D8331" w:rsidR="00040B38" w:rsidRDefault="004618D0" w:rsidP="00040B38">
      <w:pPr>
        <w:pStyle w:val="1"/>
        <w:rPr>
          <w:rFonts w:eastAsia="Times New Roman"/>
        </w:rPr>
      </w:pPr>
      <w:r>
        <w:rPr>
          <w:rFonts w:eastAsia="Times New Roman"/>
          <w:lang w:val="en-US"/>
        </w:rPr>
        <w:t>FGSM/FGM-</w:t>
      </w:r>
      <w:r>
        <w:rPr>
          <w:rFonts w:eastAsia="Times New Roman"/>
        </w:rPr>
        <w:t>атаки</w:t>
      </w:r>
    </w:p>
    <w:p w14:paraId="6F0A1ED0" w14:textId="77777777" w:rsidR="00040B38" w:rsidRPr="00040B38" w:rsidRDefault="00040B38" w:rsidP="00040B38">
      <w:pPr>
        <w:rPr>
          <w:lang w:val="en-US"/>
        </w:rPr>
      </w:pPr>
    </w:p>
    <w:p w14:paraId="5F1C463F" w14:textId="648B3294" w:rsidR="00040B38" w:rsidRPr="00040B38" w:rsidRDefault="004618D0" w:rsidP="00040B38">
      <w:pPr>
        <w:pStyle w:val="a4"/>
        <w:numPr>
          <w:ilvl w:val="0"/>
          <w:numId w:val="15"/>
        </w:numPr>
      </w:pPr>
      <w:r>
        <w:t>Реализуйте атаку</w:t>
      </w:r>
    </w:p>
    <w:p w14:paraId="45FF65BF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torch.nn.functional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F</w:t>
      </w:r>
    </w:p>
    <w:p w14:paraId="71EF3ADB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01B1E809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fgsm_attack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init_input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4618D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label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4618D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model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4618D0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eps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=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1e-3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211F5A24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# Проводит FGSM атаку на выбранную картинку и модель</w:t>
      </w:r>
    </w:p>
    <w:p w14:paraId="4AD1EBC0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</w:rPr>
        <w:t>    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true_output = torch.tensor([label]).to(DEVICE)</w:t>
      </w:r>
    </w:p>
    <w:p w14:paraId="724DF8F7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init_input = init_input.to(DEVICE)</w:t>
      </w:r>
    </w:p>
    <w:p w14:paraId="3455223A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init_input.requires_grad = 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</w:p>
    <w:p w14:paraId="410EE6B5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73B58D36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init_output = model(init_input)</w:t>
      </w:r>
    </w:p>
    <w:p w14:paraId="16F73A3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Вычисляем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лосс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и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считаем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градиент</w:t>
      </w:r>
    </w:p>
    <w:p w14:paraId="2580411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loss = F.cross_entropy(init_output, true_output)</w:t>
      </w:r>
    </w:p>
    <w:p w14:paraId="444E00A6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    g = torch.autograd.grad(loss, init_input, allow_unused=</w:t>
      </w:r>
      <w:r w:rsidRPr="004618D0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True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F7BAC5A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469006E9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Делаем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шаг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FGSM -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метода</w:t>
      </w:r>
    </w:p>
    <w:p w14:paraId="1E65E932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new_input = init_input + eps * torch.sign(g[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])</w:t>
      </w:r>
    </w:p>
    <w:p w14:paraId="46AFE0C1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</w:p>
    <w:p w14:paraId="644E31CA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Получаем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новую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</w:rPr>
        <w:t>метку</w:t>
      </w:r>
      <w:r w:rsidRPr="004618D0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</w:p>
    <w:p w14:paraId="26D8FEE1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new_output = model(new_input)</w:t>
      </w:r>
    </w:p>
    <w:p w14:paraId="6DB6D82D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new_output = F.softmax(new_output, dim=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1A901968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new_label = new_output.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].item()</w:t>
      </w:r>
    </w:p>
    <w:p w14:paraId="252B635B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confidence = new_output.</w:t>
      </w:r>
      <w:r w:rsidRPr="004618D0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max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)[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].item()</w:t>
      </w:r>
    </w:p>
    <w:p w14:paraId="0C8F52DC" w14:textId="77777777" w:rsidR="004618D0" w:rsidRPr="004618D0" w:rsidRDefault="004618D0" w:rsidP="004618D0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4618D0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new_input.cpu(), new_label, </w:t>
      </w:r>
      <w:r w:rsidRPr="004618D0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100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. </w:t>
      </w:r>
      <w:r w:rsidRPr="004618D0">
        <w:rPr>
          <w:rFonts w:ascii="Courier New" w:eastAsia="Times New Roman" w:hAnsi="Courier New" w:cs="Courier New"/>
          <w:color w:val="000000"/>
          <w:sz w:val="30"/>
          <w:szCs w:val="30"/>
        </w:rPr>
        <w:t>* confidence</w:t>
      </w:r>
    </w:p>
    <w:p w14:paraId="45371FF2" w14:textId="77777777" w:rsidR="00812874" w:rsidRPr="00040B38" w:rsidRDefault="00812874" w:rsidP="00040B38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AAE1A25" w14:textId="77777777" w:rsidR="00040B38" w:rsidRPr="00040B38" w:rsidRDefault="00040B38" w:rsidP="00040B38">
      <w:pPr>
        <w:pStyle w:val="a4"/>
        <w:ind w:left="1069" w:firstLine="0"/>
        <w:rPr>
          <w:lang w:val="en-US"/>
        </w:rPr>
      </w:pPr>
    </w:p>
    <w:p w14:paraId="54B0567B" w14:textId="50D7F496" w:rsidR="00040B38" w:rsidRDefault="00891B21" w:rsidP="00040B38">
      <w:pPr>
        <w:pStyle w:val="a4"/>
        <w:numPr>
          <w:ilvl w:val="0"/>
          <w:numId w:val="15"/>
        </w:numPr>
      </w:pPr>
      <w:r>
        <w:t>Осуществите атаку и выведите результат</w:t>
      </w:r>
    </w:p>
    <w:p w14:paraId="55B11542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matplotlib.pyplot </w:t>
      </w:r>
      <w:r w:rsidRPr="00891B21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as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plt</w:t>
      </w:r>
    </w:p>
    <w:p w14:paraId="058955FA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from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random </w:t>
      </w:r>
      <w:r w:rsidRPr="00891B21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import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randint</w:t>
      </w:r>
    </w:p>
    <w:p w14:paraId="00B418DD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82A7CE0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FF"/>
          <w:sz w:val="30"/>
          <w:szCs w:val="30"/>
          <w:lang w:val="en-US"/>
        </w:rPr>
        <w:t>def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</w:t>
      </w:r>
      <w:r w:rsidRPr="00891B21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get_img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</w:t>
      </w:r>
      <w:r w:rsidRPr="00891B21">
        <w:rPr>
          <w:rFonts w:ascii="Courier New" w:eastAsia="Times New Roman" w:hAnsi="Courier New" w:cs="Courier New"/>
          <w:color w:val="001080"/>
          <w:sz w:val="30"/>
          <w:szCs w:val="30"/>
          <w:lang w:val="en-US"/>
        </w:rPr>
        <w:t>batch_tensor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):</w:t>
      </w:r>
    </w:p>
    <w:p w14:paraId="310565C2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# 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</w:rPr>
        <w:t>Переводит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</w:rPr>
        <w:t>тензор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</w:rPr>
        <w:t>обратно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</w:rPr>
        <w:t>в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  <w:lang w:val="en-US"/>
        </w:rPr>
        <w:t> </w:t>
      </w:r>
      <w:r w:rsidRPr="00891B21">
        <w:rPr>
          <w:rFonts w:ascii="Courier New" w:eastAsia="Times New Roman" w:hAnsi="Courier New" w:cs="Courier New"/>
          <w:color w:val="008000"/>
          <w:sz w:val="30"/>
          <w:szCs w:val="30"/>
        </w:rPr>
        <w:t>картинку</w:t>
      </w:r>
    </w:p>
    <w:p w14:paraId="371D944A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inverse_transform = transforms.Normalize(</w:t>
      </w:r>
    </w:p>
    <w:p w14:paraId="04CE9DAF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(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-0.491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-0.482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-0.447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),</w:t>
      </w:r>
    </w:p>
    <w:p w14:paraId="0584069D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(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0.247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0.243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/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0.262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4FE65D1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)</w:t>
      </w:r>
    </w:p>
    <w:p w14:paraId="1E94BFEB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891B21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if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batch_tensor.shape[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 ==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3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4B936EAA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res = inverse_transform(batch_tensor.clone())</w:t>
      </w:r>
    </w:p>
    <w:p w14:paraId="720956DB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891B21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else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:</w:t>
      </w:r>
    </w:p>
    <w:p w14:paraId="6B560D5C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    res = inverse_transform(batch_tensor[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].clone())</w:t>
      </w:r>
    </w:p>
    <w:p w14:paraId="5F4B81B9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res = torch.clamp(res,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6EBC876C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   </w:t>
      </w:r>
      <w:r w:rsidRPr="00891B21">
        <w:rPr>
          <w:rFonts w:ascii="Courier New" w:eastAsia="Times New Roman" w:hAnsi="Courier New" w:cs="Courier New"/>
          <w:color w:val="AF00DB"/>
          <w:sz w:val="30"/>
          <w:szCs w:val="30"/>
          <w:lang w:val="en-US"/>
        </w:rPr>
        <w:t>return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res.detach().cpu().squeeze().permute(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2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).numpy()</w:t>
      </w:r>
    </w:p>
    <w:p w14:paraId="51A425AE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1467056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r_ind = randint(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 </w:t>
      </w:r>
      <w:r w:rsidRPr="00891B21">
        <w:rPr>
          <w:rFonts w:ascii="Courier New" w:eastAsia="Times New Roman" w:hAnsi="Courier New" w:cs="Courier New"/>
          <w:color w:val="795E26"/>
          <w:sz w:val="30"/>
          <w:szCs w:val="30"/>
          <w:lang w:val="en-US"/>
        </w:rPr>
        <w:t>len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(test_loader.dataset))</w:t>
      </w:r>
    </w:p>
    <w:p w14:paraId="26504AD7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153EB66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init_tensor = test_loader.dataset[r_ind][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].unsqueeze(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B7AAB54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init_label = test_loader.dataset[r_ind][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]</w:t>
      </w:r>
    </w:p>
    <w:p w14:paraId="6C0B9858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init_class = ind_2_name[init_label]</w:t>
      </w:r>
    </w:p>
    <w:p w14:paraId="13E05837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lastRenderedPageBreak/>
        <w:t>init_img = get_img(init_tensor)</w:t>
      </w:r>
    </w:p>
    <w:p w14:paraId="20A4ED5B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2327873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EPS = 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0.15</w:t>
      </w:r>
    </w:p>
    <w:p w14:paraId="1543BD0E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adv_tensor, adv_label, conf = fgsm_attack(init_tensor, init_label, net, EPS)</w:t>
      </w:r>
    </w:p>
    <w:p w14:paraId="62B87D81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adv_class = ind_2_name[adv_label]</w:t>
      </w:r>
    </w:p>
    <w:p w14:paraId="5AB39946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adv_img = get_img(adv_tensor)</w:t>
      </w:r>
    </w:p>
    <w:p w14:paraId="370C0359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62E93CE7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diff_img = get_img((adv_tensor - init_tensor) / EPS)</w:t>
      </w:r>
    </w:p>
    <w:p w14:paraId="28D26660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2AAE3F67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plt.figure(figsize=(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15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,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5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))</w:t>
      </w:r>
    </w:p>
    <w:p w14:paraId="79C313AD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4BD6DC11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plt.subplot(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131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CC55AB6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plt.title(</w:t>
      </w:r>
      <w:r w:rsidRPr="00891B21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'Init class: '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 + init_class)</w:t>
      </w:r>
    </w:p>
    <w:p w14:paraId="0A35A620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plt.imshow(init_img)</w:t>
      </w:r>
    </w:p>
    <w:p w14:paraId="4732E155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plt.axis(</w:t>
      </w:r>
      <w:r w:rsidRPr="00891B21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05FB4D34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14CD76C5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plt.subplot(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132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295223DB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plt.title(</w:t>
      </w:r>
      <w:r w:rsidRPr="00891B21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'+ %.3fx'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%EPS)</w:t>
      </w:r>
    </w:p>
    <w:p w14:paraId="4F365C8D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plt.imshow(diff_img)</w:t>
      </w:r>
    </w:p>
    <w:p w14:paraId="73897ED0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plt.axis(</w:t>
      </w:r>
      <w:r w:rsidRPr="00891B21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7CD2D97C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3FEE67DA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plt.subplot(</w:t>
      </w:r>
      <w:r w:rsidRPr="00891B21">
        <w:rPr>
          <w:rFonts w:ascii="Courier New" w:eastAsia="Times New Roman" w:hAnsi="Courier New" w:cs="Courier New"/>
          <w:color w:val="09885A"/>
          <w:sz w:val="30"/>
          <w:szCs w:val="30"/>
          <w:lang w:val="en-US"/>
        </w:rPr>
        <w:t>133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3812EF23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plt.title(</w:t>
      </w:r>
      <w:r w:rsidRPr="00891B21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'= Adv class: %s (confidence: %.1f%%)'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%(adv_class, conf))</w:t>
      </w:r>
    </w:p>
    <w:p w14:paraId="496CDC7E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plt.imshow(adv_img)</w:t>
      </w:r>
    </w:p>
    <w:p w14:paraId="7053B240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plt.axis(</w:t>
      </w:r>
      <w:r w:rsidRPr="00891B21">
        <w:rPr>
          <w:rFonts w:ascii="Courier New" w:eastAsia="Times New Roman" w:hAnsi="Courier New" w:cs="Courier New"/>
          <w:color w:val="A31515"/>
          <w:sz w:val="30"/>
          <w:szCs w:val="30"/>
          <w:lang w:val="en-US"/>
        </w:rPr>
        <w:t>'off'</w:t>
      </w:r>
      <w:r w:rsidRPr="00891B21"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  <w:t>)</w:t>
      </w:r>
    </w:p>
    <w:p w14:paraId="55EA3157" w14:textId="77777777" w:rsidR="00891B21" w:rsidRPr="00891B21" w:rsidRDefault="00891B21" w:rsidP="00891B21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  <w:lang w:val="en-US"/>
        </w:rPr>
      </w:pPr>
    </w:p>
    <w:p w14:paraId="7C676DE7" w14:textId="2A5603D6" w:rsidR="00040B38" w:rsidRPr="003303CC" w:rsidRDefault="00891B21" w:rsidP="003303CC">
      <w:pPr>
        <w:shd w:val="clear" w:color="auto" w:fill="FFFFFE"/>
        <w:spacing w:line="375" w:lineRule="atLeast"/>
        <w:ind w:firstLine="0"/>
        <w:jc w:val="left"/>
        <w:rPr>
          <w:rFonts w:ascii="Courier New" w:eastAsia="Times New Roman" w:hAnsi="Courier New" w:cs="Courier New"/>
          <w:color w:val="000000"/>
          <w:sz w:val="30"/>
          <w:szCs w:val="30"/>
        </w:rPr>
      </w:pPr>
      <w:r w:rsidRPr="00891B21">
        <w:rPr>
          <w:rFonts w:ascii="Courier New" w:eastAsia="Times New Roman" w:hAnsi="Courier New" w:cs="Courier New"/>
          <w:color w:val="000000"/>
          <w:sz w:val="30"/>
          <w:szCs w:val="30"/>
        </w:rPr>
        <w:t>plt.show()</w:t>
      </w:r>
    </w:p>
    <w:sectPr w:rsidR="00040B38" w:rsidRPr="003303CC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DCBA6" w14:textId="77777777" w:rsidR="00832A21" w:rsidRDefault="00832A21" w:rsidP="00657AD0">
      <w:pPr>
        <w:spacing w:line="240" w:lineRule="auto"/>
      </w:pPr>
      <w:r>
        <w:separator/>
      </w:r>
    </w:p>
  </w:endnote>
  <w:endnote w:type="continuationSeparator" w:id="0">
    <w:p w14:paraId="035325B4" w14:textId="77777777" w:rsidR="00832A21" w:rsidRDefault="00832A21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BEE8" w14:textId="77777777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F7E19D4" wp14:editId="63B1BB6C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D6090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13F2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r w:rsidRPr="00FA76A4">
      <w:rPr>
        <w:color w:val="05336E"/>
      </w:rPr>
      <w:t>СПбГЭТУ «ЛЭТИ», 2021 г.</w:t>
    </w:r>
  </w:p>
  <w:p w14:paraId="2A611A42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6BC57B5B" wp14:editId="121A39C3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E393D" w14:textId="77777777" w:rsidR="00832A21" w:rsidRDefault="00832A21" w:rsidP="00657AD0">
      <w:pPr>
        <w:spacing w:line="240" w:lineRule="auto"/>
      </w:pPr>
      <w:r>
        <w:separator/>
      </w:r>
    </w:p>
  </w:footnote>
  <w:footnote w:type="continuationSeparator" w:id="0">
    <w:p w14:paraId="78126397" w14:textId="77777777" w:rsidR="00832A21" w:rsidRDefault="00832A21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11AB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F6A0591" wp14:editId="41644A2B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8ADA6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46FFD2B" wp14:editId="475039C8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B58"/>
    <w:multiLevelType w:val="hybridMultilevel"/>
    <w:tmpl w:val="932C7DEA"/>
    <w:lvl w:ilvl="0" w:tplc="7C7AA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DCA5393"/>
    <w:multiLevelType w:val="hybridMultilevel"/>
    <w:tmpl w:val="1A9E85A8"/>
    <w:lvl w:ilvl="0" w:tplc="7C7AA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9"/>
  </w:num>
  <w:num w:numId="5">
    <w:abstractNumId w:val="4"/>
  </w:num>
  <w:num w:numId="6">
    <w:abstractNumId w:val="11"/>
  </w:num>
  <w:num w:numId="7">
    <w:abstractNumId w:val="1"/>
  </w:num>
  <w:num w:numId="8">
    <w:abstractNumId w:val="10"/>
  </w:num>
  <w:num w:numId="9">
    <w:abstractNumId w:val="12"/>
  </w:num>
  <w:num w:numId="10">
    <w:abstractNumId w:val="8"/>
  </w:num>
  <w:num w:numId="11">
    <w:abstractNumId w:val="7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6E6"/>
    <w:rsid w:val="0001673E"/>
    <w:rsid w:val="00024424"/>
    <w:rsid w:val="00040B38"/>
    <w:rsid w:val="00100267"/>
    <w:rsid w:val="00121989"/>
    <w:rsid w:val="0014445C"/>
    <w:rsid w:val="00160D01"/>
    <w:rsid w:val="001816E6"/>
    <w:rsid w:val="001F21B9"/>
    <w:rsid w:val="0023234D"/>
    <w:rsid w:val="002524F4"/>
    <w:rsid w:val="002A3F8A"/>
    <w:rsid w:val="002F70F5"/>
    <w:rsid w:val="003303CC"/>
    <w:rsid w:val="00382AD6"/>
    <w:rsid w:val="003D70D4"/>
    <w:rsid w:val="003F2354"/>
    <w:rsid w:val="00433218"/>
    <w:rsid w:val="004618D0"/>
    <w:rsid w:val="004654BC"/>
    <w:rsid w:val="0047259C"/>
    <w:rsid w:val="004A479B"/>
    <w:rsid w:val="004C3C3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E11CD"/>
    <w:rsid w:val="00731470"/>
    <w:rsid w:val="008077C5"/>
    <w:rsid w:val="00812874"/>
    <w:rsid w:val="00832A21"/>
    <w:rsid w:val="00841E17"/>
    <w:rsid w:val="008448AD"/>
    <w:rsid w:val="008852FF"/>
    <w:rsid w:val="00891B21"/>
    <w:rsid w:val="008A1234"/>
    <w:rsid w:val="008F1AC6"/>
    <w:rsid w:val="00925778"/>
    <w:rsid w:val="009844F5"/>
    <w:rsid w:val="0098480C"/>
    <w:rsid w:val="009A7405"/>
    <w:rsid w:val="009B3314"/>
    <w:rsid w:val="009B7EDD"/>
    <w:rsid w:val="009E4CEA"/>
    <w:rsid w:val="009F522A"/>
    <w:rsid w:val="00A10AB3"/>
    <w:rsid w:val="00A62A09"/>
    <w:rsid w:val="00AA4C58"/>
    <w:rsid w:val="00AE522B"/>
    <w:rsid w:val="00B038B2"/>
    <w:rsid w:val="00B10EDB"/>
    <w:rsid w:val="00B177F9"/>
    <w:rsid w:val="00B576B7"/>
    <w:rsid w:val="00B6558F"/>
    <w:rsid w:val="00BA0509"/>
    <w:rsid w:val="00BC3A13"/>
    <w:rsid w:val="00BC58ED"/>
    <w:rsid w:val="00BD6090"/>
    <w:rsid w:val="00BE325F"/>
    <w:rsid w:val="00C27902"/>
    <w:rsid w:val="00D609D9"/>
    <w:rsid w:val="00D63A19"/>
    <w:rsid w:val="00D649A8"/>
    <w:rsid w:val="00DA1B70"/>
    <w:rsid w:val="00DA3AED"/>
    <w:rsid w:val="00DB217B"/>
    <w:rsid w:val="00DD04E3"/>
    <w:rsid w:val="00E50349"/>
    <w:rsid w:val="00E91068"/>
    <w:rsid w:val="00EE3468"/>
    <w:rsid w:val="00F12D00"/>
    <w:rsid w:val="00F256EB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F17EE"/>
  <w15:docId w15:val="{00D92D26-1B9A-48F6-8EB8-213F24DFF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4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9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4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5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5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8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1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9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9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7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2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9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2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1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4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1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0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4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3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5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1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8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2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7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2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5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2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2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6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8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2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6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9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5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0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5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3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5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2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6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0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5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0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5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3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3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3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7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9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1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9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50CBA-878F-4E94-B2AD-49D2AB15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64</TotalTime>
  <Pages>8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Alexey Kazimirov</cp:lastModifiedBy>
  <cp:revision>15</cp:revision>
  <cp:lastPrinted>2021-12-13T14:17:00Z</cp:lastPrinted>
  <dcterms:created xsi:type="dcterms:W3CDTF">2021-12-12T17:37:00Z</dcterms:created>
  <dcterms:modified xsi:type="dcterms:W3CDTF">2022-04-03T20:09:00Z</dcterms:modified>
</cp:coreProperties>
</file>