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93D93" w14:textId="77777777"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2D8E7" wp14:editId="20A7F54E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6B04E" w14:textId="3D0EE501" w:rsidR="001F21B9" w:rsidRPr="00D63A19" w:rsidRDefault="00CC46CD" w:rsidP="001816E6">
                            <w:pPr>
                              <w:pStyle w:val="af"/>
                              <w:ind w:firstLine="0"/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OnePixel</w:t>
                            </w:r>
                            <w:proofErr w:type="spellEnd"/>
                            <w:r w:rsidR="00D63A19">
                              <w:rPr>
                                <w:lang w:val="en-US"/>
                              </w:rPr>
                              <w:t>-</w:t>
                            </w:r>
                            <w:r w:rsidR="00D63A19">
                              <w:t>атак</w:t>
                            </w: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2D8E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14:paraId="1326B04E" w14:textId="3D0EE501" w:rsidR="001F21B9" w:rsidRPr="00D63A19" w:rsidRDefault="00CC46CD" w:rsidP="001816E6">
                      <w:pPr>
                        <w:pStyle w:val="af"/>
                        <w:ind w:firstLine="0"/>
                      </w:pPr>
                      <w:proofErr w:type="spellStart"/>
                      <w:r>
                        <w:rPr>
                          <w:lang w:val="en-US"/>
                        </w:rPr>
                        <w:t>OnePixel</w:t>
                      </w:r>
                      <w:proofErr w:type="spellEnd"/>
                      <w:r w:rsidR="00D63A19">
                        <w:rPr>
                          <w:lang w:val="en-US"/>
                        </w:rPr>
                        <w:t>-</w:t>
                      </w:r>
                      <w:r w:rsidR="00D63A19">
                        <w:t>атак</w:t>
                      </w:r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A8494" wp14:editId="053D1A67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3BC9A" w14:textId="01DDCD53" w:rsidR="00A62A09" w:rsidRPr="001F21B9" w:rsidRDefault="00382AD6" w:rsidP="001816E6">
                            <w:pPr>
                              <w:pStyle w:val="af"/>
                              <w:ind w:firstLine="0"/>
                            </w:pPr>
                            <w:r>
                              <w:t>А.С</w:t>
                            </w:r>
                            <w:r w:rsidR="008F1AC6">
                              <w:t xml:space="preserve">. </w:t>
                            </w:r>
                            <w:r>
                              <w:t>Казимиров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8494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7BB3BC9A" w14:textId="01DDCD53" w:rsidR="00A62A09" w:rsidRPr="001F21B9" w:rsidRDefault="00382AD6" w:rsidP="001816E6">
                      <w:pPr>
                        <w:pStyle w:val="af"/>
                        <w:ind w:firstLine="0"/>
                      </w:pPr>
                      <w:r>
                        <w:t>А.С</w:t>
                      </w:r>
                      <w:r w:rsidR="008F1AC6">
                        <w:t xml:space="preserve">. </w:t>
                      </w:r>
                      <w:r>
                        <w:t>Казимиров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AA5D5" wp14:editId="432889A3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DDAA0" w14:textId="1C59AC6D" w:rsidR="00A62A09" w:rsidRPr="00A62A09" w:rsidRDefault="00382AD6" w:rsidP="00A62A09">
                            <w:pPr>
                              <w:pStyle w:val="ad"/>
                            </w:pPr>
                            <w:r>
                              <w:t>Атаки на нейронные сети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A5D5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14:paraId="660DDAA0" w14:textId="1C59AC6D" w:rsidR="00A62A09" w:rsidRPr="00A62A09" w:rsidRDefault="00382AD6" w:rsidP="00A62A09">
                      <w:pPr>
                        <w:pStyle w:val="ad"/>
                      </w:pPr>
                      <w:r>
                        <w:t>Атаки на нейронные сети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14:paraId="3BABDE7C" w14:textId="43F127FC" w:rsidR="00B6558F" w:rsidRDefault="004618D0" w:rsidP="001816E6">
      <w:pPr>
        <w:pStyle w:val="1"/>
        <w:rPr>
          <w:rFonts w:eastAsia="Times New Roman"/>
        </w:rPr>
      </w:pPr>
      <w:r w:rsidRPr="004618D0">
        <w:rPr>
          <w:rFonts w:eastAsia="Times New Roman"/>
        </w:rPr>
        <w:lastRenderedPageBreak/>
        <w:t>Перенос предобученной модели на CIFAR10</w:t>
      </w:r>
    </w:p>
    <w:p w14:paraId="53F887FE" w14:textId="6173EFDF" w:rsidR="00433218" w:rsidRPr="00433218" w:rsidRDefault="00433218" w:rsidP="00433218">
      <w:pPr>
        <w:pStyle w:val="a4"/>
        <w:numPr>
          <w:ilvl w:val="0"/>
          <w:numId w:val="14"/>
        </w:numPr>
        <w:rPr>
          <w:lang w:val="en-US"/>
        </w:rPr>
      </w:pPr>
      <w:r>
        <w:t>Подключите необходимые библиотеки:</w:t>
      </w:r>
    </w:p>
    <w:p w14:paraId="18BF4CDF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8000"/>
          <w:sz w:val="30"/>
          <w:szCs w:val="30"/>
          <w:lang w:val="en-US"/>
        </w:rPr>
        <w:t># install dependencies &amp; import libs</w:t>
      </w:r>
    </w:p>
    <w:p w14:paraId="7DF4D1F0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FF"/>
          <w:sz w:val="30"/>
          <w:szCs w:val="30"/>
          <w:lang w:val="en-US"/>
        </w:rPr>
        <w:t>!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pip3 install torch torchvision</w:t>
      </w:r>
    </w:p>
    <w:p w14:paraId="3426D69B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import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torch</w:t>
      </w:r>
    </w:p>
    <w:p w14:paraId="5103B9DF" w14:textId="77777777" w:rsidR="00DA1B70" w:rsidRPr="00DA1B70" w:rsidRDefault="00DA1B70" w:rsidP="00DA1B70">
      <w:pPr>
        <w:shd w:val="clear" w:color="auto" w:fill="FFFFFE"/>
        <w:spacing w:after="300"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</w:p>
    <w:p w14:paraId="16FE7762" w14:textId="6E6527D3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8000"/>
          <w:sz w:val="30"/>
          <w:szCs w:val="30"/>
          <w:lang w:val="en-US"/>
        </w:rPr>
        <w:t># Наличие cuda определяется так</w:t>
      </w:r>
    </w:p>
    <w:p w14:paraId="3B369623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DEVICE = 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'cuda'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if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torch.cuda.is_available() </w:t>
      </w: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else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'cpu'</w:t>
      </w:r>
    </w:p>
    <w:p w14:paraId="382A84A6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795E26"/>
          <w:sz w:val="30"/>
          <w:szCs w:val="30"/>
          <w:lang w:val="en-US"/>
        </w:rPr>
        <w:t>print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(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'Using'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 DEVICE)</w:t>
      </w:r>
    </w:p>
    <w:p w14:paraId="496AE7FF" w14:textId="79910086" w:rsidR="00433218" w:rsidRPr="00D63A19" w:rsidRDefault="00DA1B70" w:rsidP="00433218">
      <w:pPr>
        <w:pStyle w:val="a4"/>
        <w:numPr>
          <w:ilvl w:val="0"/>
          <w:numId w:val="14"/>
        </w:numPr>
      </w:pPr>
      <w:r>
        <w:t>Загрузите данные и проведите предобработку</w:t>
      </w:r>
    </w:p>
    <w:p w14:paraId="7F588EC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torchvision.datasets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datasets</w:t>
      </w:r>
    </w:p>
    <w:p w14:paraId="03699A1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torchvision.transforms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transforms</w:t>
      </w:r>
    </w:p>
    <w:p w14:paraId="0548661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581CAD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Выбираем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аугментации</w:t>
      </w:r>
    </w:p>
    <w:p w14:paraId="1F4E5F7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train_trans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transforms.Compose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([</w:t>
      </w:r>
    </w:p>
    <w:p w14:paraId="1CB0F9C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transforms.RandomCrop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padding=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4C6BEF5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transforms.RandomHorizontalFlip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</w:t>
      </w:r>
    </w:p>
    <w:p w14:paraId="63C9831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transforms.ToTensor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</w:t>
      </w:r>
    </w:p>
    <w:p w14:paraId="44B7FDA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transforms.Normalize((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0.491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0.482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618B9F4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446A40E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test_trans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transforms.Compose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([</w:t>
      </w:r>
    </w:p>
    <w:p w14:paraId="3B49D80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transforms.Resize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1AF08DA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transforms.ToTensor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</w:t>
      </w:r>
    </w:p>
    <w:p w14:paraId="19764F94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transforms.Normalize((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0.491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0.482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6AD79E6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6CE5CE9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733F8D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Загружаем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данные</w:t>
      </w:r>
    </w:p>
    <w:p w14:paraId="6FBB6526" w14:textId="7411D489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 = datasets.CIFAR10(root=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'drive/temp/'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download=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 xml:space="preserve"> 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transform=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train_trans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31CF653" w14:textId="1747148C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test_data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datasets.CIFAR10(root=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'drive/temp'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download=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 xml:space="preserve"> 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False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transform=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test_trans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D44632D" w14:textId="77777777" w:rsidR="00DA1B70" w:rsidRPr="00DA1B70" w:rsidRDefault="00DA1B70" w:rsidP="00DA1B70">
      <w:pPr>
        <w:pStyle w:val="a4"/>
        <w:ind w:left="1069" w:firstLine="0"/>
        <w:rPr>
          <w:lang w:val="en-US"/>
        </w:rPr>
      </w:pPr>
    </w:p>
    <w:p w14:paraId="10872520" w14:textId="5B6BD6F2" w:rsidR="00DA1B70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>Визуализируйте примеры данных</w:t>
      </w:r>
    </w:p>
    <w:p w14:paraId="4CA0F66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ind_2_name = {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'airplane'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61AD65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lastRenderedPageBreak/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'automobile'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E9DB58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'bird'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6349C16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'cat'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1F8E541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'deer'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323C692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'dog'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29B71A8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6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'frog'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30642E79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'horse'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0E5795C7" w14:textId="77777777" w:rsidR="00D63A19" w:rsidRPr="00A10AB3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A10AB3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8</w:t>
      </w:r>
      <w:r w:rsidRPr="00A10AB3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A10AB3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'ship'</w:t>
      </w:r>
      <w:r w:rsidRPr="00A10AB3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119A126" w14:textId="2EFAE63E" w:rsidR="00D63A19" w:rsidRPr="00A10AB3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A10AB3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9</w:t>
      </w:r>
      <w:r w:rsidRPr="00A10AB3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A10AB3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'truck'</w:t>
      </w:r>
      <w:r w:rsidRPr="00A10AB3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}</w:t>
      </w:r>
    </w:p>
    <w:p w14:paraId="30B739E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matplotlib.pyplot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</w:t>
      </w:r>
      <w:proofErr w:type="spellEnd"/>
    </w:p>
    <w:p w14:paraId="0034FC0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random</w:t>
      </w:r>
    </w:p>
    <w:p w14:paraId="0BB67437" w14:textId="77777777" w:rsidR="00D63A19" w:rsidRPr="00D63A19" w:rsidRDefault="00D63A19" w:rsidP="00D63A19">
      <w:pPr>
        <w:shd w:val="clear" w:color="auto" w:fill="FFFFFE"/>
        <w:spacing w:after="300"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1950E4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show_examples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labels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images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7E5115F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assert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(labels) == 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(images)</w:t>
      </w:r>
    </w:p>
    <w:p w14:paraId="07C49C8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1CB6450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plt.figure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figsize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17840BA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3FBF7F7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(labels)):</w:t>
      </w:r>
    </w:p>
    <w:p w14:paraId="308935B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cur_class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ind_2_name[labels[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]]</w:t>
      </w:r>
    </w:p>
    <w:p w14:paraId="1ADDBC1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4786853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plt.subplot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i+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0EB08EC8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plt.title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cur_class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6624A4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(images[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23C935E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926A9A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5B473C5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plt.show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6E3ADC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778D832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indices = 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random.randint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(dataset)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)]</w:t>
      </w:r>
    </w:p>
    <w:p w14:paraId="0AED584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E61091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labels = 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dataset.train_labels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indices]</w:t>
      </w:r>
    </w:p>
    <w:p w14:paraId="7BA69B0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images = 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dataset.train_data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indices]</w:t>
      </w:r>
    </w:p>
    <w:p w14:paraId="41958BE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124A6E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show_examples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labels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,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images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)</w:t>
      </w:r>
    </w:p>
    <w:p w14:paraId="6A5F9FD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</w:p>
    <w:p w14:paraId="45335C77" w14:textId="33E526CA" w:rsidR="00DA1B70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lastRenderedPageBreak/>
        <w:t xml:space="preserve">Создайте генераторы </w:t>
      </w:r>
      <w:proofErr w:type="spellStart"/>
      <w:r>
        <w:t>батчей</w:t>
      </w:r>
      <w:proofErr w:type="spellEnd"/>
    </w:p>
    <w:p w14:paraId="073C5D3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torch.utils.data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DataLoader</w:t>
      </w:r>
      <w:proofErr w:type="spellEnd"/>
    </w:p>
    <w:p w14:paraId="31D1253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3F8E13E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train_loader = DataLoader(dataset, batch_size=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64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shuffle=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num_workers=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89DC1EF" w14:textId="3646ED00" w:rsid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 = DataLoader(test_data, batch_size=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64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num_workers=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59FEE9C5" w14:textId="235B236E" w:rsid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63C874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inverse_transform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transforms.Compose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([</w:t>
      </w:r>
    </w:p>
    <w:p w14:paraId="1B1E72F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transforms.Normalize((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-0.491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-0.482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7A2DDCE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  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)),</w:t>
      </w:r>
    </w:p>
    <w:p w14:paraId="4C805BF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transforms.ToPILImage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</w:t>
      </w:r>
    </w:p>
    <w:p w14:paraId="7354E8A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1B6EF57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ACA9358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images = [</w:t>
      </w:r>
    </w:p>
    <w:p w14:paraId="18835FA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inverse_transform(train_loader.dataset[r_ind][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r_ind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indices</w:t>
      </w:r>
    </w:p>
    <w:p w14:paraId="02F9447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]</w:t>
      </w:r>
    </w:p>
    <w:p w14:paraId="2FC5397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</w:p>
    <w:p w14:paraId="3C39693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show_examples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labels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,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images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)</w:t>
      </w:r>
    </w:p>
    <w:p w14:paraId="7A6AE5E9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2CF7321" w14:textId="175AFA6E" w:rsidR="00DA1B70" w:rsidRPr="004618D0" w:rsidRDefault="004618D0" w:rsidP="00433218">
      <w:pPr>
        <w:pStyle w:val="a4"/>
        <w:numPr>
          <w:ilvl w:val="0"/>
          <w:numId w:val="14"/>
        </w:numPr>
      </w:pPr>
      <w:r>
        <w:t xml:space="preserve">Импортируйте модель </w:t>
      </w:r>
      <w:proofErr w:type="spellStart"/>
      <w:r>
        <w:rPr>
          <w:lang w:val="en-US"/>
        </w:rPr>
        <w:t>squeezenet</w:t>
      </w:r>
      <w:proofErr w:type="spellEnd"/>
      <w:r w:rsidRPr="004618D0">
        <w:t>1_0</w:t>
      </w:r>
      <w:r>
        <w:t xml:space="preserve"> и настройте ее</w:t>
      </w:r>
    </w:p>
    <w:p w14:paraId="567F8D5B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torchvision.models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squeezenet1_0</w:t>
      </w:r>
    </w:p>
    <w:p w14:paraId="29ABD348" w14:textId="77777777" w:rsidR="004618D0" w:rsidRPr="00CC46CD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CC46CD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net = squeezenet1_0(pretrained=</w:t>
      </w:r>
      <w:r w:rsidRPr="00CC46CD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CC46CD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C4237B5" w14:textId="4E9B75A4" w:rsidR="004618D0" w:rsidRDefault="004618D0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A990A4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torch.nn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</w:t>
      </w:r>
      <w:proofErr w:type="spellEnd"/>
    </w:p>
    <w:p w14:paraId="7C2C2C8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new_features = nn.Sequential(*[nn.Conv2d(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96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kernel_size=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nn.ReLU()]+</w:t>
      </w:r>
      <w:r w:rsidRPr="004618D0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list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(net.features.children())[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-2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45B4C54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net.features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new_features</w:t>
      </w:r>
      <w:proofErr w:type="spellEnd"/>
    </w:p>
    <w:p w14:paraId="4301226A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D920C62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net.classifier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nn.Sequential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</w:p>
    <w:p w14:paraId="06F1D735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nn.Conv2d(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512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kernel_size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06D9CA4C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nn.ReLU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inplace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6C32885E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nn.AdaptiveAvgPool2d((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69A6784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2613EFE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net.num_classes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</w:p>
    <w:p w14:paraId="3CFCF78F" w14:textId="77777777" w:rsidR="004618D0" w:rsidRPr="00D63A19" w:rsidRDefault="004618D0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A86D9BF" w14:textId="77777777" w:rsidR="00D63A19" w:rsidRPr="00DA1B70" w:rsidRDefault="00D63A19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680EBB0" w14:textId="50FCB3FF" w:rsidR="00DA1B70" w:rsidRDefault="00DA1B70" w:rsidP="00433218">
      <w:pPr>
        <w:pStyle w:val="a4"/>
        <w:numPr>
          <w:ilvl w:val="0"/>
          <w:numId w:val="14"/>
        </w:numPr>
      </w:pPr>
      <w:r>
        <w:t xml:space="preserve">Настройте оптимизатор и </w:t>
      </w:r>
      <w:proofErr w:type="spellStart"/>
      <w:r w:rsidR="004618D0">
        <w:t>до</w:t>
      </w:r>
      <w:r>
        <w:t>обучите</w:t>
      </w:r>
      <w:proofErr w:type="spellEnd"/>
      <w:r>
        <w:t xml:space="preserve"> модель</w:t>
      </w:r>
    </w:p>
    <w:p w14:paraId="501591E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torch.optim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</w:t>
      </w:r>
      <w:proofErr w:type="spellEnd"/>
    </w:p>
    <w:p w14:paraId="668B29D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3D16F5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criterion =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nn.CrossEntropyLoss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14A9C3C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FC7D12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 =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optim.Adam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nin_model.parameters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 </w:t>
      </w:r>
      <w:proofErr w:type="spellStart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lr</w:t>
      </w:r>
      <w:proofErr w:type="spellEnd"/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1e-3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660338E" w14:textId="77777777" w:rsid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</w:pPr>
    </w:p>
    <w:p w14:paraId="05CFD9F2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</w:p>
    <w:p w14:paraId="11E8DC9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D62CE11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epoch 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428833C6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reporter = tqdm(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enumerate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(train_loader,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total=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(train_loader))</w:t>
      </w:r>
    </w:p>
    <w:p w14:paraId="7E370559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1FD5200B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data 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reporter:</w:t>
      </w:r>
    </w:p>
    <w:p w14:paraId="4E3B1173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inputs, targets = data[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].to(DEVICE), data[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</w:t>
      </w:r>
    </w:p>
    <w:p w14:paraId="4B193F3F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29C1EE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Forward pass</w:t>
      </w:r>
    </w:p>
    <w:p w14:paraId="5A59E3D9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predictions = net(inputs)</w:t>
      </w:r>
    </w:p>
    <w:p w14:paraId="4586DF90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Estimate predictions quality</w:t>
      </w:r>
    </w:p>
    <w:p w14:paraId="623B6815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loss = criterion(predictions, targets)</w:t>
      </w:r>
    </w:p>
    <w:p w14:paraId="1C14E67E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8DB22B9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Backward pass</w:t>
      </w:r>
    </w:p>
    <w:p w14:paraId="39D000D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optimizer.zero_grad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7BBC94E3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loss.backward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0CA8BA6F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004F271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optimizer.step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18D5A2C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56D2A24E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%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==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69A96765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cur_loss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loss.item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22F07E76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reporter.set_description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'loss %.2f'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%cur_loss)</w:t>
      </w:r>
    </w:p>
    <w:p w14:paraId="649DFACF" w14:textId="77777777" w:rsidR="00DA1B70" w:rsidRPr="00040B38" w:rsidRDefault="00DA1B70" w:rsidP="00DA1B70">
      <w:pPr>
        <w:pStyle w:val="a4"/>
        <w:ind w:left="1069" w:firstLine="0"/>
        <w:rPr>
          <w:lang w:val="en-US"/>
        </w:rPr>
      </w:pPr>
    </w:p>
    <w:p w14:paraId="6F2E821A" w14:textId="597B14B1" w:rsidR="00DA1B70" w:rsidRPr="00040B38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>Проверьте качество модели</w:t>
      </w:r>
    </w:p>
    <w:p w14:paraId="69BA6105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reporter2 =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enumerate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total=</w:t>
      </w:r>
      <w:proofErr w:type="spellStart"/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2E28DFCC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11E6CEC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total_examples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test_loader.dataset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7459571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num_matches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</w:p>
    <w:p w14:paraId="0382E5B3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FB2A8BE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data 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reporter2:</w:t>
      </w:r>
    </w:p>
    <w:p w14:paraId="14005B0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with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torch.no_grad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():</w:t>
      </w:r>
    </w:p>
    <w:p w14:paraId="6CB061B2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inputs, targets = data[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].to(DEVICE), data[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</w:t>
      </w:r>
    </w:p>
    <w:p w14:paraId="45A0E12D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47EB4A66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predictions = net(inputs)</w:t>
      </w:r>
    </w:p>
    <w:p w14:paraId="2891F6BC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02B34F4F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_,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label_predictions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predictions.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proofErr w:type="spellEnd"/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3F64857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0A4205C2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num_matches += label_predictions.eq(targets).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sum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().item()</w:t>
      </w:r>
    </w:p>
    <w:p w14:paraId="21E386EB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30BBBBFD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print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'\nTest accuracy: %.2f%%'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.*num_matches/total_examples))</w:t>
      </w:r>
    </w:p>
    <w:p w14:paraId="20E8F11F" w14:textId="77777777" w:rsidR="004618D0" w:rsidRPr="00024424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A15832B" w14:textId="5CAB6BA1" w:rsidR="00040B38" w:rsidRDefault="002A6E21" w:rsidP="00040B38">
      <w:pPr>
        <w:pStyle w:val="1"/>
        <w:rPr>
          <w:rFonts w:eastAsia="Times New Roman"/>
        </w:rPr>
      </w:pPr>
      <w:r>
        <w:rPr>
          <w:rFonts w:eastAsia="Times New Roman"/>
          <w:lang w:val="en-US"/>
        </w:rPr>
        <w:t>Onepixel</w:t>
      </w:r>
      <w:r w:rsidR="004618D0">
        <w:rPr>
          <w:rFonts w:eastAsia="Times New Roman"/>
          <w:lang w:val="en-US"/>
        </w:rPr>
        <w:t>-</w:t>
      </w:r>
      <w:r w:rsidR="004618D0">
        <w:rPr>
          <w:rFonts w:eastAsia="Times New Roman"/>
        </w:rPr>
        <w:t>атак</w:t>
      </w:r>
      <w:r>
        <w:rPr>
          <w:rFonts w:eastAsia="Times New Roman"/>
        </w:rPr>
        <w:t>а</w:t>
      </w:r>
    </w:p>
    <w:p w14:paraId="6F0A1ED0" w14:textId="77777777" w:rsidR="00040B38" w:rsidRPr="00040B38" w:rsidRDefault="00040B38" w:rsidP="00040B38">
      <w:pPr>
        <w:rPr>
          <w:lang w:val="en-US"/>
        </w:rPr>
      </w:pPr>
    </w:p>
    <w:p w14:paraId="5F1C463F" w14:textId="648B3294" w:rsidR="00040B38" w:rsidRPr="00040B38" w:rsidRDefault="004618D0" w:rsidP="00040B38">
      <w:pPr>
        <w:pStyle w:val="a4"/>
        <w:numPr>
          <w:ilvl w:val="0"/>
          <w:numId w:val="15"/>
        </w:numPr>
      </w:pPr>
      <w:r>
        <w:t>Реализуйте атаку</w:t>
      </w:r>
    </w:p>
    <w:p w14:paraId="52609BA0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random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randint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normalvariate</w:t>
      </w:r>
      <w:proofErr w:type="spellEnd"/>
    </w:p>
    <w:p w14:paraId="5F3F30D3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640F77B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init_population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bounds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popsize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5562E194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population = []</w:t>
      </w:r>
    </w:p>
    <w:p w14:paraId="4D74D7F0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_ </w:t>
      </w:r>
      <w:r w:rsidRPr="00BD2F7E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popsize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168CDE9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rand_x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randint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(bounds[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], bounds[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3545115D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rand_y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randint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(bounds[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], bounds[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35B7FEF1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6EBC3B70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rand_r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normalvariate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6413A5D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rand_g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normalvariate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F68D33B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rand_b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normalvariate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037C6949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56DFC9B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        population += [(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rand_x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rand_y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624B6F03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torch.tensor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([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rand_r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rand_g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rand_b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02EEC300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)]</w:t>
      </w:r>
    </w:p>
    <w:p w14:paraId="1CBB829C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population</w:t>
      </w:r>
    </w:p>
    <w:p w14:paraId="608E6992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52750125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score_population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population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init_input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label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model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6DB9D2FD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population_scores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[]</w:t>
      </w:r>
    </w:p>
    <w:p w14:paraId="0CE018F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true_output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torch.tensor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([label]).to(DEVICE)</w:t>
      </w:r>
    </w:p>
    <w:p w14:paraId="0C2B7D1A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init_input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init_input.to(DEVICE)</w:t>
      </w:r>
    </w:p>
    <w:p w14:paraId="7B6B0417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5388E8A8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cell </w:t>
      </w:r>
      <w:r w:rsidRPr="00BD2F7E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population:</w:t>
      </w:r>
    </w:p>
    <w:p w14:paraId="46524A13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cell_input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init_input.clone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DF09AF5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cell_input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:, cell[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], cell[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]] = cell[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</w:t>
      </w:r>
    </w:p>
    <w:p w14:paraId="7275A3F5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261FF0FB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cell_output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model(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cell_input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26C9424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cell_loss = F.cross_entropy(cell_output, true_output).item()</w:t>
      </w:r>
    </w:p>
    <w:p w14:paraId="0A7C0372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529CE223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population_scores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+= [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cell_loss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</w:t>
      </w:r>
    </w:p>
    <w:p w14:paraId="679C3B9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6FA8139B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population_scores</w:t>
      </w:r>
      <w:proofErr w:type="spellEnd"/>
    </w:p>
    <w:p w14:paraId="1E052123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5D5110F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recombine_population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population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F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0.5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19FC4205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children_population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[]</w:t>
      </w:r>
    </w:p>
    <w:p w14:paraId="7D7D7DEC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_ </w:t>
      </w:r>
      <w:r w:rsidRPr="00BD2F7E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(population)):</w:t>
      </w:r>
    </w:p>
    <w:p w14:paraId="5254CB35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r_1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randint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(population)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1A048F7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r_2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randint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(population)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C018314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r_3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randint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(population)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10E79D9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43653CAB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new_x = </w:t>
      </w:r>
      <w:r w:rsidRPr="00BD2F7E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int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(population[r_1][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+ F * (population[r_2][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]- population[r_3][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]))</w:t>
      </w:r>
    </w:p>
    <w:p w14:paraId="1DD546DD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new_x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min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new_x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1A0C3E7D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new_y = </w:t>
      </w:r>
      <w:r w:rsidRPr="00BD2F7E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int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(population[r_1][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+ F * (population[r_2][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]- population[r_3][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]))</w:t>
      </w:r>
    </w:p>
    <w:p w14:paraId="62C60FB5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new_y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min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new_y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63558BD6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63E27EF6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        new_rgb = population[r_1][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+ F * (population[r_2][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- population[r_3][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032D84A1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children_population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+= [(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new_x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new_y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new_rgb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)]</w:t>
      </w:r>
    </w:p>
    <w:p w14:paraId="0445BF20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children_population</w:t>
      </w:r>
      <w:proofErr w:type="spellEnd"/>
    </w:p>
    <w:p w14:paraId="02C1EFAB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51430B3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one_pixel_attack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best_cell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init_input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label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model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529D3FD0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BD2F7E">
        <w:rPr>
          <w:rFonts w:ascii="Courier New" w:eastAsia="Times New Roman" w:hAnsi="Courier New" w:cs="Courier New"/>
          <w:color w:val="008000"/>
          <w:sz w:val="30"/>
          <w:szCs w:val="30"/>
        </w:rPr>
        <w:t># Проводит </w:t>
      </w:r>
      <w:proofErr w:type="spellStart"/>
      <w:r w:rsidRPr="00BD2F7E">
        <w:rPr>
          <w:rFonts w:ascii="Courier New" w:eastAsia="Times New Roman" w:hAnsi="Courier New" w:cs="Courier New"/>
          <w:color w:val="008000"/>
          <w:sz w:val="30"/>
          <w:szCs w:val="30"/>
        </w:rPr>
        <w:t>OnePixel</w:t>
      </w:r>
      <w:proofErr w:type="spellEnd"/>
      <w:r w:rsidRPr="00BD2F7E">
        <w:rPr>
          <w:rFonts w:ascii="Courier New" w:eastAsia="Times New Roman" w:hAnsi="Courier New" w:cs="Courier New"/>
          <w:color w:val="008000"/>
          <w:sz w:val="30"/>
          <w:szCs w:val="30"/>
        </w:rPr>
        <w:t> атаку на выбранную картинку и модель</w:t>
      </w:r>
    </w:p>
    <w:p w14:paraId="75A5F104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true_output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torch.tensor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([label]).to(DEVICE)</w:t>
      </w:r>
    </w:p>
    <w:p w14:paraId="7A1C1A37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init_input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init_input.to(DEVICE)</w:t>
      </w:r>
    </w:p>
    <w:p w14:paraId="2326A240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1C2B24E1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cell_input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init_input.clone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3E3284FC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cell_input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:,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best_cell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best_cell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]]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best_cell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</w:t>
      </w:r>
    </w:p>
    <w:p w14:paraId="332488B2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1B9CE3A4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cell_output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model(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cell_input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6CD5CF49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cell_output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F.softmax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cell_output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dim=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617E1303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new_label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cell_output.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].item()</w:t>
      </w:r>
    </w:p>
    <w:p w14:paraId="3CAC3EB8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confidence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cell_output.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)[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].item()</w:t>
      </w:r>
    </w:p>
    <w:p w14:paraId="36EEF083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078D9900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cell_input.cpu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new_label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.*confidence</w:t>
      </w:r>
    </w:p>
    <w:p w14:paraId="5E334C72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1089B23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evolve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population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init_input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label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model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n_steps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F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0.5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723472D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old_population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population</w:t>
      </w:r>
    </w:p>
    <w:p w14:paraId="612790E1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old_scores = score_population(population, init_input, label, model)</w:t>
      </w:r>
    </w:p>
    <w:p w14:paraId="45EDE6AC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52B733A4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[]</w:t>
      </w:r>
    </w:p>
    <w:p w14:paraId="59450EA4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new_scores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[]</w:t>
      </w:r>
    </w:p>
    <w:p w14:paraId="494F9147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step </w:t>
      </w:r>
      <w:r w:rsidRPr="00BD2F7E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n_steps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)):</w:t>
      </w:r>
    </w:p>
    <w:p w14:paraId="0C85399F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recombine_population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old_population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F)</w:t>
      </w:r>
    </w:p>
    <w:p w14:paraId="6E0040A8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new_scores = score_population(new_population, init_input, label, model)</w:t>
      </w:r>
    </w:p>
    <w:p w14:paraId="1ABD5A34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6D3A4964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BD2F7E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BD2F7E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)):</w:t>
      </w:r>
    </w:p>
    <w:p w14:paraId="701E6C9F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        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new_scores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&lt;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old_scores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]:</w:t>
      </w:r>
    </w:p>
    <w:p w14:paraId="5A3A1429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old_population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</w:t>
      </w:r>
    </w:p>
    <w:p w14:paraId="0124413D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old_population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new_population</w:t>
      </w:r>
      <w:proofErr w:type="spellEnd"/>
    </w:p>
    <w:p w14:paraId="66E77A8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old_scores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new_scores</w:t>
      </w:r>
      <w:proofErr w:type="spellEnd"/>
    </w:p>
    <w:p w14:paraId="595578AB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3F0330A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old_population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old_scores</w:t>
      </w:r>
      <w:proofErr w:type="spellEnd"/>
    </w:p>
    <w:p w14:paraId="786F6703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4CFDC31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population = </w:t>
      </w: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init_population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400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6EC5B30" w14:textId="77777777" w:rsidR="00BD2F7E" w:rsidRPr="004618D0" w:rsidRDefault="00BD2F7E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AAE1A25" w14:textId="77777777" w:rsidR="00040B38" w:rsidRPr="00040B38" w:rsidRDefault="00040B38" w:rsidP="00040B38">
      <w:pPr>
        <w:pStyle w:val="a4"/>
        <w:ind w:left="1069" w:firstLine="0"/>
        <w:rPr>
          <w:lang w:val="en-US"/>
        </w:rPr>
      </w:pPr>
    </w:p>
    <w:p w14:paraId="54B0567B" w14:textId="50D7F496" w:rsidR="00040B38" w:rsidRDefault="00891B21" w:rsidP="00040B38">
      <w:pPr>
        <w:pStyle w:val="a4"/>
        <w:numPr>
          <w:ilvl w:val="0"/>
          <w:numId w:val="15"/>
        </w:numPr>
      </w:pPr>
      <w:r>
        <w:t>Осуществите атаку и выведите результат</w:t>
      </w:r>
    </w:p>
    <w:p w14:paraId="2E9ACD71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population, scores = evolve(population, init_tensor, init_label, net, n_steps=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50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00B418DD" w14:textId="55AF7538" w:rsid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93A527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numpy </w:t>
      </w:r>
      <w:r w:rsidRPr="00BD2F7E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argmax</w:t>
      </w:r>
    </w:p>
    <w:p w14:paraId="3D7B7295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best_cell = population[argmax(scores)]</w:t>
      </w:r>
    </w:p>
    <w:p w14:paraId="43E78A8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4BB4DEB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adv_tensor, adv_label, conf = one_pixel_attack(best_cell, init_tensor, init_label, net)</w:t>
      </w:r>
    </w:p>
    <w:p w14:paraId="40A8EC2A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adv_class = ind_2_name[adv_label]</w:t>
      </w:r>
    </w:p>
    <w:p w14:paraId="2B78DF26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adv_img = get_img(adv_tensor)</w:t>
      </w:r>
    </w:p>
    <w:p w14:paraId="5715911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16CFD58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diff_img = get_img((adv_tensor - init_tensor) / EPS)</w:t>
      </w:r>
    </w:p>
    <w:p w14:paraId="7D4003D0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BDF43AB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plt.figure(figsize=(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15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5F33A965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5BF68352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plt.subplot(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131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1B18D5C1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plt.title(</w:t>
      </w:r>
      <w:r w:rsidRPr="00BD2F7E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'Init class: '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+ init_class)</w:t>
      </w:r>
    </w:p>
    <w:p w14:paraId="22CD1559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plt.imshow(init_img)</w:t>
      </w:r>
    </w:p>
    <w:p w14:paraId="30B8AEB5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plt.axis(</w:t>
      </w:r>
      <w:r w:rsidRPr="00BD2F7E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8131226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EABFEB7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plt.subplot(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132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7579430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plt.title(</w:t>
      </w:r>
      <w:r w:rsidRPr="00BD2F7E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'+ one pixel'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5DCC9E2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plt.imshow(diff_img)</w:t>
      </w:r>
    </w:p>
    <w:p w14:paraId="7239B1C6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plt.axis(</w:t>
      </w:r>
      <w:r w:rsidRPr="00BD2F7E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A65EE7E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37B3177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plt.subplot(</w:t>
      </w:r>
      <w:r w:rsidRPr="00BD2F7E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133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82565F7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plt.title(</w:t>
      </w:r>
      <w:r w:rsidRPr="00BD2F7E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'= Adv class: %s (confidence: %.1f%%)'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%(adv_class, conf))</w:t>
      </w:r>
    </w:p>
    <w:p w14:paraId="5DC5965C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plt.imshow(adv_img)</w:t>
      </w:r>
    </w:p>
    <w:p w14:paraId="00263B44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plt.axis(</w:t>
      </w:r>
      <w:r w:rsidRPr="00BD2F7E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BD2F7E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55BC4C22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33C1A98B" w14:textId="77777777" w:rsidR="00BD2F7E" w:rsidRPr="00BD2F7E" w:rsidRDefault="00BD2F7E" w:rsidP="00BD2F7E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proofErr w:type="spellStart"/>
      <w:r w:rsidRPr="00BD2F7E">
        <w:rPr>
          <w:rFonts w:ascii="Courier New" w:eastAsia="Times New Roman" w:hAnsi="Courier New" w:cs="Courier New"/>
          <w:color w:val="000000"/>
          <w:sz w:val="30"/>
          <w:szCs w:val="30"/>
        </w:rPr>
        <w:t>plt.show</w:t>
      </w:r>
      <w:proofErr w:type="spellEnd"/>
      <w:r w:rsidRPr="00BD2F7E">
        <w:rPr>
          <w:rFonts w:ascii="Courier New" w:eastAsia="Times New Roman" w:hAnsi="Courier New" w:cs="Courier New"/>
          <w:color w:val="000000"/>
          <w:sz w:val="30"/>
          <w:szCs w:val="30"/>
        </w:rPr>
        <w:t>()</w:t>
      </w:r>
    </w:p>
    <w:p w14:paraId="4730C0E8" w14:textId="77777777" w:rsidR="00BD2F7E" w:rsidRPr="00891B21" w:rsidRDefault="00BD2F7E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sectPr w:rsidR="00BD2F7E" w:rsidRPr="00891B21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4E75B" w14:textId="77777777" w:rsidR="001B30FC" w:rsidRDefault="001B30FC" w:rsidP="00657AD0">
      <w:pPr>
        <w:spacing w:line="240" w:lineRule="auto"/>
      </w:pPr>
      <w:r>
        <w:separator/>
      </w:r>
    </w:p>
  </w:endnote>
  <w:endnote w:type="continuationSeparator" w:id="0">
    <w:p w14:paraId="17C1CE27" w14:textId="77777777" w:rsidR="001B30FC" w:rsidRDefault="001B30FC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BEE8" w14:textId="77777777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F7E19D4" wp14:editId="63B1BB6C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D6090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13F2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2021 г.</w:t>
    </w:r>
  </w:p>
  <w:p w14:paraId="2A611A42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6BC57B5B" wp14:editId="121A39C3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7BD4F" w14:textId="77777777" w:rsidR="001B30FC" w:rsidRDefault="001B30FC" w:rsidP="00657AD0">
      <w:pPr>
        <w:spacing w:line="240" w:lineRule="auto"/>
      </w:pPr>
      <w:r>
        <w:separator/>
      </w:r>
    </w:p>
  </w:footnote>
  <w:footnote w:type="continuationSeparator" w:id="0">
    <w:p w14:paraId="719BE590" w14:textId="77777777" w:rsidR="001B30FC" w:rsidRDefault="001B30FC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11AB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F6A0591" wp14:editId="41644A2B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8ADA6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46FFD2B" wp14:editId="475039C8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B58"/>
    <w:multiLevelType w:val="hybridMultilevel"/>
    <w:tmpl w:val="932C7DEA"/>
    <w:lvl w:ilvl="0" w:tplc="7C7AA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DCA5393"/>
    <w:multiLevelType w:val="hybridMultilevel"/>
    <w:tmpl w:val="1A9E85A8"/>
    <w:lvl w:ilvl="0" w:tplc="7C7AA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9"/>
  </w:num>
  <w:num w:numId="5">
    <w:abstractNumId w:val="4"/>
  </w:num>
  <w:num w:numId="6">
    <w:abstractNumId w:val="11"/>
  </w:num>
  <w:num w:numId="7">
    <w:abstractNumId w:val="1"/>
  </w:num>
  <w:num w:numId="8">
    <w:abstractNumId w:val="10"/>
  </w:num>
  <w:num w:numId="9">
    <w:abstractNumId w:val="12"/>
  </w:num>
  <w:num w:numId="10">
    <w:abstractNumId w:val="8"/>
  </w:num>
  <w:num w:numId="11">
    <w:abstractNumId w:val="7"/>
  </w:num>
  <w:num w:numId="12">
    <w:abstractNumId w:val="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6E6"/>
    <w:rsid w:val="0001673E"/>
    <w:rsid w:val="00024424"/>
    <w:rsid w:val="00040B38"/>
    <w:rsid w:val="00100267"/>
    <w:rsid w:val="00121989"/>
    <w:rsid w:val="0014445C"/>
    <w:rsid w:val="00160D01"/>
    <w:rsid w:val="001816E6"/>
    <w:rsid w:val="001B30FC"/>
    <w:rsid w:val="001F21B9"/>
    <w:rsid w:val="0023234D"/>
    <w:rsid w:val="002524F4"/>
    <w:rsid w:val="002A3F8A"/>
    <w:rsid w:val="002A6E21"/>
    <w:rsid w:val="002F70F5"/>
    <w:rsid w:val="003303CC"/>
    <w:rsid w:val="00382AD6"/>
    <w:rsid w:val="003D70D4"/>
    <w:rsid w:val="003F2354"/>
    <w:rsid w:val="00433218"/>
    <w:rsid w:val="004618D0"/>
    <w:rsid w:val="004654BC"/>
    <w:rsid w:val="0047259C"/>
    <w:rsid w:val="004A479B"/>
    <w:rsid w:val="004C3C3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E11CD"/>
    <w:rsid w:val="00731470"/>
    <w:rsid w:val="008077C5"/>
    <w:rsid w:val="00812874"/>
    <w:rsid w:val="00832A21"/>
    <w:rsid w:val="00841E17"/>
    <w:rsid w:val="008448AD"/>
    <w:rsid w:val="008852FF"/>
    <w:rsid w:val="00891B21"/>
    <w:rsid w:val="008A1234"/>
    <w:rsid w:val="008F1AC6"/>
    <w:rsid w:val="00925778"/>
    <w:rsid w:val="009844F5"/>
    <w:rsid w:val="0098480C"/>
    <w:rsid w:val="009A7405"/>
    <w:rsid w:val="009B3314"/>
    <w:rsid w:val="009B7EDD"/>
    <w:rsid w:val="009E4CEA"/>
    <w:rsid w:val="009F522A"/>
    <w:rsid w:val="00A10AB3"/>
    <w:rsid w:val="00A62A09"/>
    <w:rsid w:val="00AA4C58"/>
    <w:rsid w:val="00AE522B"/>
    <w:rsid w:val="00B038B2"/>
    <w:rsid w:val="00B10EDB"/>
    <w:rsid w:val="00B177F9"/>
    <w:rsid w:val="00B576B7"/>
    <w:rsid w:val="00B6558F"/>
    <w:rsid w:val="00BA0509"/>
    <w:rsid w:val="00BC3A13"/>
    <w:rsid w:val="00BC58ED"/>
    <w:rsid w:val="00BD2F7E"/>
    <w:rsid w:val="00BD6090"/>
    <w:rsid w:val="00BE325F"/>
    <w:rsid w:val="00C27902"/>
    <w:rsid w:val="00CC46CD"/>
    <w:rsid w:val="00D609D9"/>
    <w:rsid w:val="00D63A19"/>
    <w:rsid w:val="00D649A8"/>
    <w:rsid w:val="00DA1B70"/>
    <w:rsid w:val="00DA3AED"/>
    <w:rsid w:val="00DB217B"/>
    <w:rsid w:val="00DD04E3"/>
    <w:rsid w:val="00E50349"/>
    <w:rsid w:val="00E91068"/>
    <w:rsid w:val="00EE3468"/>
    <w:rsid w:val="00F12D00"/>
    <w:rsid w:val="00F256EB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F17EE"/>
  <w15:docId w15:val="{00D92D26-1B9A-48F6-8EB8-213F24DF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9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4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5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5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8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2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1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9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9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7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7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5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76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3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9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3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2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2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6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4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4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7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8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6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0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7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1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5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8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2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8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6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1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4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1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0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4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3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1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8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2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0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9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7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2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5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2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2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6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8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2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6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9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2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3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6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5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0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5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3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6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5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7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0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6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0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4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5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0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2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2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5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8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3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3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7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1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9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50CBA-878F-4E94-B2AD-49D2AB15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66</TotalTime>
  <Pages>10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Alexey Kazimirov</cp:lastModifiedBy>
  <cp:revision>18</cp:revision>
  <cp:lastPrinted>2021-12-13T14:17:00Z</cp:lastPrinted>
  <dcterms:created xsi:type="dcterms:W3CDTF">2021-12-12T17:37:00Z</dcterms:created>
  <dcterms:modified xsi:type="dcterms:W3CDTF">2022-04-03T20:11:00Z</dcterms:modified>
</cp:coreProperties>
</file>