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BFE40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74B74" wp14:editId="5D66646D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B5086" w14:textId="304A0412" w:rsidR="001F21B9" w:rsidRDefault="00470F1E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74B7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" filled="f" stroked="f">
                <v:textbox>
                  <w:txbxContent>
                    <w:p w14:paraId="7BDB5086" w14:textId="304A0412" w:rsidR="001F21B9" w:rsidRDefault="00470F1E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787C8" wp14:editId="5390E9DC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7807D" w14:textId="77777777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Жумажанова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87C8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" filled="f" stroked="f">
                <v:textbox>
                  <w:txbxContent>
                    <w:p w14:paraId="38B7807D" w14:textId="77777777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Жумажанова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86D77" wp14:editId="363C788D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C132E" w14:textId="77777777" w:rsidR="00A62A09" w:rsidRDefault="006C746E" w:rsidP="00A62A09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145F950B" w14:textId="77777777" w:rsidR="009F2FBE" w:rsidRPr="00A62A09" w:rsidRDefault="009F2FBE" w:rsidP="00A62A09">
                            <w:pPr>
                              <w:pStyle w:val="a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6D77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" filled="f" stroked="f">
                <v:textbox>
                  <w:txbxContent>
                    <w:p w14:paraId="23AC132E" w14:textId="77777777" w:rsidR="00A62A09" w:rsidRDefault="006C746E" w:rsidP="00A62A09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14:paraId="145F950B" w14:textId="77777777" w:rsidR="009F2FBE" w:rsidRPr="00A62A09" w:rsidRDefault="009F2FBE" w:rsidP="00A62A09">
                      <w:pPr>
                        <w:pStyle w:val="ad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76286898" w14:textId="77777777" w:rsidR="00470F1E" w:rsidRPr="00470F1E" w:rsidRDefault="00470F1E" w:rsidP="00470F1E">
      <w:pPr>
        <w:spacing w:before="240" w:after="120"/>
        <w:ind w:firstLine="0"/>
        <w:jc w:val="center"/>
        <w:rPr>
          <w:b/>
          <w:bCs/>
          <w:color w:val="05336E"/>
        </w:rPr>
      </w:pPr>
      <w:r w:rsidRPr="00470F1E">
        <w:rPr>
          <w:b/>
          <w:bCs/>
          <w:color w:val="05336E"/>
        </w:rPr>
        <w:lastRenderedPageBreak/>
        <w:t>ПРАКТИЧЕСКИЕ (СЕМИНАРСКИЕ) ЗАНЯТИЯ</w:t>
      </w:r>
    </w:p>
    <w:p w14:paraId="79C60CF1" w14:textId="5D4BFB5C" w:rsidR="00470F1E" w:rsidRDefault="00470F1E" w:rsidP="00470F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ind w:left="0" w:firstLine="709"/>
        <w:contextualSpacing w:val="0"/>
      </w:pPr>
      <w:r>
        <w:t>На практических (семинарских) занятиях преподавателем проводится устный опрос студентов по темам пройденных лекций:</w:t>
      </w:r>
    </w:p>
    <w:p w14:paraId="3DEB6466" w14:textId="0AF2DF2E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Национальный Кодекс этики в сфере искусственного интеллекта</w:t>
      </w:r>
      <w:r w:rsidR="00AF03BD">
        <w:t>.</w:t>
      </w:r>
    </w:p>
    <w:p w14:paraId="0A7777CC" w14:textId="2268AB73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Принципы ИИ</w:t>
      </w:r>
      <w:r w:rsidR="00AF03BD">
        <w:t>.</w:t>
      </w:r>
    </w:p>
    <w:p w14:paraId="243B7F50" w14:textId="2FB5BF8A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Вопросы социальной ответственности, связанные с участием и развитием общества при внедрении систем ИИ</w:t>
      </w:r>
      <w:r w:rsidR="00AF03BD">
        <w:t>.</w:t>
      </w:r>
    </w:p>
    <w:p w14:paraId="198FEE5E" w14:textId="3AA81173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Создание и использование этичного и социально приемлемого ИИ в современном мире</w:t>
      </w:r>
      <w:r w:rsidR="00AF03BD">
        <w:t>.</w:t>
      </w:r>
    </w:p>
    <w:p w14:paraId="41B83882" w14:textId="5CB24CA8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Технологии ИИ в задачах защиты информации</w:t>
      </w:r>
      <w:r w:rsidR="00AF03BD">
        <w:t>.</w:t>
      </w:r>
    </w:p>
    <w:p w14:paraId="535C9B15" w14:textId="3F33A7BE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Правовые аспекты участия человека в естественно-научных (биомедицинских) экспериментах для обучения ИИ</w:t>
      </w:r>
      <w:r w:rsidR="00AF03BD">
        <w:t>.</w:t>
      </w:r>
    </w:p>
    <w:p w14:paraId="22B655E3" w14:textId="3BB6EE47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Методы оценки рисков, возникающих из-за внедрения ИИ, а  также передовые методы обнаружения и снижения воздействия ИИ</w:t>
      </w:r>
      <w:r w:rsidR="00AF03BD">
        <w:t>.</w:t>
      </w:r>
    </w:p>
    <w:p w14:paraId="4809B676" w14:textId="73DFF3DB" w:rsidR="00470F1E" w:rsidRDefault="00470F1E" w:rsidP="00470F1E">
      <w:pPr>
        <w:pStyle w:val="a4"/>
        <w:numPr>
          <w:ilvl w:val="0"/>
          <w:numId w:val="21"/>
        </w:numPr>
        <w:tabs>
          <w:tab w:val="left" w:pos="426"/>
        </w:tabs>
        <w:ind w:left="0" w:firstLine="709"/>
        <w:contextualSpacing w:val="0"/>
      </w:pPr>
      <w:r>
        <w:t>Вопросы доверия к ИИ</w:t>
      </w:r>
      <w:r w:rsidR="00AF03BD">
        <w:t>.</w:t>
      </w:r>
    </w:p>
    <w:p w14:paraId="37A9B445" w14:textId="77777777" w:rsidR="00470F1E" w:rsidRDefault="00470F1E" w:rsidP="00470F1E">
      <w:r>
        <w:t>А</w:t>
      </w:r>
      <w:r w:rsidRPr="00CE791C">
        <w:t xml:space="preserve">ктивность студентов </w:t>
      </w:r>
      <w:r>
        <w:t>при обсуждении, дискуссиях и решении задач по темам лекций учитывается</w:t>
      </w:r>
      <w:r w:rsidRPr="00CE791C">
        <w:t xml:space="preserve"> преподавателем, как один из способов текущего контроля на практических занятиях. </w:t>
      </w:r>
    </w:p>
    <w:p w14:paraId="04758806" w14:textId="77777777" w:rsidR="00470F1E" w:rsidRDefault="00470F1E" w:rsidP="00470F1E">
      <w:pPr>
        <w:pStyle w:val="a4"/>
        <w:numPr>
          <w:ilvl w:val="0"/>
          <w:numId w:val="22"/>
        </w:numPr>
        <w:tabs>
          <w:tab w:val="left" w:pos="709"/>
          <w:tab w:val="left" w:pos="851"/>
        </w:tabs>
        <w:ind w:left="0" w:firstLine="709"/>
        <w:contextualSpacing w:val="0"/>
      </w:pPr>
      <w:r>
        <w:t>С</w:t>
      </w:r>
      <w:r w:rsidRPr="00CE791C">
        <w:t xml:space="preserve">туденты </w:t>
      </w:r>
      <w:r>
        <w:t xml:space="preserve">также </w:t>
      </w:r>
      <w:r w:rsidRPr="00CE791C">
        <w:t xml:space="preserve">проходят промежуточные тестирования, по результатам которого выставляется оценка по пятибалльной системе. Студенты, получившие за оба теста оценку не менее </w:t>
      </w:r>
      <w:r>
        <w:t>«удовлетворительно»</w:t>
      </w:r>
      <w:r w:rsidRPr="00CE791C">
        <w:t>, допускаются к экзамену.</w:t>
      </w:r>
      <w:r>
        <w:t xml:space="preserve"> Тест состоит из 10 тестовых заданий (для получения оценки «удовлетворительно» необходимо дать правильные ответы на 60% или более тестовых вопросов, «хорошо» - на 75% или более, «отлично» - на 90% или более).</w:t>
      </w:r>
    </w:p>
    <w:p w14:paraId="45B777AD" w14:textId="77777777" w:rsidR="00470F1E" w:rsidRDefault="00470F1E" w:rsidP="00470F1E">
      <w:pPr>
        <w:pStyle w:val="a4"/>
        <w:numPr>
          <w:ilvl w:val="0"/>
          <w:numId w:val="22"/>
        </w:numPr>
        <w:tabs>
          <w:tab w:val="left" w:pos="851"/>
        </w:tabs>
        <w:ind w:left="0" w:firstLine="709"/>
        <w:contextualSpacing w:val="0"/>
      </w:pPr>
      <w:r>
        <w:t>На практических (семинарских) занятиях преподавателем проводится контроль выполнения студентами индивидуального домашнего задания (ИДЗ). Студенты задают вопросы преподавателю и получают рекомендации либо указания по выполнению ИДЗ.</w:t>
      </w:r>
    </w:p>
    <w:p w14:paraId="2A76F420" w14:textId="77777777" w:rsidR="00470F1E" w:rsidRDefault="00470F1E" w:rsidP="00470F1E">
      <w:pPr>
        <w:rPr>
          <w:b/>
          <w:bCs/>
        </w:rPr>
      </w:pPr>
    </w:p>
    <w:p w14:paraId="38187707" w14:textId="77777777" w:rsidR="00470F1E" w:rsidRPr="00470F1E" w:rsidRDefault="00470F1E" w:rsidP="00470F1E">
      <w:pPr>
        <w:rPr>
          <w:b/>
          <w:bCs/>
          <w:color w:val="05336E"/>
        </w:rPr>
      </w:pPr>
      <w:r w:rsidRPr="00470F1E">
        <w:rPr>
          <w:b/>
          <w:bCs/>
          <w:color w:val="05336E"/>
        </w:rPr>
        <w:t>ИНДИВИДУАЛЬНОЕ ДОМАШНЕЕ ЗАДАНИЕ</w:t>
      </w:r>
    </w:p>
    <w:p w14:paraId="61B0318B" w14:textId="77777777" w:rsidR="00470F1E" w:rsidRPr="002F7E5F" w:rsidRDefault="00470F1E" w:rsidP="00470F1E">
      <w:pPr>
        <w:rPr>
          <w:b/>
          <w:bCs/>
          <w:i/>
          <w:iCs/>
        </w:rPr>
      </w:pPr>
      <w:r w:rsidRPr="002F7E5F">
        <w:rPr>
          <w:b/>
          <w:bCs/>
          <w:i/>
          <w:iCs/>
        </w:rPr>
        <w:t xml:space="preserve">Темы ИДЗ: </w:t>
      </w:r>
    </w:p>
    <w:p w14:paraId="3F697B1C" w14:textId="77777777" w:rsidR="00470F1E" w:rsidRDefault="00470F1E" w:rsidP="00470F1E">
      <w:pPr>
        <w:tabs>
          <w:tab w:val="left" w:pos="284"/>
          <w:tab w:val="left" w:pos="426"/>
          <w:tab w:val="left" w:pos="567"/>
          <w:tab w:val="left" w:pos="851"/>
        </w:tabs>
      </w:pPr>
      <w:r>
        <w:lastRenderedPageBreak/>
        <w:t>1.</w:t>
      </w:r>
      <w:r>
        <w:tab/>
        <w:t xml:space="preserve">Создание репрезентативной базы общедоступных (статистических) сведений о субъектах для обучения систем ИИ с учетом законодательства РФ о защите </w:t>
      </w:r>
      <w:proofErr w:type="spellStart"/>
      <w:r>
        <w:t>ПДн</w:t>
      </w:r>
      <w:proofErr w:type="spellEnd"/>
      <w:r>
        <w:t>.</w:t>
      </w:r>
    </w:p>
    <w:p w14:paraId="4CA4C44D" w14:textId="77777777" w:rsidR="00470F1E" w:rsidRDefault="00470F1E" w:rsidP="00470F1E">
      <w:pPr>
        <w:tabs>
          <w:tab w:val="left" w:pos="284"/>
          <w:tab w:val="left" w:pos="426"/>
          <w:tab w:val="left" w:pos="567"/>
          <w:tab w:val="left" w:pos="851"/>
        </w:tabs>
      </w:pPr>
      <w:r>
        <w:t>2.</w:t>
      </w:r>
      <w:r>
        <w:tab/>
        <w:t xml:space="preserve">Сбор репрезентативной базы «динамических» биометрических данных пользователей для обучения систем ИИ с учетом этических принципов и законодательства РФ о защите </w:t>
      </w:r>
      <w:proofErr w:type="spellStart"/>
      <w:r>
        <w:t>ПДн</w:t>
      </w:r>
      <w:proofErr w:type="spellEnd"/>
      <w:r>
        <w:t>.</w:t>
      </w:r>
    </w:p>
    <w:p w14:paraId="680BA3B9" w14:textId="77777777" w:rsidR="00470F1E" w:rsidRDefault="00470F1E" w:rsidP="00470F1E">
      <w:pPr>
        <w:tabs>
          <w:tab w:val="left" w:pos="284"/>
          <w:tab w:val="left" w:pos="426"/>
          <w:tab w:val="left" w:pos="567"/>
          <w:tab w:val="left" w:pos="851"/>
        </w:tabs>
      </w:pPr>
      <w:r>
        <w:t>3.</w:t>
      </w:r>
      <w:r>
        <w:tab/>
        <w:t xml:space="preserve">Сбор репрезентативной базы «статических» биометрических данных пользователей для обучения систем ИИ с учетом этических принципов и законодательства РФ о защите </w:t>
      </w:r>
      <w:proofErr w:type="spellStart"/>
      <w:r>
        <w:t>ПДн</w:t>
      </w:r>
      <w:proofErr w:type="spellEnd"/>
      <w:r>
        <w:t>.</w:t>
      </w:r>
    </w:p>
    <w:p w14:paraId="2194E3AC" w14:textId="77777777" w:rsidR="00470F1E" w:rsidRPr="002F7E5F" w:rsidRDefault="00470F1E" w:rsidP="00470F1E">
      <w:pPr>
        <w:rPr>
          <w:b/>
          <w:bCs/>
          <w:i/>
          <w:iCs/>
        </w:rPr>
      </w:pPr>
      <w:r w:rsidRPr="002F7E5F">
        <w:rPr>
          <w:b/>
          <w:bCs/>
          <w:i/>
          <w:iCs/>
        </w:rPr>
        <w:t>Требования к выполнению ИДЗ:</w:t>
      </w:r>
    </w:p>
    <w:p w14:paraId="67EF13CD" w14:textId="77777777" w:rsidR="00470F1E" w:rsidRDefault="00470F1E" w:rsidP="00470F1E">
      <w:pPr>
        <w:pStyle w:val="a4"/>
        <w:numPr>
          <w:ilvl w:val="0"/>
          <w:numId w:val="17"/>
        </w:numPr>
        <w:ind w:left="0" w:firstLine="709"/>
        <w:contextualSpacing w:val="0"/>
      </w:pPr>
      <w:r>
        <w:t xml:space="preserve">Сбор наборов данных людей (пользователей, субъектов) проводится с соблюдением этических принципов (компетентность, порядочность, профессиональная ответственность, исключение дискриминации для различных социальных групп, уважение к правам человека и др.). Эти данные на выбор студента или группы студентов, которая будет выполнять задание, могут включать как общедоступные сведения, содержащие, например, статистические данные, обезличенные данные, так и самостоятельно собранные данные. Полученная выборка должна быть репрезентативной, и пригодной для ее использования в целях обучения систем (методов и алгоритмов) ИИ. </w:t>
      </w:r>
    </w:p>
    <w:p w14:paraId="59D782E7" w14:textId="77777777" w:rsidR="00470F1E" w:rsidRDefault="00470F1E" w:rsidP="00470F1E">
      <w:pPr>
        <w:pStyle w:val="a4"/>
        <w:numPr>
          <w:ilvl w:val="0"/>
          <w:numId w:val="17"/>
        </w:numPr>
        <w:ind w:left="0" w:firstLine="709"/>
        <w:contextualSpacing w:val="0"/>
      </w:pPr>
      <w:r>
        <w:t>При сборе данных необходимо разработать протокол проведения опытов, отражающий ход экспериментов. Форма протокола должна учитывать особенности эксперимента и цели сбора данных, а также обеспечивать простоту и удобство проведения опытов и обработки результатов.</w:t>
      </w:r>
    </w:p>
    <w:p w14:paraId="3BC5B32E" w14:textId="77777777" w:rsidR="00470F1E" w:rsidRDefault="00470F1E" w:rsidP="00470F1E">
      <w:pPr>
        <w:pStyle w:val="a4"/>
        <w:numPr>
          <w:ilvl w:val="0"/>
          <w:numId w:val="17"/>
        </w:numPr>
        <w:ind w:left="0" w:firstLine="709"/>
        <w:contextualSpacing w:val="0"/>
      </w:pPr>
      <w:r>
        <w:t>В случае сбора данных с участием испытуемых необходимо разработать форму согласия на добровольное участие в эксперименте и дальнейшую обработку данных участников. Участие испытуемого в опытах возможно только после получения от него письменного согласия на добровольное участие и дальнейшую обработку его персональных данных.</w:t>
      </w:r>
    </w:p>
    <w:p w14:paraId="2A77CEB1" w14:textId="77777777" w:rsidR="00470F1E" w:rsidRDefault="00470F1E" w:rsidP="00470F1E">
      <w:pPr>
        <w:pStyle w:val="a4"/>
        <w:numPr>
          <w:ilvl w:val="0"/>
          <w:numId w:val="17"/>
        </w:numPr>
        <w:ind w:left="0" w:firstLine="709"/>
        <w:contextualSpacing w:val="0"/>
      </w:pPr>
      <w:r>
        <w:t xml:space="preserve">После выполнения ИДЗ студентом готовится доклад, отражающий ход и результат выполнения работы, а также презентация с основными результатами работы. К докладу прилагается собранная студентом база </w:t>
      </w:r>
      <w:r>
        <w:lastRenderedPageBreak/>
        <w:t>данных, которая передается преподавателю на машинном носителе (или иным доступным студенту и преподавателю способом передачи).</w:t>
      </w:r>
    </w:p>
    <w:p w14:paraId="5141341E" w14:textId="77777777" w:rsidR="00470F1E" w:rsidRPr="002F7E5F" w:rsidRDefault="00470F1E" w:rsidP="00470F1E">
      <w:pPr>
        <w:rPr>
          <w:b/>
          <w:bCs/>
          <w:i/>
          <w:iCs/>
        </w:rPr>
      </w:pPr>
      <w:r w:rsidRPr="002F7E5F">
        <w:rPr>
          <w:b/>
          <w:bCs/>
          <w:i/>
          <w:iCs/>
        </w:rPr>
        <w:t>Доклад</w:t>
      </w:r>
    </w:p>
    <w:p w14:paraId="4D79383E" w14:textId="77777777" w:rsidR="00470F1E" w:rsidRDefault="00470F1E" w:rsidP="00470F1E">
      <w:r>
        <w:t xml:space="preserve">По результатам индивидуальных домашних заданий необходимо подготовить доклад (краткий отчет и выступление с презентацией). </w:t>
      </w:r>
    </w:p>
    <w:p w14:paraId="3E6F7818" w14:textId="77777777" w:rsidR="00470F1E" w:rsidRDefault="00470F1E" w:rsidP="00470F1E">
      <w:r w:rsidRPr="00EF14E0">
        <w:rPr>
          <w:b/>
          <w:bCs/>
        </w:rPr>
        <w:t>Требования к отчету.</w:t>
      </w:r>
      <w:r>
        <w:t xml:space="preserve"> Объем отчета в электронном виде (форматы – .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) должен быть от 15 до 30 стр., оформленный в соответствии с ГОСТ 7.32-2017. </w:t>
      </w:r>
    </w:p>
    <w:p w14:paraId="555EF4D4" w14:textId="77777777" w:rsidR="00470F1E" w:rsidRDefault="00470F1E" w:rsidP="00470F1E">
      <w:r>
        <w:t>Доклад должен состоять из следующих пунктов:</w:t>
      </w:r>
    </w:p>
    <w:p w14:paraId="36E34720" w14:textId="77777777" w:rsidR="00470F1E" w:rsidRDefault="00470F1E" w:rsidP="00470F1E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contextualSpacing w:val="0"/>
      </w:pPr>
      <w:r>
        <w:tab/>
        <w:t>титульный лист;</w:t>
      </w:r>
    </w:p>
    <w:p w14:paraId="482C75DC" w14:textId="77777777" w:rsidR="00470F1E" w:rsidRDefault="00470F1E" w:rsidP="00470F1E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contextualSpacing w:val="0"/>
      </w:pPr>
      <w:r>
        <w:tab/>
        <w:t>содержание;</w:t>
      </w:r>
    </w:p>
    <w:p w14:paraId="6CB24D97" w14:textId="77777777" w:rsidR="00470F1E" w:rsidRDefault="00470F1E" w:rsidP="00470F1E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contextualSpacing w:val="0"/>
      </w:pPr>
      <w:r>
        <w:tab/>
        <w:t>введение;</w:t>
      </w:r>
    </w:p>
    <w:p w14:paraId="0F577D70" w14:textId="77777777" w:rsidR="00470F1E" w:rsidRDefault="00470F1E" w:rsidP="00470F1E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contextualSpacing w:val="0"/>
      </w:pPr>
      <w:r>
        <w:tab/>
        <w:t>основная часть;</w:t>
      </w:r>
    </w:p>
    <w:p w14:paraId="2A73F49A" w14:textId="77777777" w:rsidR="00470F1E" w:rsidRDefault="00470F1E" w:rsidP="00470F1E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contextualSpacing w:val="0"/>
      </w:pPr>
      <w:r>
        <w:tab/>
        <w:t>заключение;</w:t>
      </w:r>
    </w:p>
    <w:p w14:paraId="3D7B734A" w14:textId="77777777" w:rsidR="00470F1E" w:rsidRDefault="00470F1E" w:rsidP="00470F1E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contextualSpacing w:val="0"/>
      </w:pPr>
      <w:r>
        <w:tab/>
        <w:t>список используемой литературы;</w:t>
      </w:r>
    </w:p>
    <w:p w14:paraId="4402B254" w14:textId="77777777" w:rsidR="00470F1E" w:rsidRDefault="00470F1E" w:rsidP="00470F1E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contextualSpacing w:val="0"/>
      </w:pPr>
      <w:r>
        <w:tab/>
        <w:t>приложения.</w:t>
      </w:r>
    </w:p>
    <w:p w14:paraId="36800F31" w14:textId="74514986" w:rsidR="00470F1E" w:rsidRDefault="00470F1E" w:rsidP="00470F1E">
      <w:r>
        <w:t>В отчете необходимо отразить:</w:t>
      </w:r>
    </w:p>
    <w:p w14:paraId="69D399FF" w14:textId="77777777" w:rsidR="00470F1E" w:rsidRDefault="00470F1E" w:rsidP="00470F1E">
      <w:pPr>
        <w:pStyle w:val="a4"/>
        <w:numPr>
          <w:ilvl w:val="0"/>
          <w:numId w:val="19"/>
        </w:numPr>
        <w:ind w:left="0" w:firstLine="709"/>
        <w:contextualSpacing w:val="0"/>
      </w:pPr>
      <w:r>
        <w:t>в зависимости от способа сбора данных, разработанный протокол проведения экспериментов, в котором описана процедура сбора данных, возможные последствия при сборе данных для исследователей и испытуемых, возможное воздействие (степень возможного воздействия) раздражителя (если такой необходим в ходе экспериментов) на испытуемого (при необходимости описать возможные варианты воздействия раздражителя в зависимости от личных физиологических данных человека);</w:t>
      </w:r>
    </w:p>
    <w:p w14:paraId="75C7CB9C" w14:textId="77777777" w:rsidR="00470F1E" w:rsidRDefault="00470F1E" w:rsidP="00470F1E">
      <w:pPr>
        <w:pStyle w:val="a4"/>
        <w:numPr>
          <w:ilvl w:val="0"/>
          <w:numId w:val="19"/>
        </w:numPr>
        <w:ind w:left="0" w:firstLine="709"/>
        <w:contextualSpacing w:val="0"/>
      </w:pPr>
      <w:r>
        <w:t>разработанную студентом форму согласия испытуемого на участие в экспериментах по сбору данных. Согласие должно соответствовать современных требованиям по защите персональных данных (ФЗ 152), Декларации о защите прав человека, Конституции РФ и иных нормативно-правовых актов РФ в сфере защиты прав человека;</w:t>
      </w:r>
    </w:p>
    <w:p w14:paraId="0CDB292B" w14:textId="77777777" w:rsidR="00470F1E" w:rsidRDefault="00470F1E" w:rsidP="00470F1E">
      <w:pPr>
        <w:pStyle w:val="a4"/>
        <w:numPr>
          <w:ilvl w:val="0"/>
          <w:numId w:val="19"/>
        </w:numPr>
        <w:ind w:left="0" w:firstLine="709"/>
        <w:contextualSpacing w:val="0"/>
      </w:pPr>
      <w:r>
        <w:t xml:space="preserve">обоснование выбранных типов данных, возможные сферы их применения, в частности при развитии систем ИИ кроме предложенных преподавателем данной дисциплины, их качественный и количественный (объем выборки) состав, описание структур данных.  </w:t>
      </w:r>
    </w:p>
    <w:p w14:paraId="4EC71616" w14:textId="77777777" w:rsidR="00470F1E" w:rsidRDefault="00470F1E" w:rsidP="00470F1E">
      <w:r w:rsidRPr="00EF14E0">
        <w:rPr>
          <w:b/>
          <w:bCs/>
        </w:rPr>
        <w:lastRenderedPageBreak/>
        <w:t>Требования к презентации.</w:t>
      </w:r>
      <w:r>
        <w:t xml:space="preserve"> По основным результатам выполненной работы готовится презентация. Общий объем презентации – не менее 10 слайдов, форматы презентации – </w:t>
      </w:r>
      <w:proofErr w:type="spellStart"/>
      <w:r>
        <w:t>pptx</w:t>
      </w:r>
      <w:proofErr w:type="spellEnd"/>
      <w:r>
        <w:t xml:space="preserve">, </w:t>
      </w:r>
      <w:proofErr w:type="spellStart"/>
      <w:r>
        <w:t>ppt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. </w:t>
      </w:r>
    </w:p>
    <w:p w14:paraId="46A71E10" w14:textId="77777777" w:rsidR="00470F1E" w:rsidRDefault="00470F1E" w:rsidP="00470F1E">
      <w:r>
        <w:t>Презентация должна содержать следующие обязательные разделы:</w:t>
      </w:r>
    </w:p>
    <w:p w14:paraId="14391E03" w14:textId="77777777" w:rsidR="00470F1E" w:rsidRDefault="00470F1E" w:rsidP="00470F1E">
      <w:pPr>
        <w:pStyle w:val="a4"/>
        <w:numPr>
          <w:ilvl w:val="0"/>
          <w:numId w:val="20"/>
        </w:numPr>
        <w:ind w:left="0" w:firstLine="709"/>
        <w:contextualSpacing w:val="0"/>
      </w:pPr>
      <w:r>
        <w:t>титульная страница (первый слайд);</w:t>
      </w:r>
    </w:p>
    <w:p w14:paraId="6E411687" w14:textId="77777777" w:rsidR="00470F1E" w:rsidRDefault="00470F1E" w:rsidP="00470F1E">
      <w:pPr>
        <w:pStyle w:val="a4"/>
        <w:numPr>
          <w:ilvl w:val="0"/>
          <w:numId w:val="20"/>
        </w:numPr>
        <w:ind w:left="0" w:firstLine="709"/>
        <w:contextualSpacing w:val="0"/>
      </w:pPr>
      <w:r>
        <w:t>введение;</w:t>
      </w:r>
    </w:p>
    <w:p w14:paraId="520A3726" w14:textId="77777777" w:rsidR="00470F1E" w:rsidRDefault="00470F1E" w:rsidP="00470F1E">
      <w:pPr>
        <w:pStyle w:val="a4"/>
        <w:numPr>
          <w:ilvl w:val="0"/>
          <w:numId w:val="20"/>
        </w:numPr>
        <w:ind w:left="0" w:firstLine="709"/>
        <w:contextualSpacing w:val="0"/>
      </w:pPr>
      <w:r>
        <w:t>основная часть презентации;</w:t>
      </w:r>
    </w:p>
    <w:p w14:paraId="6CF27B41" w14:textId="77777777" w:rsidR="00470F1E" w:rsidRDefault="00470F1E" w:rsidP="00470F1E">
      <w:pPr>
        <w:pStyle w:val="a4"/>
        <w:numPr>
          <w:ilvl w:val="0"/>
          <w:numId w:val="20"/>
        </w:numPr>
        <w:ind w:left="0" w:firstLine="709"/>
        <w:contextualSpacing w:val="0"/>
      </w:pPr>
      <w:r>
        <w:t>заключение.</w:t>
      </w:r>
    </w:p>
    <w:p w14:paraId="2D6F4D46" w14:textId="6E184672" w:rsidR="00470F1E" w:rsidRDefault="00470F1E" w:rsidP="00470F1E">
      <w:r>
        <w:t>Выступление по результатам работы должно занимать от 10 до 15 минут (+ 5-10 минут на вопросы/ответы).</w:t>
      </w:r>
    </w:p>
    <w:p w14:paraId="3453863D" w14:textId="5ABA4DDB" w:rsidR="00077413" w:rsidRDefault="00077413" w:rsidP="00470F1E">
      <w:r>
        <w:t>4. Описание практических занятий.</w:t>
      </w:r>
    </w:p>
    <w:p w14:paraId="3849B688" w14:textId="1FB1B007" w:rsidR="00077413" w:rsidRPr="00077413" w:rsidRDefault="00077413" w:rsidP="00470F1E">
      <w:pPr>
        <w:rPr>
          <w:b/>
          <w:bCs/>
        </w:rPr>
      </w:pPr>
      <w:r w:rsidRPr="00077413">
        <w:rPr>
          <w:b/>
          <w:bCs/>
        </w:rPr>
        <w:t>Практика № 1.</w:t>
      </w:r>
    </w:p>
    <w:p w14:paraId="5B4D93B7" w14:textId="6DDE9958" w:rsidR="00077413" w:rsidRPr="00077413" w:rsidRDefault="00E7363A" w:rsidP="00470F1E">
      <w:pPr>
        <w:rPr>
          <w:i/>
          <w:iCs/>
        </w:rPr>
      </w:pPr>
      <w:r>
        <w:rPr>
          <w:i/>
          <w:iCs/>
        </w:rPr>
        <w:t>1) Опрос студентов по</w:t>
      </w:r>
      <w:r w:rsidR="00077413"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="00077413"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="00077413" w:rsidRPr="00077413">
        <w:rPr>
          <w:i/>
          <w:iCs/>
        </w:rPr>
        <w:t>:</w:t>
      </w:r>
    </w:p>
    <w:p w14:paraId="7EF126B3" w14:textId="04AC73F1" w:rsidR="00077413" w:rsidRPr="00077413" w:rsidRDefault="00077413" w:rsidP="00077413">
      <w:pPr>
        <w:pStyle w:val="a4"/>
        <w:numPr>
          <w:ilvl w:val="0"/>
          <w:numId w:val="23"/>
        </w:numPr>
        <w:tabs>
          <w:tab w:val="left" w:pos="851"/>
        </w:tabs>
        <w:ind w:left="709" w:firstLine="0"/>
      </w:pPr>
      <w:r>
        <w:t>Т</w:t>
      </w:r>
      <w:r w:rsidRPr="00077413">
        <w:t>ермины и определения в области ИИ.</w:t>
      </w:r>
    </w:p>
    <w:p w14:paraId="2889CACB" w14:textId="6599134A" w:rsidR="00077413" w:rsidRDefault="00077413" w:rsidP="00077413">
      <w:pPr>
        <w:pStyle w:val="a4"/>
        <w:numPr>
          <w:ilvl w:val="0"/>
          <w:numId w:val="23"/>
        </w:numPr>
        <w:tabs>
          <w:tab w:val="left" w:pos="851"/>
        </w:tabs>
        <w:ind w:left="709" w:firstLine="0"/>
      </w:pPr>
      <w:r w:rsidRPr="00077413">
        <w:t>Сферы применения ИИ</w:t>
      </w:r>
      <w:r>
        <w:t xml:space="preserve"> (медицина, финансы, промышленность и др.)</w:t>
      </w:r>
      <w:r w:rsidRPr="00077413">
        <w:t>.</w:t>
      </w:r>
    </w:p>
    <w:p w14:paraId="3C85FDA3" w14:textId="7D6F70DE" w:rsidR="00077413" w:rsidRPr="00077413" w:rsidRDefault="00E7363A" w:rsidP="00077413">
      <w:pPr>
        <w:pStyle w:val="a4"/>
        <w:tabs>
          <w:tab w:val="left" w:pos="851"/>
        </w:tabs>
        <w:ind w:left="709" w:firstLine="0"/>
        <w:rPr>
          <w:i/>
          <w:iCs/>
        </w:rPr>
      </w:pPr>
      <w:r>
        <w:rPr>
          <w:i/>
          <w:iCs/>
        </w:rPr>
        <w:t xml:space="preserve">2) </w:t>
      </w:r>
      <w:r w:rsidR="00077413" w:rsidRPr="00077413">
        <w:rPr>
          <w:i/>
          <w:iCs/>
        </w:rPr>
        <w:t xml:space="preserve">Тестовые задания: </w:t>
      </w:r>
    </w:p>
    <w:p w14:paraId="096CA659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>1.</w:t>
      </w:r>
      <w:r>
        <w:tab/>
      </w:r>
      <w:r w:rsidRPr="00E7363A">
        <w:rPr>
          <w:i/>
          <w:iCs/>
        </w:rPr>
        <w:t>Кто является одним из наиболее известных основателей теории искусственного интеллекта, опубликовавший в 1950 году статью «Вычислительные машины и разум»?</w:t>
      </w:r>
      <w:r w:rsidRPr="00E7363A">
        <w:rPr>
          <w:i/>
          <w:iCs/>
        </w:rPr>
        <w:tab/>
      </w:r>
    </w:p>
    <w:p w14:paraId="7CD4D7B9" w14:textId="28365676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 xml:space="preserve">Джон </w:t>
      </w:r>
      <w:proofErr w:type="spellStart"/>
      <w:r>
        <w:t>Серл</w:t>
      </w:r>
      <w:proofErr w:type="spellEnd"/>
    </w:p>
    <w:p w14:paraId="0C64E0DA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Чарлз Бэббидж</w:t>
      </w:r>
    </w:p>
    <w:p w14:paraId="1512BC6D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Алан Тьюринг</w:t>
      </w:r>
    </w:p>
    <w:p w14:paraId="76B7D78E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t>2.</w:t>
      </w:r>
      <w:r w:rsidRPr="00E7363A">
        <w:rPr>
          <w:i/>
          <w:iCs/>
        </w:rPr>
        <w:tab/>
        <w:t>Чтобы наделить машину способностью воспринимать видео- и звуковую информацию достаточно:</w:t>
      </w:r>
      <w:r w:rsidRPr="00E7363A">
        <w:rPr>
          <w:i/>
          <w:iCs/>
        </w:rPr>
        <w:tab/>
      </w:r>
    </w:p>
    <w:p w14:paraId="0AD3620A" w14:textId="05D55DFF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>Установить камеру</w:t>
      </w:r>
    </w:p>
    <w:p w14:paraId="6A64D533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Установить микрофон</w:t>
      </w:r>
    </w:p>
    <w:p w14:paraId="3953EEE1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 xml:space="preserve">Установить камеру, микрофон и применить алгоритм интерпретации </w:t>
      </w:r>
    </w:p>
    <w:p w14:paraId="48D2D3BA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t>3.</w:t>
      </w:r>
      <w:r w:rsidRPr="00E7363A">
        <w:rPr>
          <w:i/>
          <w:iCs/>
        </w:rPr>
        <w:tab/>
        <w:t>Система, представляющая собой ИИ, должна:</w:t>
      </w:r>
      <w:r w:rsidRPr="00E7363A">
        <w:rPr>
          <w:i/>
          <w:iCs/>
        </w:rPr>
        <w:tab/>
      </w:r>
    </w:p>
    <w:p w14:paraId="63FFF00C" w14:textId="5B116DBF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>Вести себя также как человек</w:t>
      </w:r>
    </w:p>
    <w:p w14:paraId="6CA8F30B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Вести себя не как человек</w:t>
      </w:r>
    </w:p>
    <w:p w14:paraId="2880E269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Пока неизвестно</w:t>
      </w:r>
    </w:p>
    <w:p w14:paraId="52F364DA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lastRenderedPageBreak/>
        <w:t>4.</w:t>
      </w:r>
      <w:r w:rsidRPr="00E7363A">
        <w:rPr>
          <w:i/>
          <w:iCs/>
        </w:rPr>
        <w:tab/>
        <w:t>Первый разработанный чат-бот, имитирующий чат с женщиной?</w:t>
      </w:r>
      <w:r w:rsidRPr="00E7363A">
        <w:rPr>
          <w:i/>
          <w:iCs/>
        </w:rPr>
        <w:tab/>
      </w:r>
    </w:p>
    <w:p w14:paraId="737AA1E5" w14:textId="5E70E9BE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lang w:val="en-US"/>
        </w:rPr>
      </w:pPr>
      <w:r>
        <w:tab/>
      </w:r>
      <w:r w:rsidRPr="00E7363A">
        <w:rPr>
          <w:lang w:val="en-US"/>
        </w:rPr>
        <w:t>A.L.I.C.E.</w:t>
      </w:r>
    </w:p>
    <w:p w14:paraId="42A1C088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lang w:val="en-US"/>
        </w:rPr>
      </w:pPr>
      <w:r w:rsidRPr="00E7363A">
        <w:rPr>
          <w:lang w:val="en-US"/>
        </w:rPr>
        <w:tab/>
      </w:r>
      <w:proofErr w:type="spellStart"/>
      <w:r w:rsidRPr="00E7363A">
        <w:rPr>
          <w:lang w:val="en-US"/>
        </w:rPr>
        <w:t>Mobilemonkey</w:t>
      </w:r>
      <w:proofErr w:type="spellEnd"/>
    </w:p>
    <w:p w14:paraId="52640270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 w:rsidRPr="00E7363A">
        <w:rPr>
          <w:lang w:val="en-US"/>
        </w:rPr>
        <w:tab/>
      </w:r>
      <w:proofErr w:type="spellStart"/>
      <w:r>
        <w:t>Manychat</w:t>
      </w:r>
      <w:proofErr w:type="spellEnd"/>
    </w:p>
    <w:p w14:paraId="7B527370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t>5.</w:t>
      </w:r>
      <w:r w:rsidRPr="00E7363A">
        <w:rPr>
          <w:i/>
          <w:iCs/>
        </w:rPr>
        <w:tab/>
        <w:t>Является ли ИИ все еще простым инструментом</w:t>
      </w:r>
      <w:r w:rsidRPr="00E7363A">
        <w:rPr>
          <w:i/>
          <w:iCs/>
        </w:rPr>
        <w:tab/>
      </w:r>
    </w:p>
    <w:p w14:paraId="61BE6524" w14:textId="252377D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603B09D7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53F56F4C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Пока неизвестно</w:t>
      </w:r>
    </w:p>
    <w:p w14:paraId="030B98C2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t>6.</w:t>
      </w:r>
      <w:r w:rsidRPr="00E7363A">
        <w:rPr>
          <w:i/>
          <w:iCs/>
        </w:rPr>
        <w:tab/>
        <w:t>Может ли ИИ «обладать» интуицией, при этом не «обладать» здравым смыслом</w:t>
      </w:r>
      <w:r w:rsidRPr="00E7363A">
        <w:rPr>
          <w:i/>
          <w:iCs/>
        </w:rPr>
        <w:tab/>
      </w:r>
    </w:p>
    <w:p w14:paraId="09BB898F" w14:textId="6EEFFD4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7A98E958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573CD03A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Пока неизвестно</w:t>
      </w:r>
    </w:p>
    <w:p w14:paraId="54D0DF5E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t>7.</w:t>
      </w:r>
      <w:r w:rsidRPr="00E7363A">
        <w:rPr>
          <w:i/>
          <w:iCs/>
        </w:rPr>
        <w:tab/>
        <w:t>Сложно ли ИИ принимать «приемлемые» решения этического характера?</w:t>
      </w:r>
      <w:r w:rsidRPr="00E7363A">
        <w:rPr>
          <w:i/>
          <w:iCs/>
        </w:rPr>
        <w:tab/>
      </w:r>
    </w:p>
    <w:p w14:paraId="530D1344" w14:textId="6C1606FE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37A8FB82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68C581F7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Пока неизвестно</w:t>
      </w:r>
    </w:p>
    <w:p w14:paraId="65CA7288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t>8.</w:t>
      </w:r>
      <w:r w:rsidRPr="00E7363A">
        <w:rPr>
          <w:i/>
          <w:iCs/>
        </w:rPr>
        <w:tab/>
        <w:t>Так ли важны реальные данные для ИИ, т.е. У кого больше данных, тот «в плюсе»?</w:t>
      </w:r>
      <w:r w:rsidRPr="00E7363A">
        <w:rPr>
          <w:i/>
          <w:iCs/>
        </w:rPr>
        <w:tab/>
      </w:r>
    </w:p>
    <w:p w14:paraId="7C17D577" w14:textId="2298B6C8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39653649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7AE05254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Пока неизвестно</w:t>
      </w:r>
    </w:p>
    <w:p w14:paraId="6FEB69CA" w14:textId="77777777" w:rsidR="00E7363A" w:rsidRPr="00E7363A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E7363A">
        <w:rPr>
          <w:i/>
          <w:iCs/>
        </w:rPr>
        <w:t>9.</w:t>
      </w:r>
      <w:r w:rsidRPr="00E7363A">
        <w:rPr>
          <w:i/>
          <w:iCs/>
        </w:rPr>
        <w:tab/>
        <w:t xml:space="preserve">Верно ли утверждение, что ИИ является больше дополненным интеллектом, т.е. дополняющим человека? </w:t>
      </w:r>
      <w:r w:rsidRPr="00E7363A">
        <w:rPr>
          <w:i/>
          <w:iCs/>
        </w:rPr>
        <w:tab/>
      </w:r>
    </w:p>
    <w:p w14:paraId="0AC3491E" w14:textId="35466112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00D8CD42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184709C9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Пока неизвестно</w:t>
      </w:r>
    </w:p>
    <w:p w14:paraId="784F2F52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 w:rsidRPr="00E7363A">
        <w:rPr>
          <w:i/>
          <w:iCs/>
        </w:rPr>
        <w:t>10.</w:t>
      </w:r>
      <w:r w:rsidRPr="00E7363A">
        <w:rPr>
          <w:i/>
          <w:iCs/>
        </w:rPr>
        <w:tab/>
        <w:t>В каких существующих ныне играх ИИ еще не превзошел человека?</w:t>
      </w:r>
      <w:r>
        <w:tab/>
        <w:t>Покер</w:t>
      </w:r>
    </w:p>
    <w:p w14:paraId="10D75730" w14:textId="77777777" w:rsidR="00E7363A" w:rsidRDefault="00E7363A" w:rsidP="00E7363A">
      <w:pPr>
        <w:pStyle w:val="a4"/>
        <w:tabs>
          <w:tab w:val="left" w:pos="851"/>
        </w:tabs>
        <w:ind w:left="709" w:firstLine="0"/>
      </w:pPr>
      <w:r>
        <w:tab/>
        <w:t>Шахматы</w:t>
      </w:r>
    </w:p>
    <w:p w14:paraId="64CEB3FF" w14:textId="0648A0C2" w:rsidR="00077413" w:rsidRDefault="00E7363A" w:rsidP="00E7363A">
      <w:pPr>
        <w:pStyle w:val="a4"/>
        <w:tabs>
          <w:tab w:val="left" w:pos="851"/>
        </w:tabs>
        <w:ind w:left="709" w:firstLine="0"/>
      </w:pPr>
      <w:r>
        <w:tab/>
        <w:t>Шашки</w:t>
      </w:r>
    </w:p>
    <w:p w14:paraId="2B4BE009" w14:textId="298A7437" w:rsidR="00E7363A" w:rsidRPr="003B2631" w:rsidRDefault="00E7363A" w:rsidP="00E7363A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3B2631">
        <w:rPr>
          <w:i/>
          <w:iCs/>
        </w:rPr>
        <w:lastRenderedPageBreak/>
        <w:t xml:space="preserve">3) Формирование </w:t>
      </w:r>
      <w:r w:rsidR="00DF5068">
        <w:rPr>
          <w:i/>
          <w:iCs/>
        </w:rPr>
        <w:t>под</w:t>
      </w:r>
      <w:r w:rsidRPr="003B2631">
        <w:rPr>
          <w:i/>
          <w:iCs/>
        </w:rPr>
        <w:t xml:space="preserve">групп студентов для выполнения каждой </w:t>
      </w:r>
      <w:r w:rsidR="00DF5068">
        <w:rPr>
          <w:i/>
          <w:iCs/>
        </w:rPr>
        <w:t>под</w:t>
      </w:r>
      <w:r w:rsidRPr="003B2631">
        <w:rPr>
          <w:i/>
          <w:iCs/>
        </w:rPr>
        <w:t xml:space="preserve">группой одной из трех работ </w:t>
      </w:r>
      <w:r w:rsidR="00C101C2" w:rsidRPr="003B2631">
        <w:rPr>
          <w:i/>
          <w:iCs/>
        </w:rPr>
        <w:t xml:space="preserve">ИДЗ </w:t>
      </w:r>
      <w:r w:rsidRPr="003B2631">
        <w:rPr>
          <w:i/>
          <w:iCs/>
        </w:rPr>
        <w:t>по темам</w:t>
      </w:r>
      <w:r w:rsidR="00AF03BD">
        <w:rPr>
          <w:i/>
          <w:iCs/>
        </w:rPr>
        <w:t xml:space="preserve"> на выбор</w:t>
      </w:r>
      <w:r w:rsidR="001D6245">
        <w:rPr>
          <w:i/>
          <w:iCs/>
        </w:rPr>
        <w:t xml:space="preserve"> (о</w:t>
      </w:r>
      <w:r w:rsidR="001D6245" w:rsidRPr="001D6245">
        <w:rPr>
          <w:i/>
          <w:iCs/>
        </w:rPr>
        <w:t>дна тема ИДЗ может выполняться одной и более подгруппами</w:t>
      </w:r>
      <w:r w:rsidR="001D6245">
        <w:rPr>
          <w:i/>
          <w:iCs/>
        </w:rPr>
        <w:t>)</w:t>
      </w:r>
      <w:r w:rsidRPr="003B2631">
        <w:rPr>
          <w:i/>
          <w:iCs/>
        </w:rPr>
        <w:t>:</w:t>
      </w:r>
    </w:p>
    <w:p w14:paraId="48A89161" w14:textId="772E59E0" w:rsidR="00E7363A" w:rsidRPr="003B2631" w:rsidRDefault="00E7363A" w:rsidP="00E7363A">
      <w:pPr>
        <w:pStyle w:val="a4"/>
        <w:numPr>
          <w:ilvl w:val="0"/>
          <w:numId w:val="24"/>
        </w:numPr>
        <w:tabs>
          <w:tab w:val="left" w:pos="851"/>
        </w:tabs>
        <w:ind w:left="1418" w:hanging="567"/>
      </w:pPr>
      <w:r w:rsidRPr="003B2631">
        <w:t xml:space="preserve">Создание репрезентативной базы общедоступных (статистических) сведений о субъектах для обучения систем ИИ с учетом законодательства РФ о защите </w:t>
      </w:r>
      <w:proofErr w:type="spellStart"/>
      <w:r w:rsidRPr="003B2631">
        <w:t>ПДн</w:t>
      </w:r>
      <w:proofErr w:type="spellEnd"/>
      <w:r w:rsidRPr="003B2631">
        <w:t>.</w:t>
      </w:r>
    </w:p>
    <w:p w14:paraId="05DE03DE" w14:textId="483AEDC5" w:rsidR="00E7363A" w:rsidRPr="003B2631" w:rsidRDefault="00E7363A" w:rsidP="00E7363A">
      <w:pPr>
        <w:pStyle w:val="a4"/>
        <w:numPr>
          <w:ilvl w:val="0"/>
          <w:numId w:val="24"/>
        </w:numPr>
        <w:tabs>
          <w:tab w:val="left" w:pos="851"/>
        </w:tabs>
        <w:ind w:left="1418" w:hanging="567"/>
      </w:pPr>
      <w:r w:rsidRPr="003B2631">
        <w:t xml:space="preserve">Сбор репрезентативной базы «динамических» биометрических данных пользователей для обучения систем ИИ с учетом этических принципов и законодательства РФ о защите </w:t>
      </w:r>
      <w:proofErr w:type="spellStart"/>
      <w:r w:rsidRPr="003B2631">
        <w:t>ПДн</w:t>
      </w:r>
      <w:proofErr w:type="spellEnd"/>
      <w:r w:rsidRPr="003B2631">
        <w:t>.</w:t>
      </w:r>
    </w:p>
    <w:p w14:paraId="48CAEE4A" w14:textId="69E30821" w:rsidR="00E7363A" w:rsidRPr="003B2631" w:rsidRDefault="00E7363A" w:rsidP="00E7363A">
      <w:pPr>
        <w:pStyle w:val="a4"/>
        <w:numPr>
          <w:ilvl w:val="0"/>
          <w:numId w:val="24"/>
        </w:numPr>
        <w:tabs>
          <w:tab w:val="left" w:pos="851"/>
        </w:tabs>
        <w:ind w:left="1418" w:hanging="567"/>
      </w:pPr>
      <w:r w:rsidRPr="003B2631">
        <w:t xml:space="preserve">Сбор репрезентативной базы «статических» биометрических данных пользователей для обучения систем ИИ с учетом этических принципов и законодательства РФ о защите </w:t>
      </w:r>
      <w:proofErr w:type="spellStart"/>
      <w:r w:rsidRPr="003B2631">
        <w:t>ПДн</w:t>
      </w:r>
      <w:proofErr w:type="spellEnd"/>
      <w:r w:rsidRPr="003B2631">
        <w:t>.</w:t>
      </w:r>
    </w:p>
    <w:p w14:paraId="45BBBDCB" w14:textId="32AC465B" w:rsidR="00E7363A" w:rsidRPr="003B2631" w:rsidRDefault="00783BF6" w:rsidP="00E7363A">
      <w:pPr>
        <w:tabs>
          <w:tab w:val="left" w:pos="851"/>
        </w:tabs>
      </w:pPr>
      <w:r w:rsidRPr="003B2631">
        <w:t>Ответы на вопросы студентов по выбранной теме</w:t>
      </w:r>
      <w:r w:rsidR="00AF03BD">
        <w:t xml:space="preserve"> и выполнению ИДЗ</w:t>
      </w:r>
      <w:r w:rsidRPr="003B2631">
        <w:t xml:space="preserve">. </w:t>
      </w:r>
    </w:p>
    <w:p w14:paraId="2C50C012" w14:textId="3AAE2D97" w:rsidR="002069AF" w:rsidRPr="00077413" w:rsidRDefault="002069AF" w:rsidP="002069AF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>
        <w:rPr>
          <w:b/>
          <w:bCs/>
        </w:rPr>
        <w:t>2</w:t>
      </w:r>
      <w:r w:rsidRPr="00077413">
        <w:rPr>
          <w:b/>
          <w:bCs/>
        </w:rPr>
        <w:t>.</w:t>
      </w:r>
    </w:p>
    <w:p w14:paraId="30E54C61" w14:textId="77777777" w:rsidR="002069AF" w:rsidRPr="00077413" w:rsidRDefault="002069AF" w:rsidP="002069AF">
      <w:pPr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3612CC8E" w14:textId="1613E80E" w:rsidR="002069AF" w:rsidRDefault="002069AF" w:rsidP="002069AF">
      <w:pPr>
        <w:pStyle w:val="a4"/>
        <w:numPr>
          <w:ilvl w:val="0"/>
          <w:numId w:val="25"/>
        </w:numPr>
        <w:tabs>
          <w:tab w:val="left" w:pos="851"/>
        </w:tabs>
        <w:ind w:left="1418" w:hanging="709"/>
      </w:pPr>
      <w:r>
        <w:t>Необходимость создания Кодекса этики в сфере ИИ</w:t>
      </w:r>
      <w:r w:rsidR="00AF03BD" w:rsidRPr="00AF03BD">
        <w:t>.</w:t>
      </w:r>
    </w:p>
    <w:p w14:paraId="0C88C128" w14:textId="14BA1025" w:rsidR="002069AF" w:rsidRDefault="002069AF" w:rsidP="002069AF">
      <w:pPr>
        <w:pStyle w:val="a4"/>
        <w:numPr>
          <w:ilvl w:val="0"/>
          <w:numId w:val="25"/>
        </w:numPr>
        <w:tabs>
          <w:tab w:val="left" w:pos="851"/>
        </w:tabs>
        <w:ind w:left="1418" w:hanging="709"/>
      </w:pPr>
      <w:r>
        <w:t>Содержание Кодекса</w:t>
      </w:r>
      <w:r w:rsidR="00AF03BD">
        <w:rPr>
          <w:lang w:val="en-US"/>
        </w:rPr>
        <w:t>.</w:t>
      </w:r>
    </w:p>
    <w:p w14:paraId="2F30961F" w14:textId="410A119D" w:rsidR="002069AF" w:rsidRDefault="002069AF" w:rsidP="002069AF">
      <w:pPr>
        <w:pStyle w:val="a4"/>
        <w:numPr>
          <w:ilvl w:val="0"/>
          <w:numId w:val="25"/>
        </w:numPr>
        <w:tabs>
          <w:tab w:val="left" w:pos="851"/>
        </w:tabs>
        <w:ind w:left="1418" w:hanging="709"/>
      </w:pPr>
      <w:proofErr w:type="spellStart"/>
      <w:r>
        <w:t>Акторы</w:t>
      </w:r>
      <w:proofErr w:type="spellEnd"/>
      <w:r>
        <w:t xml:space="preserve"> в сфере ИИ</w:t>
      </w:r>
      <w:r w:rsidR="00AF03BD">
        <w:rPr>
          <w:lang w:val="en-US"/>
        </w:rPr>
        <w:t>.</w:t>
      </w:r>
    </w:p>
    <w:p w14:paraId="19774156" w14:textId="3D73657D" w:rsidR="002069AF" w:rsidRDefault="002069AF" w:rsidP="002069AF">
      <w:pPr>
        <w:pStyle w:val="a4"/>
        <w:numPr>
          <w:ilvl w:val="0"/>
          <w:numId w:val="25"/>
        </w:numPr>
        <w:tabs>
          <w:tab w:val="left" w:pos="851"/>
        </w:tabs>
        <w:ind w:left="1418" w:hanging="709"/>
      </w:pPr>
      <w:r>
        <w:t xml:space="preserve">Общие этические принципы/ценности поведения </w:t>
      </w:r>
      <w:proofErr w:type="spellStart"/>
      <w:r>
        <w:t>Акторов</w:t>
      </w:r>
      <w:proofErr w:type="spellEnd"/>
      <w:r>
        <w:t xml:space="preserve"> ИИ</w:t>
      </w:r>
      <w:r w:rsidR="00AF03BD" w:rsidRPr="00AF03BD">
        <w:t>.</w:t>
      </w:r>
    </w:p>
    <w:p w14:paraId="13C72A38" w14:textId="0F0952D7" w:rsidR="002069AF" w:rsidRDefault="002069AF" w:rsidP="002069AF">
      <w:pPr>
        <w:pStyle w:val="a4"/>
        <w:numPr>
          <w:ilvl w:val="0"/>
          <w:numId w:val="25"/>
        </w:numPr>
        <w:tabs>
          <w:tab w:val="left" w:pos="851"/>
        </w:tabs>
        <w:ind w:left="1418" w:hanging="709"/>
      </w:pPr>
      <w:r>
        <w:t xml:space="preserve">Этические стандарты поведения </w:t>
      </w:r>
      <w:proofErr w:type="spellStart"/>
      <w:r>
        <w:t>Акторов</w:t>
      </w:r>
      <w:proofErr w:type="spellEnd"/>
      <w:r>
        <w:t xml:space="preserve"> в сфере ИИ</w:t>
      </w:r>
      <w:r w:rsidR="00AF03BD" w:rsidRPr="00AF03BD">
        <w:t>.</w:t>
      </w:r>
    </w:p>
    <w:p w14:paraId="43BB8B9A" w14:textId="73BBC131" w:rsidR="002069AF" w:rsidRDefault="002069AF" w:rsidP="002069AF">
      <w:pPr>
        <w:pStyle w:val="a4"/>
        <w:numPr>
          <w:ilvl w:val="0"/>
          <w:numId w:val="25"/>
        </w:numPr>
        <w:tabs>
          <w:tab w:val="left" w:pos="851"/>
        </w:tabs>
        <w:ind w:left="1418" w:hanging="709"/>
      </w:pPr>
      <w:r>
        <w:t>Механизмы реализации Кодекса этики в сфере ИИ</w:t>
      </w:r>
      <w:r w:rsidR="00AF03BD" w:rsidRPr="00AF03BD">
        <w:t>.</w:t>
      </w:r>
    </w:p>
    <w:p w14:paraId="18714F0E" w14:textId="04EF72C2" w:rsidR="002069AF" w:rsidRDefault="002069AF" w:rsidP="002069AF">
      <w:pPr>
        <w:pStyle w:val="a4"/>
        <w:numPr>
          <w:ilvl w:val="0"/>
          <w:numId w:val="25"/>
        </w:numPr>
        <w:tabs>
          <w:tab w:val="left" w:pos="851"/>
        </w:tabs>
        <w:ind w:left="1418" w:hanging="709"/>
      </w:pPr>
      <w:r>
        <w:t>Документы нормативно-технического регулирования в сфере ИИ</w:t>
      </w:r>
      <w:r w:rsidR="00AF03BD" w:rsidRPr="00AF03BD">
        <w:t>.</w:t>
      </w:r>
    </w:p>
    <w:p w14:paraId="6E46817E" w14:textId="77777777" w:rsidR="002069AF" w:rsidRPr="00077413" w:rsidRDefault="002069AF" w:rsidP="002069AF">
      <w:pPr>
        <w:pStyle w:val="a4"/>
        <w:tabs>
          <w:tab w:val="left" w:pos="851"/>
        </w:tabs>
        <w:ind w:left="709" w:firstLine="0"/>
        <w:rPr>
          <w:i/>
          <w:iCs/>
        </w:rPr>
      </w:pPr>
      <w:r>
        <w:rPr>
          <w:i/>
          <w:iCs/>
        </w:rPr>
        <w:t xml:space="preserve">2) </w:t>
      </w:r>
      <w:r w:rsidRPr="00077413">
        <w:rPr>
          <w:i/>
          <w:iCs/>
        </w:rPr>
        <w:t xml:space="preserve">Тестовые задания: </w:t>
      </w:r>
    </w:p>
    <w:p w14:paraId="33B5120F" w14:textId="77777777" w:rsidR="002069AF" w:rsidRDefault="002069AF" w:rsidP="002069AF">
      <w:pPr>
        <w:tabs>
          <w:tab w:val="left" w:pos="851"/>
        </w:tabs>
      </w:pPr>
      <w:r w:rsidRPr="002069AF">
        <w:rPr>
          <w:i/>
          <w:iCs/>
        </w:rPr>
        <w:t>1.</w:t>
      </w:r>
      <w:r>
        <w:tab/>
      </w:r>
      <w:r w:rsidRPr="002069AF">
        <w:rPr>
          <w:i/>
          <w:iCs/>
        </w:rPr>
        <w:t>На основе чего создан национальный кодекс этики в сфере искусственного интеллекта?</w:t>
      </w:r>
      <w:r>
        <w:tab/>
      </w:r>
    </w:p>
    <w:p w14:paraId="4B8316CC" w14:textId="700EB13B" w:rsidR="002069AF" w:rsidRDefault="002069AF" w:rsidP="002069AF">
      <w:pPr>
        <w:tabs>
          <w:tab w:val="left" w:pos="851"/>
        </w:tabs>
      </w:pPr>
      <w:r>
        <w:tab/>
      </w:r>
      <w:r>
        <w:t>Федеральных законов, регулирующих отношения в сфере использования ИИ</w:t>
      </w:r>
    </w:p>
    <w:p w14:paraId="7F0E5DCE" w14:textId="77777777" w:rsidR="002069AF" w:rsidRDefault="002069AF" w:rsidP="002069AF">
      <w:pPr>
        <w:tabs>
          <w:tab w:val="left" w:pos="851"/>
        </w:tabs>
      </w:pPr>
      <w:r>
        <w:tab/>
        <w:t>Национальной стратегии развития ИИ на период до 2030 года</w:t>
      </w:r>
    </w:p>
    <w:p w14:paraId="6531B5E6" w14:textId="77777777" w:rsidR="002069AF" w:rsidRDefault="002069AF" w:rsidP="002069AF">
      <w:pPr>
        <w:tabs>
          <w:tab w:val="left" w:pos="851"/>
        </w:tabs>
      </w:pPr>
      <w:r>
        <w:tab/>
        <w:t>Гражданского кодекса РФ</w:t>
      </w:r>
    </w:p>
    <w:p w14:paraId="5FBFA215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t>2.</w:t>
      </w:r>
      <w:r w:rsidRPr="002069AF">
        <w:rPr>
          <w:i/>
          <w:iCs/>
        </w:rPr>
        <w:tab/>
        <w:t>Что устанавливает кодекс этики в сфере искусственного интеллекта?</w:t>
      </w:r>
      <w:r w:rsidRPr="002069AF">
        <w:rPr>
          <w:i/>
          <w:iCs/>
        </w:rPr>
        <w:tab/>
      </w:r>
    </w:p>
    <w:p w14:paraId="3F1C2161" w14:textId="7DDBB07D" w:rsidR="002069AF" w:rsidRDefault="002069AF" w:rsidP="002069AF">
      <w:pPr>
        <w:tabs>
          <w:tab w:val="left" w:pos="851"/>
        </w:tabs>
      </w:pPr>
      <w:r>
        <w:tab/>
      </w:r>
      <w:r>
        <w:t xml:space="preserve">Общие этические принципы и стандарты поведения, которыми следует руководствоваться </w:t>
      </w:r>
      <w:proofErr w:type="spellStart"/>
      <w:r>
        <w:t>Акторам</w:t>
      </w:r>
      <w:proofErr w:type="spellEnd"/>
      <w:r>
        <w:t xml:space="preserve"> ИИ</w:t>
      </w:r>
    </w:p>
    <w:p w14:paraId="35396480" w14:textId="77777777" w:rsidR="002069AF" w:rsidRDefault="002069AF" w:rsidP="002069AF">
      <w:pPr>
        <w:tabs>
          <w:tab w:val="left" w:pos="851"/>
        </w:tabs>
      </w:pPr>
      <w:r>
        <w:lastRenderedPageBreak/>
        <w:tab/>
        <w:t>Основание и принципы уголовной ответственности в сфере искусственного интеллекта</w:t>
      </w:r>
    </w:p>
    <w:p w14:paraId="75D1494E" w14:textId="77777777" w:rsidR="002069AF" w:rsidRDefault="002069AF" w:rsidP="002069AF">
      <w:pPr>
        <w:tabs>
          <w:tab w:val="left" w:pos="851"/>
        </w:tabs>
      </w:pPr>
      <w:r>
        <w:tab/>
        <w:t>Устанавливает нормы административного права сфере искусственного интеллекта</w:t>
      </w:r>
    </w:p>
    <w:p w14:paraId="59B295E8" w14:textId="77777777" w:rsidR="002069AF" w:rsidRDefault="002069AF" w:rsidP="002069AF">
      <w:pPr>
        <w:tabs>
          <w:tab w:val="left" w:pos="851"/>
        </w:tabs>
      </w:pPr>
      <w:r w:rsidRPr="002069AF">
        <w:rPr>
          <w:i/>
          <w:iCs/>
        </w:rPr>
        <w:t>3.</w:t>
      </w:r>
      <w:r>
        <w:tab/>
      </w:r>
      <w:r w:rsidRPr="002069AF">
        <w:rPr>
          <w:i/>
          <w:iCs/>
        </w:rPr>
        <w:t>Допустима ли эксплуатация, а также проектирование, разработка, тестирование и СИИ, способных целенаправленно причинять вред?</w:t>
      </w:r>
      <w:r w:rsidRPr="002069AF">
        <w:rPr>
          <w:i/>
          <w:iCs/>
        </w:rPr>
        <w:tab/>
      </w:r>
    </w:p>
    <w:p w14:paraId="78F6281F" w14:textId="332DC497" w:rsidR="002069AF" w:rsidRDefault="002069AF" w:rsidP="002069AF">
      <w:pPr>
        <w:tabs>
          <w:tab w:val="left" w:pos="851"/>
        </w:tabs>
      </w:pPr>
      <w:r>
        <w:tab/>
      </w:r>
      <w:r>
        <w:t>Да</w:t>
      </w:r>
    </w:p>
    <w:p w14:paraId="166E37F5" w14:textId="77777777" w:rsidR="002069AF" w:rsidRDefault="002069AF" w:rsidP="002069AF">
      <w:pPr>
        <w:tabs>
          <w:tab w:val="left" w:pos="851"/>
        </w:tabs>
      </w:pPr>
      <w:r>
        <w:tab/>
        <w:t>Допускается, если СИИ имеет такую возможность</w:t>
      </w:r>
    </w:p>
    <w:p w14:paraId="1D656DE0" w14:textId="77777777" w:rsidR="002069AF" w:rsidRDefault="002069AF" w:rsidP="002069AF">
      <w:pPr>
        <w:tabs>
          <w:tab w:val="left" w:pos="851"/>
        </w:tabs>
      </w:pPr>
      <w:r>
        <w:tab/>
        <w:t>Нет</w:t>
      </w:r>
    </w:p>
    <w:p w14:paraId="0FD5F9C3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t>4.</w:t>
      </w:r>
      <w:r w:rsidRPr="002069AF">
        <w:rPr>
          <w:i/>
          <w:iCs/>
        </w:rPr>
        <w:tab/>
      </w:r>
      <w:proofErr w:type="spellStart"/>
      <w:r w:rsidRPr="002069AF">
        <w:rPr>
          <w:i/>
          <w:iCs/>
        </w:rPr>
        <w:t>Актор</w:t>
      </w:r>
      <w:proofErr w:type="spellEnd"/>
      <w:r w:rsidRPr="002069AF">
        <w:rPr>
          <w:i/>
          <w:iCs/>
        </w:rPr>
        <w:t xml:space="preserve"> ИИ – это …</w:t>
      </w:r>
      <w:r w:rsidRPr="002069AF">
        <w:rPr>
          <w:i/>
          <w:iCs/>
        </w:rPr>
        <w:tab/>
      </w:r>
    </w:p>
    <w:p w14:paraId="5734E2DF" w14:textId="1EDB709A" w:rsidR="002069AF" w:rsidRDefault="002069AF" w:rsidP="002069AF">
      <w:pPr>
        <w:tabs>
          <w:tab w:val="left" w:pos="851"/>
        </w:tabs>
      </w:pPr>
      <w:r>
        <w:tab/>
      </w:r>
      <w:r>
        <w:t>Программное обеспечение для создания СИИ</w:t>
      </w:r>
    </w:p>
    <w:p w14:paraId="22F05D34" w14:textId="77777777" w:rsidR="002069AF" w:rsidRDefault="002069AF" w:rsidP="002069AF">
      <w:pPr>
        <w:tabs>
          <w:tab w:val="left" w:pos="851"/>
        </w:tabs>
      </w:pPr>
      <w:r>
        <w:tab/>
        <w:t>Лицо, принимающее участие в жизненном цикле СИИ</w:t>
      </w:r>
    </w:p>
    <w:p w14:paraId="7A3465B6" w14:textId="77777777" w:rsidR="002069AF" w:rsidRDefault="002069AF" w:rsidP="002069AF">
      <w:pPr>
        <w:tabs>
          <w:tab w:val="left" w:pos="851"/>
        </w:tabs>
      </w:pPr>
      <w:r>
        <w:tab/>
        <w:t>Сфера жизнедеятельности человека, в которую внедряется СИИ</w:t>
      </w:r>
    </w:p>
    <w:p w14:paraId="1778242B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t>5.</w:t>
      </w:r>
      <w:r w:rsidRPr="002069AF">
        <w:rPr>
          <w:i/>
          <w:iCs/>
        </w:rPr>
        <w:tab/>
        <w:t xml:space="preserve">Являются ли </w:t>
      </w:r>
      <w:proofErr w:type="spellStart"/>
      <w:r w:rsidRPr="002069AF">
        <w:rPr>
          <w:i/>
          <w:iCs/>
        </w:rPr>
        <w:t>Акторами</w:t>
      </w:r>
      <w:proofErr w:type="spellEnd"/>
      <w:r w:rsidRPr="002069AF">
        <w:rPr>
          <w:i/>
          <w:iCs/>
        </w:rPr>
        <w:t xml:space="preserve"> ИИ пользователи СИИ?</w:t>
      </w:r>
      <w:r w:rsidRPr="002069AF">
        <w:rPr>
          <w:i/>
          <w:iCs/>
        </w:rPr>
        <w:tab/>
      </w:r>
    </w:p>
    <w:p w14:paraId="472EDE71" w14:textId="7710538B" w:rsidR="002069AF" w:rsidRDefault="002069AF" w:rsidP="002069AF">
      <w:pPr>
        <w:tabs>
          <w:tab w:val="left" w:pos="851"/>
        </w:tabs>
      </w:pPr>
      <w:r>
        <w:tab/>
      </w:r>
      <w:r>
        <w:t>Да</w:t>
      </w:r>
    </w:p>
    <w:p w14:paraId="6C188178" w14:textId="77777777" w:rsidR="002069AF" w:rsidRDefault="002069AF" w:rsidP="002069AF">
      <w:pPr>
        <w:tabs>
          <w:tab w:val="left" w:pos="851"/>
        </w:tabs>
      </w:pPr>
      <w:r>
        <w:tab/>
        <w:t>Нет</w:t>
      </w:r>
    </w:p>
    <w:p w14:paraId="032BD26E" w14:textId="77777777" w:rsidR="002069AF" w:rsidRDefault="002069AF" w:rsidP="002069AF">
      <w:pPr>
        <w:tabs>
          <w:tab w:val="left" w:pos="851"/>
        </w:tabs>
      </w:pPr>
      <w:r>
        <w:tab/>
        <w:t xml:space="preserve">Неизвестно </w:t>
      </w:r>
    </w:p>
    <w:p w14:paraId="7177D9FB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t>6.</w:t>
      </w:r>
      <w:r w:rsidRPr="002069AF">
        <w:rPr>
          <w:i/>
          <w:iCs/>
        </w:rPr>
        <w:tab/>
        <w:t xml:space="preserve">Как должна оцениваться ответственность </w:t>
      </w:r>
      <w:proofErr w:type="spellStart"/>
      <w:r w:rsidRPr="002069AF">
        <w:rPr>
          <w:i/>
          <w:iCs/>
        </w:rPr>
        <w:t>Акторов</w:t>
      </w:r>
      <w:proofErr w:type="spellEnd"/>
      <w:r w:rsidRPr="002069AF">
        <w:rPr>
          <w:i/>
          <w:iCs/>
        </w:rPr>
        <w:t xml:space="preserve"> ИИ?</w:t>
      </w:r>
      <w:r w:rsidRPr="002069AF">
        <w:rPr>
          <w:i/>
          <w:iCs/>
        </w:rPr>
        <w:tab/>
      </w:r>
    </w:p>
    <w:p w14:paraId="433486ED" w14:textId="1DF2588A" w:rsidR="002069AF" w:rsidRDefault="002069AF" w:rsidP="002069AF">
      <w:pPr>
        <w:tabs>
          <w:tab w:val="left" w:pos="851"/>
        </w:tabs>
      </w:pPr>
      <w:r>
        <w:tab/>
      </w:r>
      <w:r>
        <w:t>Ответственность должна соответствовать ущербу, который может быть причинён в процессе использования</w:t>
      </w:r>
    </w:p>
    <w:p w14:paraId="5128F815" w14:textId="77777777" w:rsidR="002069AF" w:rsidRDefault="002069AF" w:rsidP="002069AF">
      <w:pPr>
        <w:tabs>
          <w:tab w:val="left" w:pos="851"/>
        </w:tabs>
      </w:pPr>
      <w:r>
        <w:tab/>
        <w:t>Ответственность устанавливается в процессе проектирования СИИ</w:t>
      </w:r>
    </w:p>
    <w:p w14:paraId="2BC22123" w14:textId="77777777" w:rsidR="002069AF" w:rsidRDefault="002069AF" w:rsidP="002069AF">
      <w:pPr>
        <w:tabs>
          <w:tab w:val="left" w:pos="851"/>
        </w:tabs>
      </w:pPr>
      <w:r>
        <w:tab/>
      </w:r>
      <w:proofErr w:type="spellStart"/>
      <w:r>
        <w:t>Акторы</w:t>
      </w:r>
      <w:proofErr w:type="spellEnd"/>
      <w:r>
        <w:t xml:space="preserve"> ИИ не несут ответственность за ущерб, который может быть причинён в процессе использования</w:t>
      </w:r>
    </w:p>
    <w:p w14:paraId="01A17F12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t>7.</w:t>
      </w:r>
      <w:r w:rsidRPr="002069AF">
        <w:rPr>
          <w:i/>
          <w:iCs/>
        </w:rPr>
        <w:tab/>
        <w:t xml:space="preserve">Каким документом руководствуются </w:t>
      </w:r>
      <w:proofErr w:type="spellStart"/>
      <w:r w:rsidRPr="002069AF">
        <w:rPr>
          <w:i/>
          <w:iCs/>
        </w:rPr>
        <w:t>Акторы</w:t>
      </w:r>
      <w:proofErr w:type="spellEnd"/>
      <w:r w:rsidRPr="002069AF">
        <w:rPr>
          <w:i/>
          <w:iCs/>
        </w:rPr>
        <w:t xml:space="preserve"> ИИ при оценке категории моральной неприемлемости последствий?</w:t>
      </w:r>
      <w:r w:rsidRPr="002069AF">
        <w:rPr>
          <w:i/>
          <w:iCs/>
        </w:rPr>
        <w:tab/>
      </w:r>
    </w:p>
    <w:p w14:paraId="517DF795" w14:textId="2B948D83" w:rsidR="002069AF" w:rsidRDefault="002069AF" w:rsidP="002069AF">
      <w:pPr>
        <w:tabs>
          <w:tab w:val="left" w:pos="851"/>
        </w:tabs>
      </w:pPr>
      <w:r>
        <w:tab/>
      </w:r>
      <w:r>
        <w:t>Уголовный кодекс РФ</w:t>
      </w:r>
    </w:p>
    <w:p w14:paraId="688FEDFC" w14:textId="77777777" w:rsidR="002069AF" w:rsidRDefault="002069AF" w:rsidP="002069AF">
      <w:pPr>
        <w:tabs>
          <w:tab w:val="left" w:pos="851"/>
        </w:tabs>
      </w:pPr>
      <w:r>
        <w:tab/>
        <w:t>Кодекс этики в сфере искусственного интеллекта</w:t>
      </w:r>
    </w:p>
    <w:p w14:paraId="74A9DB19" w14:textId="77777777" w:rsidR="002069AF" w:rsidRDefault="002069AF" w:rsidP="002069AF">
      <w:pPr>
        <w:tabs>
          <w:tab w:val="left" w:pos="851"/>
        </w:tabs>
      </w:pPr>
      <w:r>
        <w:tab/>
        <w:t>Кодекс РФ об административных правонарушениях</w:t>
      </w:r>
    </w:p>
    <w:p w14:paraId="5D18F1F4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t>8.</w:t>
      </w:r>
      <w:r w:rsidRPr="002069AF">
        <w:rPr>
          <w:i/>
          <w:iCs/>
        </w:rPr>
        <w:tab/>
        <w:t xml:space="preserve">Обязаны ли </w:t>
      </w:r>
      <w:proofErr w:type="spellStart"/>
      <w:r w:rsidRPr="002069AF">
        <w:rPr>
          <w:i/>
          <w:iCs/>
        </w:rPr>
        <w:t>Акторы</w:t>
      </w:r>
      <w:proofErr w:type="spellEnd"/>
      <w:r w:rsidRPr="002069AF">
        <w:rPr>
          <w:i/>
          <w:iCs/>
        </w:rPr>
        <w:t xml:space="preserve"> ИИ соблюдать законодательство РФ в области персональных данных?</w:t>
      </w:r>
      <w:r w:rsidRPr="002069AF">
        <w:rPr>
          <w:i/>
          <w:iCs/>
        </w:rPr>
        <w:tab/>
      </w:r>
    </w:p>
    <w:p w14:paraId="33474645" w14:textId="2107111B" w:rsidR="002069AF" w:rsidRDefault="002069AF" w:rsidP="002069AF">
      <w:pPr>
        <w:tabs>
          <w:tab w:val="left" w:pos="851"/>
        </w:tabs>
      </w:pPr>
      <w:r>
        <w:tab/>
      </w:r>
      <w:r>
        <w:t>Нет</w:t>
      </w:r>
    </w:p>
    <w:p w14:paraId="505F8607" w14:textId="77777777" w:rsidR="002069AF" w:rsidRDefault="002069AF" w:rsidP="002069AF">
      <w:pPr>
        <w:tabs>
          <w:tab w:val="left" w:pos="851"/>
        </w:tabs>
      </w:pPr>
      <w:r>
        <w:tab/>
        <w:t>Зависит от ситуации</w:t>
      </w:r>
    </w:p>
    <w:p w14:paraId="7BA5A6E3" w14:textId="77777777" w:rsidR="002069AF" w:rsidRDefault="002069AF" w:rsidP="002069AF">
      <w:pPr>
        <w:tabs>
          <w:tab w:val="left" w:pos="851"/>
        </w:tabs>
      </w:pPr>
      <w:r>
        <w:tab/>
        <w:t>Да</w:t>
      </w:r>
    </w:p>
    <w:p w14:paraId="46D9220E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lastRenderedPageBreak/>
        <w:t>9.</w:t>
      </w:r>
      <w:r w:rsidRPr="002069AF">
        <w:rPr>
          <w:i/>
          <w:iCs/>
        </w:rPr>
        <w:tab/>
        <w:t xml:space="preserve">На каких этапах </w:t>
      </w:r>
      <w:proofErr w:type="spellStart"/>
      <w:r w:rsidRPr="002069AF">
        <w:rPr>
          <w:i/>
          <w:iCs/>
        </w:rPr>
        <w:t>Акторы</w:t>
      </w:r>
      <w:proofErr w:type="spellEnd"/>
      <w:r w:rsidRPr="002069AF">
        <w:rPr>
          <w:i/>
          <w:iCs/>
        </w:rPr>
        <w:t xml:space="preserve"> ИИ должны знать и соблюдать положения законодательства Российской Федерации?</w:t>
      </w:r>
      <w:r w:rsidRPr="002069AF">
        <w:rPr>
          <w:i/>
          <w:iCs/>
        </w:rPr>
        <w:tab/>
      </w:r>
    </w:p>
    <w:p w14:paraId="1D004555" w14:textId="12FC4E5A" w:rsidR="002069AF" w:rsidRDefault="002069AF" w:rsidP="002069AF">
      <w:pPr>
        <w:tabs>
          <w:tab w:val="left" w:pos="851"/>
        </w:tabs>
      </w:pPr>
      <w:r>
        <w:tab/>
      </w:r>
      <w:r>
        <w:t>Создания и внедрения технологий ИИ</w:t>
      </w:r>
    </w:p>
    <w:p w14:paraId="2E7092E4" w14:textId="77777777" w:rsidR="002069AF" w:rsidRDefault="002069AF" w:rsidP="002069AF">
      <w:pPr>
        <w:tabs>
          <w:tab w:val="left" w:pos="851"/>
        </w:tabs>
      </w:pPr>
      <w:r>
        <w:tab/>
        <w:t>Использования технологий ИИ</w:t>
      </w:r>
    </w:p>
    <w:p w14:paraId="2FBFF378" w14:textId="77777777" w:rsidR="002069AF" w:rsidRDefault="002069AF" w:rsidP="002069AF">
      <w:pPr>
        <w:tabs>
          <w:tab w:val="left" w:pos="851"/>
        </w:tabs>
      </w:pPr>
      <w:r>
        <w:tab/>
        <w:t>На всех этапах</w:t>
      </w:r>
    </w:p>
    <w:p w14:paraId="37C4C7E1" w14:textId="77777777" w:rsidR="002069AF" w:rsidRPr="002069AF" w:rsidRDefault="002069AF" w:rsidP="002069AF">
      <w:pPr>
        <w:tabs>
          <w:tab w:val="left" w:pos="851"/>
        </w:tabs>
        <w:rPr>
          <w:i/>
          <w:iCs/>
        </w:rPr>
      </w:pPr>
      <w:r w:rsidRPr="002069AF">
        <w:rPr>
          <w:i/>
          <w:iCs/>
        </w:rPr>
        <w:t>10.</w:t>
      </w:r>
      <w:r w:rsidRPr="002069AF">
        <w:rPr>
          <w:i/>
          <w:iCs/>
        </w:rPr>
        <w:tab/>
        <w:t xml:space="preserve">Что не входит в стандарты поведения </w:t>
      </w:r>
      <w:proofErr w:type="spellStart"/>
      <w:r w:rsidRPr="002069AF">
        <w:rPr>
          <w:i/>
          <w:iCs/>
        </w:rPr>
        <w:t>Акторов</w:t>
      </w:r>
      <w:proofErr w:type="spellEnd"/>
      <w:r w:rsidRPr="002069AF">
        <w:rPr>
          <w:i/>
          <w:iCs/>
        </w:rPr>
        <w:t xml:space="preserve"> ИИ согласно кодексу этики в сфере искусственного интеллекта?</w:t>
      </w:r>
      <w:r w:rsidRPr="002069AF">
        <w:rPr>
          <w:i/>
          <w:iCs/>
        </w:rPr>
        <w:tab/>
      </w:r>
    </w:p>
    <w:p w14:paraId="71EC16BC" w14:textId="1334D816" w:rsidR="002069AF" w:rsidRDefault="002069AF" w:rsidP="002069AF">
      <w:pPr>
        <w:tabs>
          <w:tab w:val="left" w:pos="851"/>
        </w:tabs>
      </w:pPr>
      <w:r>
        <w:tab/>
      </w:r>
      <w:r>
        <w:t>Действовать ответственно и добросовестно</w:t>
      </w:r>
    </w:p>
    <w:p w14:paraId="093129D4" w14:textId="77777777" w:rsidR="002069AF" w:rsidRDefault="002069AF" w:rsidP="002069AF">
      <w:pPr>
        <w:tabs>
          <w:tab w:val="left" w:pos="851"/>
        </w:tabs>
      </w:pPr>
      <w:r>
        <w:tab/>
        <w:t>Применять технологии ИИ только в случае невозможности использования физических возможностей человека</w:t>
      </w:r>
    </w:p>
    <w:p w14:paraId="03E4DF9D" w14:textId="3E1E637C" w:rsidR="002069AF" w:rsidRDefault="002069AF" w:rsidP="002069AF">
      <w:pPr>
        <w:tabs>
          <w:tab w:val="left" w:pos="851"/>
        </w:tabs>
      </w:pPr>
      <w:r>
        <w:tab/>
        <w:t>Содействовать доверию общества к технологиям ИИ в интересах устойчивого развития</w:t>
      </w:r>
    </w:p>
    <w:p w14:paraId="21F43632" w14:textId="1AD1F338" w:rsidR="00470F1E" w:rsidRPr="003B2631" w:rsidRDefault="00C101C2" w:rsidP="00470F1E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 xml:space="preserve">3) </w:t>
      </w:r>
      <w:r w:rsidR="00AF03BD">
        <w:rPr>
          <w:i/>
          <w:iCs/>
        </w:rPr>
        <w:t>К</w:t>
      </w:r>
      <w:r w:rsidR="00AF03BD" w:rsidRPr="00AF03BD">
        <w:rPr>
          <w:i/>
          <w:iCs/>
        </w:rPr>
        <w:t xml:space="preserve">онтроль выполнения </w:t>
      </w:r>
      <w:r w:rsidR="00AF03BD">
        <w:rPr>
          <w:i/>
          <w:iCs/>
        </w:rPr>
        <w:t>ИДЗ,</w:t>
      </w:r>
      <w:r w:rsidR="00AF03BD" w:rsidRPr="00AF03BD">
        <w:rPr>
          <w:i/>
          <w:iCs/>
        </w:rPr>
        <w:t xml:space="preserve"> </w:t>
      </w:r>
      <w:r w:rsidR="00AF03BD"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 w:rsidR="00AF03BD"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 w:rsidR="00AF03BD">
        <w:rPr>
          <w:i/>
          <w:iCs/>
        </w:rPr>
        <w:t>,</w:t>
      </w:r>
      <w:r w:rsidRPr="003B2631">
        <w:rPr>
          <w:i/>
          <w:iCs/>
        </w:rPr>
        <w:t xml:space="preserve"> </w:t>
      </w:r>
      <w:r w:rsidR="00AF03BD"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 w:rsidR="00AF03BD"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7EF369FB" w14:textId="3857ED21" w:rsidR="00C101C2" w:rsidRPr="00077413" w:rsidRDefault="00C101C2" w:rsidP="00C101C2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>
        <w:rPr>
          <w:b/>
          <w:bCs/>
        </w:rPr>
        <w:t>3</w:t>
      </w:r>
      <w:r w:rsidRPr="00077413">
        <w:rPr>
          <w:b/>
          <w:bCs/>
        </w:rPr>
        <w:t>.</w:t>
      </w:r>
    </w:p>
    <w:p w14:paraId="5B35B6EC" w14:textId="77777777" w:rsidR="00C101C2" w:rsidRPr="00077413" w:rsidRDefault="00C101C2" w:rsidP="00C101C2">
      <w:pPr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4CB7280A" w14:textId="2D9298DA" w:rsidR="00C101C2" w:rsidRPr="00C101C2" w:rsidRDefault="00C101C2" w:rsidP="00C101C2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C101C2">
        <w:t xml:space="preserve">Ответственность частных лиц и организаций при негативных последствиях, возникающих в результате проектирования, разработки и использования ими систем на базе ИИ. </w:t>
      </w:r>
    </w:p>
    <w:p w14:paraId="2987DE54" w14:textId="069DE3E8" w:rsidR="00C101C2" w:rsidRPr="00C101C2" w:rsidRDefault="00C101C2" w:rsidP="00C101C2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C101C2">
        <w:t xml:space="preserve">Справедливость и исключение дискриминации при использовании технологий ИИ для различных социальных групп. </w:t>
      </w:r>
    </w:p>
    <w:p w14:paraId="5C68F60F" w14:textId="6BFEBE88" w:rsidR="00C101C2" w:rsidRPr="00C101C2" w:rsidRDefault="00C101C2" w:rsidP="00C101C2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C101C2">
        <w:t xml:space="preserve">Прозрачность и объяснимость работы ИИ, направленная на то, чтобы пользователи понимали, как ИИ принимает решения, как система ИИ была разработана и протестирована, чтобы гарантировать, что она работает так, как изначально задумано. </w:t>
      </w:r>
    </w:p>
    <w:p w14:paraId="41B48A78" w14:textId="77777777" w:rsidR="00C101C2" w:rsidRPr="00C101C2" w:rsidRDefault="00C101C2" w:rsidP="00C101C2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C101C2">
        <w:t>Профессиональная ответственность проектировщиков и разработчиков систем ИИ.</w:t>
      </w:r>
    </w:p>
    <w:p w14:paraId="6137BBFC" w14:textId="11086B0D" w:rsidR="00C101C2" w:rsidRPr="00C101C2" w:rsidRDefault="00C101C2" w:rsidP="00C101C2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C101C2">
        <w:t xml:space="preserve">Использование ИИ с целью пропаганды человеческих ценностей и принесения максимальной пользы обществу. </w:t>
      </w:r>
    </w:p>
    <w:p w14:paraId="323393F4" w14:textId="2433B72C" w:rsidR="00C101C2" w:rsidRPr="00C101C2" w:rsidRDefault="00C101C2" w:rsidP="00C101C2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C101C2">
        <w:t xml:space="preserve">Использование систем ИИ с учетом обеспечения защиты сведений ограниченного доступа. </w:t>
      </w:r>
    </w:p>
    <w:p w14:paraId="7FBFD692" w14:textId="0AFF8ECB" w:rsidR="00C101C2" w:rsidRPr="00C101C2" w:rsidRDefault="00C101C2" w:rsidP="00C101C2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C101C2">
        <w:t xml:space="preserve">Соблюдение принятых законов и нормативно-правовых актов, международных норм поведения. </w:t>
      </w:r>
    </w:p>
    <w:p w14:paraId="3EE28F77" w14:textId="77777777" w:rsidR="00C101C2" w:rsidRPr="00077413" w:rsidRDefault="00C101C2" w:rsidP="00C101C2">
      <w:pPr>
        <w:pStyle w:val="a4"/>
        <w:tabs>
          <w:tab w:val="left" w:pos="851"/>
        </w:tabs>
        <w:ind w:left="709" w:firstLine="0"/>
        <w:rPr>
          <w:i/>
          <w:iCs/>
        </w:rPr>
      </w:pPr>
      <w:r>
        <w:rPr>
          <w:i/>
          <w:iCs/>
        </w:rPr>
        <w:lastRenderedPageBreak/>
        <w:t xml:space="preserve">2) </w:t>
      </w:r>
      <w:r w:rsidRPr="00077413">
        <w:rPr>
          <w:i/>
          <w:iCs/>
        </w:rPr>
        <w:t xml:space="preserve">Тестовые задания: </w:t>
      </w:r>
    </w:p>
    <w:p w14:paraId="303851E6" w14:textId="77777777" w:rsid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1.</w:t>
      </w:r>
      <w:r w:rsidRPr="00C101C2">
        <w:rPr>
          <w:i/>
          <w:iCs/>
        </w:rPr>
        <w:tab/>
        <w:t>Что такое «КОМЕСТ»?</w:t>
      </w:r>
      <w:r w:rsidRPr="00C101C2">
        <w:rPr>
          <w:i/>
          <w:iCs/>
        </w:rPr>
        <w:tab/>
      </w:r>
    </w:p>
    <w:p w14:paraId="59F46DED" w14:textId="1ACC71D9" w:rsidR="00C101C2" w:rsidRPr="00C101C2" w:rsidRDefault="00C101C2" w:rsidP="00C101C2">
      <w:pPr>
        <w:spacing w:line="276" w:lineRule="auto"/>
        <w:ind w:firstLine="708"/>
      </w:pPr>
      <w:r w:rsidRPr="00C101C2">
        <w:t>Комиссия стандартизации принципов разработки СИИ</w:t>
      </w:r>
    </w:p>
    <w:p w14:paraId="112A0720" w14:textId="77777777" w:rsidR="00C101C2" w:rsidRDefault="00C101C2" w:rsidP="00C101C2">
      <w:pPr>
        <w:spacing w:line="276" w:lineRule="auto"/>
        <w:ind w:firstLine="567"/>
      </w:pPr>
      <w:r>
        <w:tab/>
        <w:t>Кодекс, устанавливающий правила использования СИИ</w:t>
      </w:r>
    </w:p>
    <w:p w14:paraId="14600AEE" w14:textId="77777777" w:rsidR="00C101C2" w:rsidRDefault="00C101C2" w:rsidP="00C101C2">
      <w:pPr>
        <w:spacing w:line="276" w:lineRule="auto"/>
        <w:ind w:firstLine="567"/>
      </w:pPr>
      <w:r>
        <w:tab/>
        <w:t>Всемирная комиссия по этике научных знаний и технологий</w:t>
      </w:r>
    </w:p>
    <w:p w14:paraId="5897671C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2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>Что не умеет ИИ?</w:t>
      </w:r>
      <w:r w:rsidRPr="00C101C2">
        <w:rPr>
          <w:i/>
          <w:iCs/>
        </w:rPr>
        <w:tab/>
      </w:r>
    </w:p>
    <w:p w14:paraId="438FF7B2" w14:textId="706E7550" w:rsidR="00C101C2" w:rsidRDefault="00C101C2" w:rsidP="00C101C2">
      <w:pPr>
        <w:spacing w:line="276" w:lineRule="auto"/>
        <w:ind w:firstLine="708"/>
      </w:pPr>
      <w:r>
        <w:t>Обучаться</w:t>
      </w:r>
    </w:p>
    <w:p w14:paraId="051E3A17" w14:textId="77777777" w:rsidR="00C101C2" w:rsidRDefault="00C101C2" w:rsidP="00C101C2">
      <w:pPr>
        <w:spacing w:line="276" w:lineRule="auto"/>
        <w:ind w:firstLine="567"/>
      </w:pPr>
      <w:r>
        <w:tab/>
        <w:t>Создавать себе подобных</w:t>
      </w:r>
    </w:p>
    <w:p w14:paraId="73A73056" w14:textId="77777777" w:rsidR="00C101C2" w:rsidRDefault="00C101C2" w:rsidP="00C101C2">
      <w:pPr>
        <w:spacing w:line="276" w:lineRule="auto"/>
        <w:ind w:firstLine="567"/>
      </w:pPr>
      <w:r>
        <w:tab/>
        <w:t>Прогнозировать</w:t>
      </w:r>
    </w:p>
    <w:p w14:paraId="38C46B9A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3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>Что является целью «Концепции развития регулирования отношений в сфере технологий искусственного интеллекта и робототехники до 2024 года»?</w:t>
      </w:r>
      <w:r w:rsidRPr="00C101C2">
        <w:rPr>
          <w:i/>
          <w:iCs/>
        </w:rPr>
        <w:tab/>
      </w:r>
    </w:p>
    <w:p w14:paraId="6FF644FB" w14:textId="0F43D80F" w:rsidR="00C101C2" w:rsidRDefault="00C101C2" w:rsidP="00C101C2">
      <w:pPr>
        <w:spacing w:line="276" w:lineRule="auto"/>
        <w:ind w:firstLine="708"/>
      </w:pPr>
      <w:r>
        <w:t>Массовое внедрение СИИ в различные сферы жизнедеятельности человека</w:t>
      </w:r>
    </w:p>
    <w:p w14:paraId="55C14732" w14:textId="77777777" w:rsidR="00C101C2" w:rsidRDefault="00C101C2" w:rsidP="00C101C2">
      <w:pPr>
        <w:spacing w:line="276" w:lineRule="auto"/>
        <w:ind w:firstLine="567"/>
      </w:pPr>
      <w:r>
        <w:tab/>
        <w:t>Создание СИИ способного решить любую задачу, поставленную человеком</w:t>
      </w:r>
    </w:p>
    <w:p w14:paraId="72D5264C" w14:textId="77777777" w:rsidR="00C101C2" w:rsidRDefault="00C101C2" w:rsidP="00C101C2">
      <w:pPr>
        <w:spacing w:line="276" w:lineRule="auto"/>
        <w:ind w:firstLine="567"/>
      </w:pPr>
      <w:r>
        <w:tab/>
        <w:t>Определение основных подходов к трансформации системы нормативного регулирования в РФ для обеспечения возможности создания и применения таких технологий в различных сферах экономики</w:t>
      </w:r>
    </w:p>
    <w:p w14:paraId="0ABDCAC9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4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 xml:space="preserve">Технологии искусственного интеллекта – это … </w:t>
      </w:r>
      <w:r w:rsidRPr="00C101C2">
        <w:rPr>
          <w:i/>
          <w:iCs/>
        </w:rPr>
        <w:tab/>
      </w:r>
    </w:p>
    <w:p w14:paraId="762B2958" w14:textId="0F675893" w:rsidR="00C101C2" w:rsidRDefault="00C101C2" w:rsidP="00C101C2">
      <w:pPr>
        <w:spacing w:line="276" w:lineRule="auto"/>
        <w:ind w:firstLine="708"/>
      </w:pPr>
      <w:r>
        <w:t>Программные средства, предназначенные для создания ИИ</w:t>
      </w:r>
    </w:p>
    <w:p w14:paraId="70DDF8FF" w14:textId="77777777" w:rsidR="00C101C2" w:rsidRDefault="00C101C2" w:rsidP="00C101C2">
      <w:pPr>
        <w:spacing w:line="276" w:lineRule="auto"/>
        <w:ind w:firstLine="567"/>
      </w:pPr>
      <w:r>
        <w:tab/>
        <w:t>Технологии, основанные на использовании ИИ</w:t>
      </w:r>
    </w:p>
    <w:p w14:paraId="0EA63B5C" w14:textId="77777777" w:rsidR="00C101C2" w:rsidRDefault="00C101C2" w:rsidP="00C101C2">
      <w:pPr>
        <w:spacing w:line="276" w:lineRule="auto"/>
        <w:ind w:firstLine="567"/>
      </w:pPr>
      <w:r>
        <w:tab/>
        <w:t>Аппаратные средства, предназначенные для создания ИИ</w:t>
      </w:r>
    </w:p>
    <w:p w14:paraId="7370C17D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5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>Что не является принципом развития и использования технологий ИИ?</w:t>
      </w:r>
      <w:r w:rsidRPr="00C101C2">
        <w:rPr>
          <w:i/>
          <w:iCs/>
        </w:rPr>
        <w:tab/>
      </w:r>
    </w:p>
    <w:p w14:paraId="1A40017B" w14:textId="0BB32A77" w:rsidR="00C101C2" w:rsidRDefault="00C101C2" w:rsidP="00C101C2">
      <w:pPr>
        <w:spacing w:line="276" w:lineRule="auto"/>
        <w:ind w:firstLine="708"/>
      </w:pPr>
      <w:r>
        <w:t>Прозрачность</w:t>
      </w:r>
    </w:p>
    <w:p w14:paraId="248582FC" w14:textId="77777777" w:rsidR="00C101C2" w:rsidRDefault="00C101C2" w:rsidP="00C101C2">
      <w:pPr>
        <w:spacing w:line="276" w:lineRule="auto"/>
        <w:ind w:firstLine="567"/>
      </w:pPr>
      <w:r>
        <w:tab/>
        <w:t>Защита прав и свобод человек</w:t>
      </w:r>
    </w:p>
    <w:p w14:paraId="30FEB2F9" w14:textId="77777777" w:rsidR="00C101C2" w:rsidRDefault="00C101C2" w:rsidP="00C101C2">
      <w:pPr>
        <w:spacing w:line="276" w:lineRule="auto"/>
        <w:ind w:firstLine="567"/>
      </w:pPr>
      <w:r>
        <w:tab/>
        <w:t>Недопущение конкуренции</w:t>
      </w:r>
    </w:p>
    <w:p w14:paraId="063B684C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6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>Возможно ли страхование СИИ?</w:t>
      </w:r>
      <w:r w:rsidRPr="00C101C2">
        <w:rPr>
          <w:i/>
          <w:iCs/>
        </w:rPr>
        <w:tab/>
      </w:r>
    </w:p>
    <w:p w14:paraId="3624C17D" w14:textId="07D4B549" w:rsidR="00C101C2" w:rsidRDefault="00C101C2" w:rsidP="00C101C2">
      <w:pPr>
        <w:spacing w:line="276" w:lineRule="auto"/>
        <w:ind w:firstLine="708"/>
      </w:pPr>
      <w:r>
        <w:t>Да</w:t>
      </w:r>
    </w:p>
    <w:p w14:paraId="3B1FB9BE" w14:textId="77777777" w:rsidR="00C101C2" w:rsidRDefault="00C101C2" w:rsidP="00C101C2">
      <w:pPr>
        <w:spacing w:line="276" w:lineRule="auto"/>
        <w:ind w:firstLine="567"/>
      </w:pPr>
      <w:r>
        <w:tab/>
        <w:t>Нет</w:t>
      </w:r>
    </w:p>
    <w:p w14:paraId="4B2585FD" w14:textId="77777777" w:rsidR="00C101C2" w:rsidRDefault="00C101C2" w:rsidP="00C101C2">
      <w:pPr>
        <w:spacing w:line="276" w:lineRule="auto"/>
        <w:ind w:firstLine="567"/>
      </w:pPr>
      <w:r>
        <w:tab/>
        <w:t>Возможно только в некоторых странах</w:t>
      </w:r>
    </w:p>
    <w:p w14:paraId="5DBB1BF1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7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>Для чего внедряется ИИ в сферу транспорта?</w:t>
      </w:r>
      <w:r w:rsidRPr="00C101C2">
        <w:rPr>
          <w:i/>
          <w:iCs/>
        </w:rPr>
        <w:tab/>
      </w:r>
    </w:p>
    <w:p w14:paraId="79921E30" w14:textId="166938F7" w:rsidR="00C101C2" w:rsidRDefault="00C101C2" w:rsidP="00C101C2">
      <w:pPr>
        <w:spacing w:line="276" w:lineRule="auto"/>
        <w:ind w:firstLine="708"/>
      </w:pPr>
      <w:r>
        <w:t>Для создания и эксплуатации автоматизированного транспорта</w:t>
      </w:r>
    </w:p>
    <w:p w14:paraId="759D0B20" w14:textId="77777777" w:rsidR="00C101C2" w:rsidRDefault="00C101C2" w:rsidP="00C101C2">
      <w:pPr>
        <w:spacing w:line="276" w:lineRule="auto"/>
        <w:ind w:firstLine="567"/>
      </w:pPr>
      <w:r>
        <w:tab/>
        <w:t>Для регистрации пассажиров общественного транспорта без участия человека</w:t>
      </w:r>
    </w:p>
    <w:p w14:paraId="24C0B5D9" w14:textId="77777777" w:rsidR="00C101C2" w:rsidRDefault="00C101C2" w:rsidP="00C101C2">
      <w:pPr>
        <w:spacing w:line="276" w:lineRule="auto"/>
        <w:ind w:firstLine="567"/>
      </w:pPr>
      <w:r>
        <w:tab/>
        <w:t>Для фиксации фактов нарушения ПДД пешеходами</w:t>
      </w:r>
    </w:p>
    <w:p w14:paraId="310F7EE2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lastRenderedPageBreak/>
        <w:t>8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 xml:space="preserve">Использование технологий ИИ в государственном (муниципальном) управлении … </w:t>
      </w:r>
      <w:r w:rsidRPr="00C101C2">
        <w:rPr>
          <w:i/>
          <w:iCs/>
        </w:rPr>
        <w:tab/>
      </w:r>
    </w:p>
    <w:p w14:paraId="100D1CFA" w14:textId="4FE8CD0E" w:rsidR="00C101C2" w:rsidRDefault="00C101C2" w:rsidP="00C101C2">
      <w:pPr>
        <w:spacing w:line="276" w:lineRule="auto"/>
        <w:ind w:firstLine="708"/>
      </w:pPr>
      <w:r>
        <w:t>Недопустимо</w:t>
      </w:r>
    </w:p>
    <w:p w14:paraId="621D5FCF" w14:textId="77777777" w:rsidR="00C101C2" w:rsidRDefault="00C101C2" w:rsidP="00C101C2">
      <w:pPr>
        <w:spacing w:line="276" w:lineRule="auto"/>
        <w:ind w:firstLine="567"/>
      </w:pPr>
      <w:r>
        <w:tab/>
        <w:t>Позволяет сократить количество рутинных операций и повысить скорость принятия решений</w:t>
      </w:r>
    </w:p>
    <w:p w14:paraId="1BF182DC" w14:textId="77777777" w:rsidR="00C101C2" w:rsidRDefault="00C101C2" w:rsidP="00C101C2">
      <w:pPr>
        <w:spacing w:line="276" w:lineRule="auto"/>
        <w:ind w:firstLine="567"/>
      </w:pPr>
      <w:r>
        <w:tab/>
        <w:t>Тормозит выполнение рутинных операций и понижает скорость принятия решений</w:t>
      </w:r>
    </w:p>
    <w:p w14:paraId="0FA80979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9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>Что такое кодекс этики ИИ?</w:t>
      </w:r>
      <w:r w:rsidRPr="00C101C2">
        <w:rPr>
          <w:i/>
          <w:iCs/>
        </w:rPr>
        <w:tab/>
      </w:r>
    </w:p>
    <w:p w14:paraId="1B35F2AA" w14:textId="1801B754" w:rsidR="00C101C2" w:rsidRDefault="00C101C2" w:rsidP="00C101C2">
      <w:pPr>
        <w:spacing w:line="276" w:lineRule="auto"/>
        <w:ind w:firstLine="708"/>
      </w:pPr>
      <w:r>
        <w:t>С</w:t>
      </w:r>
      <w:r>
        <w:t>вод этических норм, образующих систему нравственных правил, которая основана на их добровольном принятии и выполнении</w:t>
      </w:r>
    </w:p>
    <w:p w14:paraId="7FAB14D5" w14:textId="77777777" w:rsidR="00C101C2" w:rsidRDefault="00C101C2" w:rsidP="00C101C2">
      <w:pPr>
        <w:spacing w:line="276" w:lineRule="auto"/>
        <w:ind w:firstLine="567"/>
      </w:pPr>
      <w:r>
        <w:tab/>
        <w:t>Такого не существует на данный момент</w:t>
      </w:r>
    </w:p>
    <w:p w14:paraId="614B2E9B" w14:textId="77777777" w:rsidR="00C101C2" w:rsidRDefault="00C101C2" w:rsidP="00C101C2">
      <w:pPr>
        <w:spacing w:line="276" w:lineRule="auto"/>
        <w:ind w:firstLine="567"/>
      </w:pPr>
      <w:r>
        <w:tab/>
        <w:t>Перечень правил по написанию ИИ</w:t>
      </w:r>
    </w:p>
    <w:p w14:paraId="71DFC379" w14:textId="77777777" w:rsidR="00C101C2" w:rsidRPr="00C101C2" w:rsidRDefault="00C101C2" w:rsidP="00C101C2">
      <w:pPr>
        <w:spacing w:line="276" w:lineRule="auto"/>
        <w:ind w:firstLine="567"/>
        <w:rPr>
          <w:i/>
          <w:iCs/>
        </w:rPr>
      </w:pPr>
      <w:r w:rsidRPr="00C101C2">
        <w:rPr>
          <w:i/>
          <w:iCs/>
        </w:rPr>
        <w:t>10</w:t>
      </w:r>
      <w:r w:rsidRPr="00C101C2">
        <w:rPr>
          <w:i/>
          <w:iCs/>
        </w:rPr>
        <w:t>.</w:t>
      </w:r>
      <w:r w:rsidRPr="00C101C2">
        <w:rPr>
          <w:i/>
          <w:iCs/>
        </w:rPr>
        <w:tab/>
        <w:t>Важнейшее свойство ИИ?</w:t>
      </w:r>
      <w:r w:rsidRPr="00C101C2">
        <w:rPr>
          <w:i/>
          <w:iCs/>
        </w:rPr>
        <w:tab/>
      </w:r>
    </w:p>
    <w:p w14:paraId="1C47DAA2" w14:textId="0CE615D2" w:rsidR="00C101C2" w:rsidRDefault="00C101C2" w:rsidP="00C101C2">
      <w:pPr>
        <w:spacing w:line="276" w:lineRule="auto"/>
        <w:ind w:firstLine="708"/>
      </w:pPr>
      <w:r>
        <w:t>Автономность</w:t>
      </w:r>
    </w:p>
    <w:p w14:paraId="0B9B4907" w14:textId="77777777" w:rsidR="00C101C2" w:rsidRDefault="00C101C2" w:rsidP="00C101C2">
      <w:pPr>
        <w:spacing w:line="276" w:lineRule="auto"/>
        <w:ind w:firstLine="567"/>
      </w:pPr>
      <w:r>
        <w:tab/>
        <w:t>Самообучение</w:t>
      </w:r>
    </w:p>
    <w:p w14:paraId="5F4D52A7" w14:textId="77777777" w:rsidR="00C101C2" w:rsidRDefault="00C101C2" w:rsidP="00C101C2">
      <w:pPr>
        <w:spacing w:line="276" w:lineRule="auto"/>
        <w:ind w:firstLine="567"/>
      </w:pPr>
      <w:r>
        <w:tab/>
        <w:t>Простота использования</w:t>
      </w:r>
    </w:p>
    <w:p w14:paraId="2D542B7E" w14:textId="77777777" w:rsidR="00AF03BD" w:rsidRPr="003B2631" w:rsidRDefault="00AF03BD" w:rsidP="00AF03BD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 xml:space="preserve">3) </w:t>
      </w:r>
      <w:r>
        <w:rPr>
          <w:i/>
          <w:iCs/>
        </w:rPr>
        <w:t>К</w:t>
      </w:r>
      <w:r w:rsidRPr="00AF03BD">
        <w:rPr>
          <w:i/>
          <w:iCs/>
        </w:rPr>
        <w:t xml:space="preserve">онтроль выполнения </w:t>
      </w:r>
      <w:r>
        <w:rPr>
          <w:i/>
          <w:iCs/>
        </w:rPr>
        <w:t>ИДЗ,</w:t>
      </w:r>
      <w:r w:rsidRPr="00AF03BD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>
        <w:rPr>
          <w:i/>
          <w:iCs/>
        </w:rPr>
        <w:t>,</w:t>
      </w:r>
      <w:r w:rsidRPr="003B2631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0AFD44C0" w14:textId="77AF2944" w:rsidR="003B2631" w:rsidRPr="00077413" w:rsidRDefault="003B2631" w:rsidP="003B2631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>
        <w:rPr>
          <w:b/>
          <w:bCs/>
        </w:rPr>
        <w:t>4</w:t>
      </w:r>
      <w:r w:rsidRPr="00077413">
        <w:rPr>
          <w:b/>
          <w:bCs/>
        </w:rPr>
        <w:t>.</w:t>
      </w:r>
    </w:p>
    <w:p w14:paraId="3143292E" w14:textId="1019E201" w:rsidR="003B2631" w:rsidRDefault="003B2631" w:rsidP="003B2631">
      <w:pPr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18C0186C" w14:textId="77777777" w:rsidR="003B2631" w:rsidRPr="003B2631" w:rsidRDefault="003B2631" w:rsidP="003B2631">
      <w:pPr>
        <w:pStyle w:val="a4"/>
        <w:numPr>
          <w:ilvl w:val="0"/>
          <w:numId w:val="27"/>
        </w:numPr>
        <w:ind w:left="1418" w:hanging="709"/>
      </w:pPr>
      <w:r w:rsidRPr="003B2631">
        <w:t xml:space="preserve">Выявление групп заинтересованных сторон, на которые влияют системы ИИ, и решение их проблем. </w:t>
      </w:r>
    </w:p>
    <w:p w14:paraId="1C75ADD2" w14:textId="4D3D514E" w:rsidR="003B2631" w:rsidRPr="003B2631" w:rsidRDefault="003B2631" w:rsidP="003B2631">
      <w:pPr>
        <w:pStyle w:val="a4"/>
        <w:numPr>
          <w:ilvl w:val="0"/>
          <w:numId w:val="27"/>
        </w:numPr>
        <w:ind w:left="1418" w:hanging="709"/>
      </w:pPr>
      <w:r w:rsidRPr="003B2631">
        <w:t xml:space="preserve">Минимизация воздействий на окружающую среду при использовании технологий ИИ. </w:t>
      </w:r>
    </w:p>
    <w:p w14:paraId="4C000359" w14:textId="44650304" w:rsidR="003B2631" w:rsidRPr="003B2631" w:rsidRDefault="003B2631" w:rsidP="003B2631">
      <w:pPr>
        <w:pStyle w:val="a4"/>
        <w:numPr>
          <w:ilvl w:val="0"/>
          <w:numId w:val="27"/>
        </w:numPr>
        <w:ind w:left="1418" w:hanging="709"/>
      </w:pPr>
      <w:r w:rsidRPr="003B2631">
        <w:t>Контроль над технологиями ИИ со стороны человека и общества</w:t>
      </w:r>
      <w:r>
        <w:t>.</w:t>
      </w:r>
    </w:p>
    <w:p w14:paraId="7B6AEFB9" w14:textId="62688FC0" w:rsidR="003B2631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>
        <w:rPr>
          <w:i/>
          <w:iCs/>
        </w:rPr>
        <w:t xml:space="preserve">2) </w:t>
      </w:r>
      <w:r w:rsidRPr="00077413">
        <w:rPr>
          <w:i/>
          <w:iCs/>
        </w:rPr>
        <w:t xml:space="preserve">Тестовые задания: </w:t>
      </w:r>
    </w:p>
    <w:p w14:paraId="2709089D" w14:textId="77777777" w:rsidR="003B2631" w:rsidRPr="003B2631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3B2631">
        <w:rPr>
          <w:i/>
          <w:iCs/>
        </w:rPr>
        <w:t>1.</w:t>
      </w:r>
      <w:r w:rsidRPr="003B2631">
        <w:rPr>
          <w:i/>
          <w:iCs/>
        </w:rPr>
        <w:tab/>
        <w:t xml:space="preserve">В чём заключается задача согласования? </w:t>
      </w:r>
      <w:r w:rsidRPr="003B2631">
        <w:rPr>
          <w:i/>
          <w:iCs/>
        </w:rPr>
        <w:tab/>
      </w:r>
    </w:p>
    <w:p w14:paraId="7C5F8F50" w14:textId="209C393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</w:r>
      <w:r>
        <w:t>Создание ИИ, которые остаются безопасными, даже когда они действуют автономно в больших масштабах</w:t>
      </w:r>
    </w:p>
    <w:p w14:paraId="7909F73B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Создание ИИ, которые смогут самостоятельно исключать возможность нанесения вреда человеком ИИ</w:t>
      </w:r>
    </w:p>
    <w:p w14:paraId="0E5E865A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Согласование аппаратных средств с возможностями СИИ</w:t>
      </w:r>
    </w:p>
    <w:p w14:paraId="36C10595" w14:textId="77777777" w:rsidR="003B2631" w:rsidRPr="003B2631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3B2631">
        <w:rPr>
          <w:i/>
          <w:iCs/>
        </w:rPr>
        <w:t>2</w:t>
      </w:r>
      <w:r w:rsidRPr="003B2631">
        <w:rPr>
          <w:i/>
          <w:iCs/>
        </w:rPr>
        <w:t>.</w:t>
      </w:r>
      <w:r w:rsidRPr="003B2631">
        <w:rPr>
          <w:i/>
          <w:iCs/>
        </w:rPr>
        <w:tab/>
        <w:t xml:space="preserve">Проблема контроля искусственного интеллекта – это … </w:t>
      </w:r>
      <w:r w:rsidRPr="003B2631">
        <w:rPr>
          <w:i/>
          <w:iCs/>
        </w:rPr>
        <w:tab/>
      </w:r>
    </w:p>
    <w:p w14:paraId="5B54DE2B" w14:textId="25FFEEA3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</w:r>
      <w:r>
        <w:t xml:space="preserve">Задача, которая состоит в том, чтобы создать инструмент контроля над искусственным </w:t>
      </w:r>
      <w:proofErr w:type="spellStart"/>
      <w:r>
        <w:t>сверхразумом</w:t>
      </w:r>
      <w:proofErr w:type="spellEnd"/>
      <w:r>
        <w:t>, если он выйдет из-под контроля</w:t>
      </w:r>
    </w:p>
    <w:p w14:paraId="61DC0FA8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lastRenderedPageBreak/>
        <w:tab/>
        <w:t xml:space="preserve">Задача, которая состоит в том, чтобы создать искусственный </w:t>
      </w:r>
      <w:proofErr w:type="spellStart"/>
      <w:r>
        <w:t>сверхразум</w:t>
      </w:r>
      <w:proofErr w:type="spellEnd"/>
      <w:r>
        <w:t xml:space="preserve">, который будет полезен людям, и при этом избежать непреднамеренного создания </w:t>
      </w:r>
      <w:proofErr w:type="spellStart"/>
      <w:r>
        <w:t>сверхразума</w:t>
      </w:r>
      <w:proofErr w:type="spellEnd"/>
      <w:r>
        <w:t>, который нанесёт вред</w:t>
      </w:r>
    </w:p>
    <w:p w14:paraId="5251796B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Невозможность использования технологий ИИ пользователем</w:t>
      </w:r>
    </w:p>
    <w:p w14:paraId="2828CCCB" w14:textId="77777777" w:rsidR="003B2631" w:rsidRPr="003B2631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3B2631">
        <w:rPr>
          <w:i/>
          <w:iCs/>
        </w:rPr>
        <w:t>3</w:t>
      </w:r>
      <w:r w:rsidRPr="003B2631">
        <w:rPr>
          <w:i/>
          <w:iCs/>
        </w:rPr>
        <w:t>.</w:t>
      </w:r>
      <w:r w:rsidRPr="003B2631">
        <w:rPr>
          <w:i/>
          <w:iCs/>
        </w:rPr>
        <w:tab/>
        <w:t>Почему целесообразно применять технологии ИИ в здравоохранении?</w:t>
      </w:r>
      <w:r w:rsidRPr="003B2631">
        <w:rPr>
          <w:i/>
          <w:iCs/>
        </w:rPr>
        <w:tab/>
      </w:r>
    </w:p>
    <w:p w14:paraId="1AABF276" w14:textId="40455E83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</w:r>
      <w:r>
        <w:t>Обладая доступом к научной литературе и миллионам историй болезней, ИИ может быстро классифицировать случай, соотнести его с похожими и сформулировать предложения по плану лечения</w:t>
      </w:r>
    </w:p>
    <w:p w14:paraId="5181649E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Низкая квалификация врачей во всём мире</w:t>
      </w:r>
    </w:p>
    <w:p w14:paraId="6BFDF3BD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Упразднение учебных заведений, обучающих будущий медицинский персонал</w:t>
      </w:r>
    </w:p>
    <w:p w14:paraId="0139D609" w14:textId="77777777" w:rsidR="003B2631" w:rsidRPr="003B2631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3B2631">
        <w:rPr>
          <w:i/>
          <w:iCs/>
        </w:rPr>
        <w:t>4</w:t>
      </w:r>
      <w:r w:rsidRPr="003B2631">
        <w:rPr>
          <w:i/>
          <w:iCs/>
        </w:rPr>
        <w:t>.</w:t>
      </w:r>
      <w:r w:rsidRPr="003B2631">
        <w:rPr>
          <w:i/>
          <w:iCs/>
        </w:rPr>
        <w:tab/>
        <w:t xml:space="preserve">Одной из целей применения ИИ в сфере охраны окружающей среды является … </w:t>
      </w:r>
      <w:r w:rsidRPr="003B2631">
        <w:rPr>
          <w:i/>
          <w:iCs/>
        </w:rPr>
        <w:tab/>
      </w:r>
    </w:p>
    <w:p w14:paraId="087C7A8C" w14:textId="22D4BDB6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</w:r>
      <w:r>
        <w:t xml:space="preserve">Ограничение деятельности человека </w:t>
      </w:r>
    </w:p>
    <w:p w14:paraId="2A75FB17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Предсказание развития событий в крайне сложных системах для своевременного выявления возможных рисков наступления негативных последствий</w:t>
      </w:r>
    </w:p>
    <w:p w14:paraId="0B2E7DF8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Изменение окружающей среды так под нужды человека</w:t>
      </w:r>
    </w:p>
    <w:p w14:paraId="138DB545" w14:textId="77777777" w:rsidR="003B2631" w:rsidRPr="003B2631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3B2631">
        <w:rPr>
          <w:i/>
          <w:iCs/>
        </w:rPr>
        <w:t>5</w:t>
      </w:r>
      <w:r w:rsidRPr="003B2631">
        <w:rPr>
          <w:i/>
          <w:iCs/>
        </w:rPr>
        <w:t>.</w:t>
      </w:r>
      <w:r w:rsidRPr="003B2631">
        <w:rPr>
          <w:i/>
          <w:iCs/>
        </w:rPr>
        <w:tab/>
        <w:t xml:space="preserve">Для улучшения экологической обстановки в мире ИИ … </w:t>
      </w:r>
      <w:r w:rsidRPr="003B2631">
        <w:rPr>
          <w:i/>
          <w:iCs/>
        </w:rPr>
        <w:tab/>
      </w:r>
    </w:p>
    <w:p w14:paraId="11A35A0E" w14:textId="3E6FC14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</w:r>
      <w:r>
        <w:t>Может принудительно ограничить использование людьми ресурсов планеты</w:t>
      </w:r>
    </w:p>
    <w:p w14:paraId="42C27F16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Может остановить все производства, существенно влияющие на экологию</w:t>
      </w:r>
    </w:p>
    <w:p w14:paraId="3A924B14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Может более точно рассчитать количество используемых энергоресурсов</w:t>
      </w:r>
    </w:p>
    <w:p w14:paraId="2D816D8D" w14:textId="77777777" w:rsidR="003B2631" w:rsidRPr="003B2631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3B2631">
        <w:rPr>
          <w:i/>
          <w:iCs/>
        </w:rPr>
        <w:t>6</w:t>
      </w:r>
      <w:r w:rsidRPr="003B2631">
        <w:rPr>
          <w:i/>
          <w:iCs/>
        </w:rPr>
        <w:t>.</w:t>
      </w:r>
      <w:r w:rsidRPr="003B2631">
        <w:rPr>
          <w:i/>
          <w:iCs/>
        </w:rPr>
        <w:tab/>
        <w:t>Искусственный интеллект может поможет в открытии новых материалов?</w:t>
      </w:r>
      <w:r w:rsidRPr="003B2631">
        <w:rPr>
          <w:i/>
          <w:iCs/>
        </w:rPr>
        <w:tab/>
      </w:r>
    </w:p>
    <w:p w14:paraId="1957212C" w14:textId="59548A8B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</w:r>
      <w:r>
        <w:t>Нет</w:t>
      </w:r>
    </w:p>
    <w:p w14:paraId="3EA065D5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Да</w:t>
      </w:r>
    </w:p>
    <w:p w14:paraId="2A6F75D8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Неизвестно</w:t>
      </w:r>
    </w:p>
    <w:p w14:paraId="2A9E268B" w14:textId="77777777" w:rsidR="00FD5463" w:rsidRPr="00FD5463" w:rsidRDefault="00FD5463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5463">
        <w:rPr>
          <w:i/>
          <w:iCs/>
        </w:rPr>
        <w:t>7</w:t>
      </w:r>
      <w:r w:rsidR="003B2631" w:rsidRPr="00FD5463">
        <w:rPr>
          <w:i/>
          <w:iCs/>
        </w:rPr>
        <w:t>.</w:t>
      </w:r>
      <w:r w:rsidR="003B2631" w:rsidRPr="00FD5463">
        <w:rPr>
          <w:i/>
          <w:iCs/>
        </w:rPr>
        <w:tab/>
        <w:t>Что не относится к методам охраны окружающей среды искусственным интеллектом?</w:t>
      </w:r>
      <w:r w:rsidR="003B2631" w:rsidRPr="00FD5463">
        <w:rPr>
          <w:i/>
          <w:iCs/>
        </w:rPr>
        <w:tab/>
      </w:r>
    </w:p>
    <w:p w14:paraId="1108B4AA" w14:textId="10396988" w:rsidR="003B2631" w:rsidRDefault="00FD5463" w:rsidP="003B2631">
      <w:pPr>
        <w:pStyle w:val="a4"/>
        <w:tabs>
          <w:tab w:val="left" w:pos="851"/>
        </w:tabs>
        <w:ind w:left="709" w:firstLine="0"/>
      </w:pPr>
      <w:r>
        <w:tab/>
      </w:r>
      <w:r w:rsidR="003B2631">
        <w:t>Ограничение</w:t>
      </w:r>
    </w:p>
    <w:p w14:paraId="1607A564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lastRenderedPageBreak/>
        <w:tab/>
        <w:t>Прогнозирование</w:t>
      </w:r>
    </w:p>
    <w:p w14:paraId="3E60B9AE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Моделирование</w:t>
      </w:r>
    </w:p>
    <w:p w14:paraId="69CBA5E0" w14:textId="77777777" w:rsidR="00FD5463" w:rsidRPr="00FD5463" w:rsidRDefault="00FD5463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5463">
        <w:rPr>
          <w:i/>
          <w:iCs/>
        </w:rPr>
        <w:t>8</w:t>
      </w:r>
      <w:r w:rsidR="003B2631" w:rsidRPr="00FD5463">
        <w:rPr>
          <w:i/>
          <w:iCs/>
        </w:rPr>
        <w:t>.</w:t>
      </w:r>
      <w:r w:rsidR="003B2631" w:rsidRPr="00FD5463">
        <w:rPr>
          <w:i/>
          <w:iCs/>
        </w:rPr>
        <w:tab/>
        <w:t>«Умный город» — это …</w:t>
      </w:r>
      <w:r w:rsidR="003B2631" w:rsidRPr="00FD5463">
        <w:rPr>
          <w:i/>
          <w:iCs/>
        </w:rPr>
        <w:tab/>
      </w:r>
    </w:p>
    <w:p w14:paraId="1FC02593" w14:textId="44A75EE9" w:rsidR="003B2631" w:rsidRDefault="00FD5463" w:rsidP="003B2631">
      <w:pPr>
        <w:pStyle w:val="a4"/>
        <w:tabs>
          <w:tab w:val="left" w:pos="851"/>
        </w:tabs>
        <w:ind w:left="709" w:firstLine="0"/>
      </w:pPr>
      <w:r>
        <w:tab/>
      </w:r>
      <w:r w:rsidR="003B2631">
        <w:t xml:space="preserve">Программное обеспечение для проектирования СИИ </w:t>
      </w:r>
    </w:p>
    <w:p w14:paraId="296E3851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Концепция интеграции нескольких информационных и коммуникационных технологий для управления городским имуществом</w:t>
      </w:r>
    </w:p>
    <w:p w14:paraId="047352F2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Организация, осуществляющее внедрение СИИ во все сферы жизнедеятельности человека</w:t>
      </w:r>
    </w:p>
    <w:p w14:paraId="66989F0C" w14:textId="77777777" w:rsidR="00FD5463" w:rsidRPr="00FD5463" w:rsidRDefault="00FD5463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5463">
        <w:rPr>
          <w:i/>
          <w:iCs/>
        </w:rPr>
        <w:t>9</w:t>
      </w:r>
      <w:r w:rsidR="003B2631" w:rsidRPr="00FD5463">
        <w:rPr>
          <w:i/>
          <w:iCs/>
        </w:rPr>
        <w:t>.</w:t>
      </w:r>
      <w:r w:rsidR="003B2631" w:rsidRPr="00FD5463">
        <w:rPr>
          <w:i/>
          <w:iCs/>
        </w:rPr>
        <w:tab/>
        <w:t>Может ли ИИ использоваться для повышения продуктивности труда в сельском хозяйстве?</w:t>
      </w:r>
      <w:r w:rsidR="003B2631" w:rsidRPr="00FD5463">
        <w:rPr>
          <w:i/>
          <w:iCs/>
        </w:rPr>
        <w:tab/>
      </w:r>
    </w:p>
    <w:p w14:paraId="5741C762" w14:textId="081A720B" w:rsidR="003B2631" w:rsidRDefault="00FD5463" w:rsidP="003B2631">
      <w:pPr>
        <w:pStyle w:val="a4"/>
        <w:tabs>
          <w:tab w:val="left" w:pos="851"/>
        </w:tabs>
        <w:ind w:left="709" w:firstLine="0"/>
      </w:pPr>
      <w:r>
        <w:tab/>
      </w:r>
      <w:r w:rsidR="003B2631">
        <w:t>Да</w:t>
      </w:r>
    </w:p>
    <w:p w14:paraId="118AE0A8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17D94FA5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Может только в странах с развитым сельским хозяйством</w:t>
      </w:r>
    </w:p>
    <w:p w14:paraId="04242514" w14:textId="77777777" w:rsidR="00FD5463" w:rsidRPr="00FD5463" w:rsidRDefault="003B2631" w:rsidP="003B2631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5463">
        <w:rPr>
          <w:i/>
          <w:iCs/>
        </w:rPr>
        <w:t>1</w:t>
      </w:r>
      <w:r w:rsidR="00FD5463" w:rsidRPr="00FD5463">
        <w:rPr>
          <w:i/>
          <w:iCs/>
        </w:rPr>
        <w:t>0</w:t>
      </w:r>
      <w:r w:rsidRPr="00FD5463">
        <w:rPr>
          <w:i/>
          <w:iCs/>
        </w:rPr>
        <w:t>.</w:t>
      </w:r>
      <w:r w:rsidRPr="00FD5463">
        <w:rPr>
          <w:i/>
          <w:iCs/>
        </w:rPr>
        <w:tab/>
        <w:t>Какой подход, отраженный в Кодексе этики ИИ рассматривает права и свободы человека как наивысшую ценность?</w:t>
      </w:r>
      <w:r w:rsidRPr="00FD5463">
        <w:rPr>
          <w:i/>
          <w:iCs/>
        </w:rPr>
        <w:tab/>
      </w:r>
    </w:p>
    <w:p w14:paraId="06D132C7" w14:textId="79AF18F3" w:rsidR="003B2631" w:rsidRDefault="00FD5463" w:rsidP="003B2631">
      <w:pPr>
        <w:pStyle w:val="a4"/>
        <w:tabs>
          <w:tab w:val="left" w:pos="851"/>
        </w:tabs>
        <w:ind w:left="709" w:firstLine="0"/>
      </w:pPr>
      <w:r>
        <w:tab/>
      </w:r>
      <w:r w:rsidR="003B2631">
        <w:t>Недискриминация</w:t>
      </w:r>
    </w:p>
    <w:p w14:paraId="2295BADC" w14:textId="77777777" w:rsid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Уважение автономии и свободы воли человека</w:t>
      </w:r>
    </w:p>
    <w:p w14:paraId="605FA937" w14:textId="652E5719" w:rsidR="003B2631" w:rsidRPr="003B2631" w:rsidRDefault="003B2631" w:rsidP="003B2631">
      <w:pPr>
        <w:pStyle w:val="a4"/>
        <w:tabs>
          <w:tab w:val="left" w:pos="851"/>
        </w:tabs>
        <w:ind w:left="709" w:firstLine="0"/>
      </w:pPr>
      <w:r>
        <w:tab/>
        <w:t>Человеко-ориентированный и гуманистический подход</w:t>
      </w:r>
    </w:p>
    <w:p w14:paraId="11155D9D" w14:textId="77777777" w:rsidR="00AF03BD" w:rsidRPr="003B2631" w:rsidRDefault="00AF03BD" w:rsidP="00AF03BD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 xml:space="preserve">3) </w:t>
      </w:r>
      <w:r>
        <w:rPr>
          <w:i/>
          <w:iCs/>
        </w:rPr>
        <w:t>К</w:t>
      </w:r>
      <w:r w:rsidRPr="00AF03BD">
        <w:rPr>
          <w:i/>
          <w:iCs/>
        </w:rPr>
        <w:t xml:space="preserve">онтроль выполнения </w:t>
      </w:r>
      <w:r>
        <w:rPr>
          <w:i/>
          <w:iCs/>
        </w:rPr>
        <w:t>ИДЗ,</w:t>
      </w:r>
      <w:r w:rsidRPr="00AF03BD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>
        <w:rPr>
          <w:i/>
          <w:iCs/>
        </w:rPr>
        <w:t>,</w:t>
      </w:r>
      <w:r w:rsidRPr="003B2631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68A2629A" w14:textId="70ACAE56" w:rsidR="00FD5463" w:rsidRPr="00077413" w:rsidRDefault="00FD5463" w:rsidP="00FD5463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>
        <w:rPr>
          <w:b/>
          <w:bCs/>
        </w:rPr>
        <w:t>5</w:t>
      </w:r>
      <w:r w:rsidRPr="00077413">
        <w:rPr>
          <w:b/>
          <w:bCs/>
        </w:rPr>
        <w:t>.</w:t>
      </w:r>
    </w:p>
    <w:p w14:paraId="38ADA169" w14:textId="77777777" w:rsidR="00FD5463" w:rsidRPr="00077413" w:rsidRDefault="00FD5463" w:rsidP="00FD5463">
      <w:pPr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71E9B6A5" w14:textId="77777777" w:rsidR="0089284D" w:rsidRPr="0089284D" w:rsidRDefault="0089284D" w:rsidP="0089284D">
      <w:pPr>
        <w:pStyle w:val="a4"/>
        <w:numPr>
          <w:ilvl w:val="0"/>
          <w:numId w:val="28"/>
        </w:numPr>
        <w:tabs>
          <w:tab w:val="left" w:pos="851"/>
        </w:tabs>
        <w:ind w:hanging="720"/>
      </w:pPr>
      <w:r w:rsidRPr="0089284D">
        <w:t xml:space="preserve">Опыт применения ИИ в социальном обеспечении. </w:t>
      </w:r>
    </w:p>
    <w:p w14:paraId="2E10DA8B" w14:textId="30C6F518" w:rsidR="0089284D" w:rsidRPr="0089284D" w:rsidRDefault="0089284D" w:rsidP="0089284D">
      <w:pPr>
        <w:pStyle w:val="a4"/>
        <w:numPr>
          <w:ilvl w:val="0"/>
          <w:numId w:val="28"/>
        </w:numPr>
        <w:tabs>
          <w:tab w:val="left" w:pos="851"/>
        </w:tabs>
        <w:ind w:hanging="720"/>
      </w:pPr>
      <w:r w:rsidRPr="0089284D">
        <w:t xml:space="preserve">Рынок ИИ в России и мире. </w:t>
      </w:r>
    </w:p>
    <w:p w14:paraId="360CAF4C" w14:textId="316325B4" w:rsidR="0089284D" w:rsidRPr="0089284D" w:rsidRDefault="0089284D" w:rsidP="0089284D">
      <w:pPr>
        <w:pStyle w:val="a4"/>
        <w:numPr>
          <w:ilvl w:val="0"/>
          <w:numId w:val="28"/>
        </w:numPr>
        <w:tabs>
          <w:tab w:val="left" w:pos="851"/>
        </w:tabs>
        <w:ind w:hanging="720"/>
      </w:pPr>
      <w:r w:rsidRPr="0089284D">
        <w:t>Использование ИИ в госуправлении, производстве,</w:t>
      </w:r>
      <w:r>
        <w:t xml:space="preserve"> </w:t>
      </w:r>
      <w:r w:rsidRPr="0089284D">
        <w:t>медицине, образовании и культуре.</w:t>
      </w:r>
    </w:p>
    <w:p w14:paraId="251202DC" w14:textId="012C5DF6" w:rsidR="0089284D" w:rsidRDefault="0089284D" w:rsidP="0089284D">
      <w:pPr>
        <w:pStyle w:val="a4"/>
        <w:numPr>
          <w:ilvl w:val="0"/>
          <w:numId w:val="28"/>
        </w:numPr>
        <w:tabs>
          <w:tab w:val="left" w:pos="851"/>
        </w:tabs>
        <w:ind w:hanging="720"/>
      </w:pPr>
      <w:r w:rsidRPr="0089284D">
        <w:t xml:space="preserve">Влияние использования ИИ на занятость населения за счет повышения автоматизации </w:t>
      </w:r>
      <w:r w:rsidRPr="0089284D">
        <w:t>бизнес-процессов</w:t>
      </w:r>
      <w:r w:rsidRPr="0089284D">
        <w:t>, создания рабочих мест.</w:t>
      </w:r>
    </w:p>
    <w:p w14:paraId="56BCF29F" w14:textId="11F5FDB0" w:rsidR="00FD5463" w:rsidRDefault="00FD5463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>
        <w:rPr>
          <w:i/>
          <w:iCs/>
        </w:rPr>
        <w:t xml:space="preserve">2) </w:t>
      </w:r>
      <w:r w:rsidRPr="00077413">
        <w:rPr>
          <w:i/>
          <w:iCs/>
        </w:rPr>
        <w:t xml:space="preserve">Тестовые задания: </w:t>
      </w:r>
    </w:p>
    <w:p w14:paraId="55E7F2EF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1.</w:t>
      </w:r>
      <w:r w:rsidRPr="00FD73ED">
        <w:rPr>
          <w:i/>
          <w:iCs/>
        </w:rPr>
        <w:tab/>
        <w:t xml:space="preserve">Подразделение корпорации IBM под названием «IBM </w:t>
      </w:r>
      <w:proofErr w:type="spellStart"/>
      <w:r w:rsidRPr="00FD73ED">
        <w:rPr>
          <w:i/>
          <w:iCs/>
        </w:rPr>
        <w:t>Watson</w:t>
      </w:r>
      <w:proofErr w:type="spellEnd"/>
      <w:r w:rsidRPr="00FD73ED">
        <w:rPr>
          <w:i/>
          <w:iCs/>
        </w:rPr>
        <w:t xml:space="preserve"> Health» создано для …</w:t>
      </w:r>
      <w:r w:rsidRPr="00FD73ED">
        <w:rPr>
          <w:i/>
          <w:iCs/>
        </w:rPr>
        <w:tab/>
      </w:r>
    </w:p>
    <w:p w14:paraId="3A652696" w14:textId="3E5F9B1C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Внедрения технологий ИИ в образование</w:t>
      </w:r>
    </w:p>
    <w:p w14:paraId="55862E9E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lastRenderedPageBreak/>
        <w:tab/>
        <w:t>Внедрения технологий ИИ в здравоохранение</w:t>
      </w:r>
    </w:p>
    <w:p w14:paraId="17B75358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Внедрения технологий ИИ в сферу государственного управления</w:t>
      </w:r>
    </w:p>
    <w:p w14:paraId="2067F481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2.</w:t>
      </w:r>
      <w:r w:rsidRPr="00FD73ED">
        <w:rPr>
          <w:i/>
          <w:iCs/>
        </w:rPr>
        <w:tab/>
        <w:t>Какое утверждение не относится к умным чат-ботам?</w:t>
      </w:r>
      <w:r w:rsidRPr="00FD73ED">
        <w:rPr>
          <w:i/>
          <w:iCs/>
        </w:rPr>
        <w:tab/>
      </w:r>
    </w:p>
    <w:p w14:paraId="6F0518AE" w14:textId="4F1BAFEF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Круглосуточный и ежедневный доступ к различным видам услуг и помощи</w:t>
      </w:r>
    </w:p>
    <w:p w14:paraId="3190B084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Самостоятельные ответы на вопросы пользователей</w:t>
      </w:r>
    </w:p>
    <w:p w14:paraId="16D0819C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 xml:space="preserve">Переадресация вопросов пользователя сотрудникам организации </w:t>
      </w:r>
    </w:p>
    <w:p w14:paraId="755887F5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3.</w:t>
      </w:r>
      <w:r w:rsidRPr="00FD73ED">
        <w:rPr>
          <w:i/>
          <w:iCs/>
        </w:rPr>
        <w:tab/>
        <w:t xml:space="preserve">«Адаптивное обучение» — это … </w:t>
      </w:r>
      <w:r w:rsidRPr="00FD73ED">
        <w:rPr>
          <w:i/>
          <w:iCs/>
        </w:rPr>
        <w:tab/>
      </w:r>
    </w:p>
    <w:p w14:paraId="5809065A" w14:textId="6064A761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Процесс модернизации учебного процесса с учётом предпочтений обучающегося</w:t>
      </w:r>
    </w:p>
    <w:p w14:paraId="6D458BE0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Метод обучения ИИ</w:t>
      </w:r>
    </w:p>
    <w:p w14:paraId="201400C5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Образовательный метод, который использует компьютерные алгоритмы, чтобы организовать взаимодействие с обучаемым</w:t>
      </w:r>
    </w:p>
    <w:p w14:paraId="6F5CBF53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4.</w:t>
      </w:r>
      <w:r w:rsidRPr="00FD73ED">
        <w:rPr>
          <w:i/>
          <w:iCs/>
        </w:rPr>
        <w:tab/>
        <w:t>Что относится к недостаткам адаптивного обучения?</w:t>
      </w:r>
      <w:r w:rsidRPr="00FD73ED">
        <w:rPr>
          <w:i/>
          <w:iCs/>
        </w:rPr>
        <w:tab/>
      </w:r>
    </w:p>
    <w:p w14:paraId="3A6E4ABA" w14:textId="5424C8A4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Полное включение обучающегося в процесс обучения</w:t>
      </w:r>
    </w:p>
    <w:p w14:paraId="34358E26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Отсутствие реакции на психологическое состояние обучающегося</w:t>
      </w:r>
    </w:p>
    <w:p w14:paraId="059B13B6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Адаптация программы обучения в соответствии с индивидуальными способностями обучающегося</w:t>
      </w:r>
    </w:p>
    <w:p w14:paraId="60991E47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5.</w:t>
      </w:r>
      <w:r w:rsidRPr="00FD73ED">
        <w:rPr>
          <w:i/>
          <w:iCs/>
        </w:rPr>
        <w:tab/>
        <w:t>Что относится к преимуществам адаптивного обучения?</w:t>
      </w:r>
      <w:r w:rsidRPr="00FD73ED">
        <w:rPr>
          <w:i/>
          <w:iCs/>
        </w:rPr>
        <w:tab/>
      </w:r>
    </w:p>
    <w:p w14:paraId="294FE0AB" w14:textId="6D2B796F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Адаптация программы обучения в соответствии с индивидуальными способностями обучающегося</w:t>
      </w:r>
    </w:p>
    <w:p w14:paraId="786AD8C2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Контроль третьего лица за правильностью принятия решений ИИ</w:t>
      </w:r>
    </w:p>
    <w:p w14:paraId="360A861C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Отсутствие реакции на психологическое состояние обучающегося</w:t>
      </w:r>
    </w:p>
    <w:p w14:paraId="6DB610D2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6.</w:t>
      </w:r>
      <w:r w:rsidRPr="00FD73ED">
        <w:rPr>
          <w:i/>
          <w:iCs/>
        </w:rPr>
        <w:tab/>
        <w:t>Может ли ИИ самостоятельно принимать решение о наличии или отсутствии вины подсудимого в судебной деятельности?</w:t>
      </w:r>
      <w:r w:rsidRPr="00FD73ED">
        <w:rPr>
          <w:i/>
          <w:iCs/>
        </w:rPr>
        <w:tab/>
      </w:r>
    </w:p>
    <w:p w14:paraId="4CC7AEEC" w14:textId="7CB030BC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Да</w:t>
      </w:r>
    </w:p>
    <w:p w14:paraId="238E69E7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2981986A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Зависит от законодательства страны</w:t>
      </w:r>
    </w:p>
    <w:p w14:paraId="464CD08F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7.</w:t>
      </w:r>
      <w:r w:rsidRPr="00FD73ED">
        <w:rPr>
          <w:i/>
          <w:iCs/>
        </w:rPr>
        <w:tab/>
        <w:t>Что является целью использования СИИ в следственной деятельности?</w:t>
      </w:r>
      <w:r w:rsidRPr="00FD73ED">
        <w:rPr>
          <w:i/>
          <w:iCs/>
        </w:rPr>
        <w:tab/>
      </w:r>
    </w:p>
    <w:p w14:paraId="6BC0D7A6" w14:textId="0BE9DD09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Расследование преступления без участия человека</w:t>
      </w:r>
    </w:p>
    <w:p w14:paraId="601DDD89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Определение меры наказания преступника</w:t>
      </w:r>
    </w:p>
    <w:p w14:paraId="74C8AFB3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Анализ больших объемов информации с целью выявления сведений, имеющих значение для расследования преступлений</w:t>
      </w:r>
    </w:p>
    <w:p w14:paraId="79341E7D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lastRenderedPageBreak/>
        <w:t>8.</w:t>
      </w:r>
      <w:r w:rsidRPr="00FD73ED">
        <w:rPr>
          <w:i/>
          <w:iCs/>
        </w:rPr>
        <w:tab/>
        <w:t xml:space="preserve">Проект национальной программы, направленный на полный переход к электронному взаимодействию граждан и государства, называется … </w:t>
      </w:r>
      <w:r w:rsidRPr="00FD73ED">
        <w:rPr>
          <w:i/>
          <w:iCs/>
        </w:rPr>
        <w:tab/>
      </w:r>
    </w:p>
    <w:p w14:paraId="52096B8C" w14:textId="5F82A6A2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r w:rsidR="0089284D">
        <w:t>Информатизация экономики</w:t>
      </w:r>
    </w:p>
    <w:p w14:paraId="4E6FCE13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Цифровая экономика</w:t>
      </w:r>
    </w:p>
    <w:p w14:paraId="32417E2D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Автоматизация экономики</w:t>
      </w:r>
    </w:p>
    <w:p w14:paraId="6F9992C3" w14:textId="77777777" w:rsidR="00FD73ED" w:rsidRPr="00FD73E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FD73ED">
        <w:rPr>
          <w:i/>
          <w:iCs/>
        </w:rPr>
        <w:t>9.</w:t>
      </w:r>
      <w:r w:rsidRPr="00FD73ED">
        <w:rPr>
          <w:i/>
          <w:iCs/>
        </w:rPr>
        <w:tab/>
        <w:t>Какая из СИИ относится к сфере образования?</w:t>
      </w:r>
      <w:r w:rsidRPr="00FD73ED">
        <w:rPr>
          <w:i/>
          <w:iCs/>
        </w:rPr>
        <w:tab/>
      </w:r>
    </w:p>
    <w:p w14:paraId="159264EF" w14:textId="71A03747" w:rsidR="0089284D" w:rsidRDefault="00FD73ED" w:rsidP="0089284D">
      <w:pPr>
        <w:pStyle w:val="a4"/>
        <w:tabs>
          <w:tab w:val="left" w:pos="851"/>
        </w:tabs>
        <w:ind w:left="709" w:firstLine="0"/>
      </w:pPr>
      <w:r>
        <w:tab/>
      </w:r>
      <w:proofErr w:type="spellStart"/>
      <w:r w:rsidR="0089284D">
        <w:t>Querium</w:t>
      </w:r>
      <w:proofErr w:type="spellEnd"/>
    </w:p>
    <w:p w14:paraId="2C36DD79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</w:r>
      <w:proofErr w:type="spellStart"/>
      <w:r>
        <w:t>Scanderm</w:t>
      </w:r>
      <w:proofErr w:type="spellEnd"/>
    </w:p>
    <w:p w14:paraId="4FDB2AB8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</w:r>
      <w:proofErr w:type="spellStart"/>
      <w:r>
        <w:t>Инсилико</w:t>
      </w:r>
      <w:proofErr w:type="spellEnd"/>
    </w:p>
    <w:p w14:paraId="7585827F" w14:textId="77777777" w:rsidR="0089284D" w:rsidRPr="0089284D" w:rsidRDefault="0089284D" w:rsidP="0089284D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89284D">
        <w:rPr>
          <w:i/>
          <w:iCs/>
        </w:rPr>
        <w:t>10.</w:t>
      </w:r>
      <w:r w:rsidRPr="0089284D">
        <w:rPr>
          <w:i/>
          <w:iCs/>
        </w:rPr>
        <w:tab/>
        <w:t>«</w:t>
      </w:r>
      <w:proofErr w:type="spellStart"/>
      <w:r w:rsidRPr="0089284D">
        <w:rPr>
          <w:i/>
          <w:iCs/>
        </w:rPr>
        <w:t>Технет</w:t>
      </w:r>
      <w:proofErr w:type="spellEnd"/>
      <w:r w:rsidRPr="0089284D">
        <w:rPr>
          <w:i/>
          <w:iCs/>
        </w:rPr>
        <w:t xml:space="preserve">» — это … </w:t>
      </w:r>
      <w:r w:rsidRPr="0089284D">
        <w:rPr>
          <w:i/>
          <w:iCs/>
        </w:rPr>
        <w:tab/>
      </w:r>
    </w:p>
    <w:p w14:paraId="2602C4CA" w14:textId="1DEC2A4A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</w:r>
      <w:r>
        <w:t>Организация, регулирующая деятельность ИИ в России</w:t>
      </w:r>
    </w:p>
    <w:p w14:paraId="53443B18" w14:textId="77777777" w:rsidR="0089284D" w:rsidRDefault="0089284D" w:rsidP="0089284D">
      <w:pPr>
        <w:pStyle w:val="a4"/>
        <w:tabs>
          <w:tab w:val="left" w:pos="851"/>
        </w:tabs>
        <w:ind w:left="709" w:firstLine="0"/>
      </w:pPr>
      <w:r>
        <w:tab/>
        <w:t>План развития передовых производственных технологий в России</w:t>
      </w:r>
    </w:p>
    <w:p w14:paraId="40C297B8" w14:textId="7B9BED05" w:rsidR="00FD5463" w:rsidRPr="00FD5463" w:rsidRDefault="0089284D" w:rsidP="0089284D">
      <w:pPr>
        <w:pStyle w:val="a4"/>
        <w:tabs>
          <w:tab w:val="left" w:pos="851"/>
        </w:tabs>
        <w:ind w:left="709" w:firstLine="0"/>
      </w:pPr>
      <w:r>
        <w:tab/>
        <w:t>Система ИИ в сфере гос. Управления</w:t>
      </w:r>
    </w:p>
    <w:p w14:paraId="7BB50588" w14:textId="77777777" w:rsidR="00AF03BD" w:rsidRPr="003B2631" w:rsidRDefault="00AF03BD" w:rsidP="00AF03BD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 xml:space="preserve">3) </w:t>
      </w:r>
      <w:r>
        <w:rPr>
          <w:i/>
          <w:iCs/>
        </w:rPr>
        <w:t>К</w:t>
      </w:r>
      <w:r w:rsidRPr="00AF03BD">
        <w:rPr>
          <w:i/>
          <w:iCs/>
        </w:rPr>
        <w:t xml:space="preserve">онтроль выполнения </w:t>
      </w:r>
      <w:r>
        <w:rPr>
          <w:i/>
          <w:iCs/>
        </w:rPr>
        <w:t>ИДЗ,</w:t>
      </w:r>
      <w:r w:rsidRPr="00AF03BD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>
        <w:rPr>
          <w:i/>
          <w:iCs/>
        </w:rPr>
        <w:t>,</w:t>
      </w:r>
      <w:r w:rsidRPr="003B2631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108A293A" w14:textId="0C97FF35" w:rsidR="00FD73ED" w:rsidRPr="00077413" w:rsidRDefault="00FD73ED" w:rsidP="00FD73ED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>
        <w:rPr>
          <w:b/>
          <w:bCs/>
        </w:rPr>
        <w:t>6</w:t>
      </w:r>
      <w:r w:rsidRPr="00077413">
        <w:rPr>
          <w:b/>
          <w:bCs/>
        </w:rPr>
        <w:t>.</w:t>
      </w:r>
    </w:p>
    <w:p w14:paraId="1F5C4594" w14:textId="77777777" w:rsidR="00FD73ED" w:rsidRPr="00077413" w:rsidRDefault="00FD73ED" w:rsidP="00FD73ED">
      <w:pPr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35001D70" w14:textId="77777777" w:rsidR="0081013A" w:rsidRDefault="0081013A" w:rsidP="00FD73ED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81013A">
        <w:t xml:space="preserve">Этические аспекты использования ИИ в задачах обеспечения информационной безопасности. </w:t>
      </w:r>
    </w:p>
    <w:p w14:paraId="6721C03D" w14:textId="77777777" w:rsidR="0081013A" w:rsidRDefault="0081013A" w:rsidP="00FD73ED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81013A">
        <w:t xml:space="preserve">Проблема защиты персональных данных человека при обработке в системах ИИ. </w:t>
      </w:r>
    </w:p>
    <w:p w14:paraId="7CEF859B" w14:textId="77777777" w:rsidR="0081013A" w:rsidRDefault="0081013A" w:rsidP="00FD73ED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81013A">
        <w:t xml:space="preserve">Проблема отчуждения </w:t>
      </w:r>
      <w:proofErr w:type="spellStart"/>
      <w:r w:rsidRPr="0081013A">
        <w:t>аутентификаторов</w:t>
      </w:r>
      <w:proofErr w:type="spellEnd"/>
      <w:r w:rsidRPr="0081013A">
        <w:t xml:space="preserve"> (ключей и паролей) от личности человека и ее решение с помощью биометрических систем. </w:t>
      </w:r>
    </w:p>
    <w:p w14:paraId="012B86A6" w14:textId="104DA365" w:rsidR="0081013A" w:rsidRDefault="0081013A" w:rsidP="00FD73ED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81013A">
        <w:t xml:space="preserve">Проблема защиты биометрических персональных данных человека. </w:t>
      </w:r>
    </w:p>
    <w:p w14:paraId="0A4293E5" w14:textId="77777777" w:rsidR="0081013A" w:rsidRDefault="0081013A" w:rsidP="00FD73ED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81013A">
        <w:t xml:space="preserve">Обезличивание персональных данных. </w:t>
      </w:r>
    </w:p>
    <w:p w14:paraId="0EF59CF8" w14:textId="58877104" w:rsidR="00FD73ED" w:rsidRPr="00C101C2" w:rsidRDefault="0081013A" w:rsidP="00FD73ED">
      <w:pPr>
        <w:pStyle w:val="a4"/>
        <w:numPr>
          <w:ilvl w:val="0"/>
          <w:numId w:val="26"/>
        </w:numPr>
        <w:tabs>
          <w:tab w:val="left" w:pos="851"/>
        </w:tabs>
        <w:ind w:left="1418" w:hanging="709"/>
      </w:pPr>
      <w:r w:rsidRPr="0081013A">
        <w:t>Технологии компьютерного зрения и распознавания образов на базе ИИ.</w:t>
      </w:r>
      <w:r w:rsidR="00FD73ED" w:rsidRPr="00C101C2">
        <w:t xml:space="preserve"> </w:t>
      </w:r>
    </w:p>
    <w:p w14:paraId="438CC41B" w14:textId="5F07933F" w:rsidR="00FD73ED" w:rsidRDefault="00FD73ED" w:rsidP="00FD73ED">
      <w:pPr>
        <w:spacing w:line="276" w:lineRule="auto"/>
        <w:ind w:firstLine="567"/>
        <w:rPr>
          <w:i/>
          <w:iCs/>
        </w:rPr>
      </w:pPr>
      <w:r>
        <w:rPr>
          <w:i/>
          <w:iCs/>
        </w:rPr>
        <w:t xml:space="preserve">2) </w:t>
      </w:r>
      <w:r w:rsidRPr="00077413">
        <w:rPr>
          <w:i/>
          <w:iCs/>
        </w:rPr>
        <w:t>Тестовые задания:</w:t>
      </w:r>
    </w:p>
    <w:p w14:paraId="49F2D56D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1.</w:t>
      </w:r>
      <w:r w:rsidRPr="0081013A">
        <w:rPr>
          <w:i/>
          <w:iCs/>
        </w:rPr>
        <w:tab/>
        <w:t xml:space="preserve">Может ли ИИ обойти проверку CAPTCHA? </w:t>
      </w:r>
      <w:r w:rsidRPr="0081013A">
        <w:rPr>
          <w:i/>
          <w:iCs/>
        </w:rPr>
        <w:tab/>
      </w:r>
    </w:p>
    <w:p w14:paraId="4A6E663B" w14:textId="1EEECB1D" w:rsidR="0081013A" w:rsidRDefault="0081013A" w:rsidP="0081013A">
      <w:pPr>
        <w:spacing w:line="276" w:lineRule="auto"/>
        <w:ind w:firstLine="708"/>
      </w:pPr>
      <w:r>
        <w:t>Да</w:t>
      </w:r>
    </w:p>
    <w:p w14:paraId="0854CFD6" w14:textId="77777777" w:rsidR="0081013A" w:rsidRDefault="0081013A" w:rsidP="0081013A">
      <w:pPr>
        <w:spacing w:line="276" w:lineRule="auto"/>
        <w:ind w:firstLine="567"/>
      </w:pPr>
      <w:r>
        <w:lastRenderedPageBreak/>
        <w:tab/>
        <w:t>Нет</w:t>
      </w:r>
    </w:p>
    <w:p w14:paraId="38B5F585" w14:textId="77777777" w:rsidR="0081013A" w:rsidRDefault="0081013A" w:rsidP="0081013A">
      <w:pPr>
        <w:spacing w:line="276" w:lineRule="auto"/>
        <w:ind w:firstLine="567"/>
      </w:pPr>
      <w:r>
        <w:tab/>
        <w:t>Такой проверки не существует</w:t>
      </w:r>
    </w:p>
    <w:p w14:paraId="41CADF8C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2.</w:t>
      </w:r>
      <w:r w:rsidRPr="0081013A">
        <w:rPr>
          <w:i/>
          <w:iCs/>
        </w:rPr>
        <w:tab/>
        <w:t xml:space="preserve">«EDR» — это … </w:t>
      </w:r>
      <w:r w:rsidRPr="0081013A">
        <w:rPr>
          <w:i/>
          <w:iCs/>
        </w:rPr>
        <w:tab/>
      </w:r>
    </w:p>
    <w:p w14:paraId="3798D2AC" w14:textId="70DF4E47" w:rsidR="0081013A" w:rsidRDefault="0081013A" w:rsidP="0081013A">
      <w:pPr>
        <w:spacing w:line="276" w:lineRule="auto"/>
        <w:ind w:firstLine="708"/>
      </w:pPr>
      <w:r>
        <w:t>Устройства и аналитические платформы, которые обнаруживают атаки на сетевом уровне и позволяют оперативно на них реагировать</w:t>
      </w:r>
    </w:p>
    <w:p w14:paraId="7CD6E4C6" w14:textId="77777777" w:rsidR="0081013A" w:rsidRDefault="0081013A" w:rsidP="0081013A">
      <w:pPr>
        <w:spacing w:line="276" w:lineRule="auto"/>
        <w:ind w:firstLine="567"/>
      </w:pPr>
      <w:r>
        <w:tab/>
        <w:t>Платформы обнаружения атак на рабочих станциях, серверах, любых компьютерных устройствах и оперативного реагирования на них</w:t>
      </w:r>
    </w:p>
    <w:p w14:paraId="5B138D65" w14:textId="77777777" w:rsidR="0081013A" w:rsidRDefault="0081013A" w:rsidP="0081013A">
      <w:pPr>
        <w:spacing w:line="276" w:lineRule="auto"/>
        <w:ind w:firstLine="567"/>
      </w:pPr>
      <w:r>
        <w:tab/>
        <w:t xml:space="preserve">Платформы раннего детектирования угроз и реагирования на них, действующие на основе большого количества различных данных (Data </w:t>
      </w:r>
      <w:proofErr w:type="spellStart"/>
      <w:r>
        <w:t>Lake</w:t>
      </w:r>
      <w:proofErr w:type="spellEnd"/>
      <w:r>
        <w:t>) и индикаторов компрометации (</w:t>
      </w:r>
      <w:proofErr w:type="spellStart"/>
      <w:r>
        <w:t>ioc</w:t>
      </w:r>
      <w:proofErr w:type="spellEnd"/>
      <w:r>
        <w:t>)</w:t>
      </w:r>
    </w:p>
    <w:p w14:paraId="4746595E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3.</w:t>
      </w:r>
      <w:r w:rsidRPr="0081013A">
        <w:rPr>
          <w:i/>
          <w:iCs/>
        </w:rPr>
        <w:tab/>
        <w:t>«NDR» — это …</w:t>
      </w:r>
      <w:r w:rsidRPr="0081013A">
        <w:rPr>
          <w:i/>
          <w:iCs/>
        </w:rPr>
        <w:tab/>
      </w:r>
    </w:p>
    <w:p w14:paraId="18243323" w14:textId="51F1E0B5" w:rsidR="0081013A" w:rsidRDefault="0081013A" w:rsidP="0081013A">
      <w:pPr>
        <w:spacing w:line="276" w:lineRule="auto"/>
        <w:ind w:firstLine="708"/>
      </w:pPr>
      <w:r>
        <w:t>Системы поведенческого анализа пользователей и информационных сущностей, которые обнаруживают случаи необычного поведения и используют их для детектирования внутренних и внешних угроз</w:t>
      </w:r>
    </w:p>
    <w:p w14:paraId="3FCA7838" w14:textId="77777777" w:rsidR="0081013A" w:rsidRDefault="0081013A" w:rsidP="0081013A">
      <w:pPr>
        <w:spacing w:line="276" w:lineRule="auto"/>
        <w:ind w:firstLine="567"/>
      </w:pPr>
      <w:r>
        <w:tab/>
        <w:t xml:space="preserve">Платформы раннего детектирования угроз и реагирования на них, действующие на основе большого количества различных данных (Data </w:t>
      </w:r>
      <w:proofErr w:type="spellStart"/>
      <w:r>
        <w:t>Lake</w:t>
      </w:r>
      <w:proofErr w:type="spellEnd"/>
      <w:r>
        <w:t>) и индикаторов компрометации (</w:t>
      </w:r>
      <w:proofErr w:type="spellStart"/>
      <w:r>
        <w:t>ioc</w:t>
      </w:r>
      <w:proofErr w:type="spellEnd"/>
      <w:r>
        <w:t>)</w:t>
      </w:r>
    </w:p>
    <w:p w14:paraId="5572C027" w14:textId="77777777" w:rsidR="0081013A" w:rsidRDefault="0081013A" w:rsidP="0081013A">
      <w:pPr>
        <w:spacing w:line="276" w:lineRule="auto"/>
        <w:ind w:firstLine="567"/>
      </w:pPr>
      <w:r>
        <w:tab/>
        <w:t>Устройства и аналитические платформы, которые обнаруживают атаки на сетевом уровне и позволяют оперативно на них реагировать</w:t>
      </w:r>
    </w:p>
    <w:p w14:paraId="5298FB6A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4.</w:t>
      </w:r>
      <w:r w:rsidRPr="0081013A">
        <w:rPr>
          <w:i/>
          <w:iCs/>
        </w:rPr>
        <w:tab/>
        <w:t>«UEBA» — это …</w:t>
      </w:r>
      <w:r w:rsidRPr="0081013A">
        <w:rPr>
          <w:i/>
          <w:iCs/>
        </w:rPr>
        <w:tab/>
      </w:r>
    </w:p>
    <w:p w14:paraId="2E4280C5" w14:textId="44E2F9E1" w:rsidR="0081013A" w:rsidRDefault="0081013A" w:rsidP="0081013A">
      <w:pPr>
        <w:spacing w:line="276" w:lineRule="auto"/>
        <w:ind w:firstLine="708"/>
      </w:pPr>
      <w:r>
        <w:t>Системы поведенческого анализа пользователей и информационных сущностей, которые обнаруживают случаи необычного поведения и используют их для детектирования внутренних и внешних угроз</w:t>
      </w:r>
    </w:p>
    <w:p w14:paraId="4852CEEC" w14:textId="77777777" w:rsidR="0081013A" w:rsidRDefault="0081013A" w:rsidP="0081013A">
      <w:pPr>
        <w:spacing w:line="276" w:lineRule="auto"/>
        <w:ind w:firstLine="567"/>
      </w:pPr>
      <w:r>
        <w:tab/>
        <w:t>Платформы обнаружения атак на рабочих станциях, серверах, любых компьютерных устройствах и оперативного реагирования на них</w:t>
      </w:r>
    </w:p>
    <w:p w14:paraId="2BD906E8" w14:textId="77777777" w:rsidR="0081013A" w:rsidRDefault="0081013A" w:rsidP="0081013A">
      <w:pPr>
        <w:spacing w:line="276" w:lineRule="auto"/>
        <w:ind w:firstLine="567"/>
      </w:pPr>
      <w:r>
        <w:tab/>
        <w:t>Устройства и аналитические платформы, которые обнаруживают атаки на сетевом уровне и позволяют оперативно на них реагировать</w:t>
      </w:r>
    </w:p>
    <w:p w14:paraId="4BD1A63B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5.</w:t>
      </w:r>
      <w:r w:rsidRPr="0081013A">
        <w:rPr>
          <w:i/>
          <w:iCs/>
        </w:rPr>
        <w:tab/>
        <w:t>«TIP» — это …</w:t>
      </w:r>
      <w:r w:rsidRPr="0081013A">
        <w:rPr>
          <w:i/>
          <w:iCs/>
        </w:rPr>
        <w:tab/>
      </w:r>
    </w:p>
    <w:p w14:paraId="3FEABD96" w14:textId="6F69E060" w:rsidR="0081013A" w:rsidRDefault="0081013A" w:rsidP="0081013A">
      <w:pPr>
        <w:spacing w:line="276" w:lineRule="auto"/>
        <w:ind w:firstLine="708"/>
      </w:pPr>
      <w:r>
        <w:t>Платформы обнаружения атак на рабочих станциях, серверах, любых компьютерных устройствах и оперативного реагирования на них</w:t>
      </w:r>
    </w:p>
    <w:p w14:paraId="2B77EC06" w14:textId="77777777" w:rsidR="0081013A" w:rsidRDefault="0081013A" w:rsidP="0081013A">
      <w:pPr>
        <w:spacing w:line="276" w:lineRule="auto"/>
        <w:ind w:firstLine="567"/>
      </w:pPr>
      <w:r>
        <w:tab/>
        <w:t xml:space="preserve">Платформы раннего детектирования угроз и реагирования на них, действующие на основе большого количества различных данных (Data </w:t>
      </w:r>
      <w:proofErr w:type="spellStart"/>
      <w:r>
        <w:t>Lake</w:t>
      </w:r>
      <w:proofErr w:type="spellEnd"/>
      <w:r>
        <w:t>) и индикаторов компрометации (</w:t>
      </w:r>
      <w:proofErr w:type="spellStart"/>
      <w:r>
        <w:t>ioc</w:t>
      </w:r>
      <w:proofErr w:type="spellEnd"/>
      <w:r>
        <w:t>)</w:t>
      </w:r>
    </w:p>
    <w:p w14:paraId="32A6756D" w14:textId="77777777" w:rsidR="0081013A" w:rsidRDefault="0081013A" w:rsidP="0081013A">
      <w:pPr>
        <w:spacing w:line="276" w:lineRule="auto"/>
        <w:ind w:firstLine="567"/>
      </w:pPr>
      <w:r>
        <w:tab/>
        <w:t>Системы поведенческого анализа пользователей и информационных сущностей, которые обнаруживают случаи необычного поведения и используют их для детектирования внутренних и внешних угроз</w:t>
      </w:r>
    </w:p>
    <w:p w14:paraId="36F3A8DF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lastRenderedPageBreak/>
        <w:t>6.</w:t>
      </w:r>
      <w:r w:rsidRPr="0081013A">
        <w:rPr>
          <w:i/>
          <w:iCs/>
        </w:rPr>
        <w:tab/>
        <w:t>В чём заключается отличие «SOAR» от «SIEM»?</w:t>
      </w:r>
      <w:r w:rsidRPr="0081013A">
        <w:rPr>
          <w:i/>
          <w:iCs/>
        </w:rPr>
        <w:tab/>
        <w:t>ИИ помогает не только проводить анализ, но и автоматически реагировать надлежащим образом на выявленные угрозы</w:t>
      </w:r>
    </w:p>
    <w:p w14:paraId="3CA2376C" w14:textId="77777777" w:rsidR="0081013A" w:rsidRDefault="0081013A" w:rsidP="0081013A">
      <w:pPr>
        <w:spacing w:line="276" w:lineRule="auto"/>
        <w:ind w:firstLine="567"/>
      </w:pPr>
      <w:r>
        <w:tab/>
        <w:t>Нет отличий</w:t>
      </w:r>
    </w:p>
    <w:p w14:paraId="3634FDDB" w14:textId="77777777" w:rsidR="0081013A" w:rsidRDefault="0081013A" w:rsidP="0081013A">
      <w:pPr>
        <w:spacing w:line="276" w:lineRule="auto"/>
        <w:ind w:firstLine="567"/>
      </w:pPr>
      <w:r>
        <w:tab/>
        <w:t>ИИ только проводит анализ и не реагирует надлежащим образом на выявленные угрозы</w:t>
      </w:r>
    </w:p>
    <w:p w14:paraId="29FB894F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7.</w:t>
      </w:r>
      <w:r w:rsidRPr="0081013A">
        <w:rPr>
          <w:i/>
          <w:iCs/>
        </w:rPr>
        <w:tab/>
        <w:t>«</w:t>
      </w:r>
      <w:proofErr w:type="spellStart"/>
      <w:r w:rsidRPr="0081013A">
        <w:rPr>
          <w:i/>
          <w:iCs/>
        </w:rPr>
        <w:t>Antifraud</w:t>
      </w:r>
      <w:proofErr w:type="spellEnd"/>
      <w:r w:rsidRPr="0081013A">
        <w:rPr>
          <w:i/>
          <w:iCs/>
        </w:rPr>
        <w:t>» — это …</w:t>
      </w:r>
      <w:r w:rsidRPr="0081013A">
        <w:rPr>
          <w:i/>
          <w:iCs/>
        </w:rPr>
        <w:tab/>
        <w:t>Объединение EDR и NDR в одну систему</w:t>
      </w:r>
    </w:p>
    <w:p w14:paraId="31CF71DE" w14:textId="1FBEA26D" w:rsidR="0081013A" w:rsidRDefault="0081013A" w:rsidP="0081013A">
      <w:pPr>
        <w:spacing w:line="276" w:lineRule="auto"/>
        <w:ind w:firstLine="567"/>
      </w:pPr>
      <w:r>
        <w:tab/>
        <w:t>Антивирус, работающий на основе использования ИИ</w:t>
      </w:r>
    </w:p>
    <w:p w14:paraId="7E502723" w14:textId="77777777" w:rsidR="0081013A" w:rsidRDefault="0081013A" w:rsidP="0081013A">
      <w:pPr>
        <w:spacing w:line="276" w:lineRule="auto"/>
        <w:ind w:firstLine="567"/>
      </w:pPr>
      <w:r>
        <w:tab/>
        <w:t>Системы, позволяющие выявлять угрозы в бизнес-процессах и предотвращать мошеннические операции в режиме реального времени</w:t>
      </w:r>
    </w:p>
    <w:p w14:paraId="63FA7395" w14:textId="71B3B3A7" w:rsidR="0081013A" w:rsidRDefault="0081013A" w:rsidP="0081013A">
      <w:pPr>
        <w:spacing w:line="276" w:lineRule="auto"/>
        <w:ind w:firstLine="567"/>
      </w:pPr>
      <w:r w:rsidRPr="0081013A">
        <w:rPr>
          <w:i/>
          <w:iCs/>
        </w:rPr>
        <w:t>8.</w:t>
      </w:r>
      <w:r w:rsidRPr="0081013A">
        <w:rPr>
          <w:i/>
          <w:iCs/>
        </w:rPr>
        <w:tab/>
        <w:t>Что НЕ относится к преимуществам использования ИИ в сфере ИБ?</w:t>
      </w:r>
      <w:r>
        <w:tab/>
        <w:t>Сокращение времени выявления проблем и реагирования на инциденты</w:t>
      </w:r>
    </w:p>
    <w:p w14:paraId="1A30FD5D" w14:textId="77777777" w:rsidR="0081013A" w:rsidRDefault="0081013A" w:rsidP="0081013A">
      <w:pPr>
        <w:spacing w:line="276" w:lineRule="auto"/>
        <w:ind w:firstLine="567"/>
      </w:pPr>
      <w:r>
        <w:tab/>
        <w:t>Увеличение штата сотрудников, обслуживающих СИИ</w:t>
      </w:r>
    </w:p>
    <w:p w14:paraId="64749147" w14:textId="77777777" w:rsidR="0081013A" w:rsidRDefault="0081013A" w:rsidP="0081013A">
      <w:pPr>
        <w:spacing w:line="276" w:lineRule="auto"/>
        <w:ind w:firstLine="567"/>
      </w:pPr>
      <w:r>
        <w:tab/>
        <w:t>Сокращение затрат на организацию безопасности</w:t>
      </w:r>
    </w:p>
    <w:p w14:paraId="31993C8B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9.</w:t>
      </w:r>
      <w:r w:rsidRPr="0081013A">
        <w:rPr>
          <w:i/>
          <w:iCs/>
        </w:rPr>
        <w:tab/>
        <w:t>«</w:t>
      </w:r>
      <w:proofErr w:type="spellStart"/>
      <w:r w:rsidRPr="0081013A">
        <w:rPr>
          <w:i/>
          <w:iCs/>
        </w:rPr>
        <w:t>lockbit</w:t>
      </w:r>
      <w:proofErr w:type="spellEnd"/>
      <w:r w:rsidRPr="0081013A">
        <w:rPr>
          <w:i/>
          <w:iCs/>
        </w:rPr>
        <w:t>» — это …</w:t>
      </w:r>
      <w:r w:rsidRPr="0081013A">
        <w:rPr>
          <w:i/>
          <w:iCs/>
        </w:rPr>
        <w:tab/>
      </w:r>
    </w:p>
    <w:p w14:paraId="66F64F58" w14:textId="0237CBFC" w:rsidR="0081013A" w:rsidRDefault="0081013A" w:rsidP="0081013A">
      <w:pPr>
        <w:spacing w:line="276" w:lineRule="auto"/>
        <w:ind w:firstLine="708"/>
      </w:pPr>
      <w:r>
        <w:t>Вредоносное ПО, блокирующее доступ к компьютерным системам и требующее от пользователя выкуп за восстановление данных</w:t>
      </w:r>
    </w:p>
    <w:p w14:paraId="124EDB28" w14:textId="77777777" w:rsidR="0081013A" w:rsidRDefault="0081013A" w:rsidP="0081013A">
      <w:pPr>
        <w:spacing w:line="276" w:lineRule="auto"/>
        <w:ind w:firstLine="567"/>
      </w:pPr>
      <w:r>
        <w:tab/>
        <w:t>Антивирус, работающий на основе использования ИИ</w:t>
      </w:r>
    </w:p>
    <w:p w14:paraId="763A4E7E" w14:textId="77777777" w:rsidR="0081013A" w:rsidRDefault="0081013A" w:rsidP="0081013A">
      <w:pPr>
        <w:spacing w:line="276" w:lineRule="auto"/>
        <w:ind w:firstLine="567"/>
      </w:pPr>
      <w:r>
        <w:tab/>
        <w:t>Вредоносное ПО, внедряющее в систему ИИ для похищения данных пользователя</w:t>
      </w:r>
    </w:p>
    <w:p w14:paraId="38E3476C" w14:textId="77777777" w:rsidR="0081013A" w:rsidRPr="0081013A" w:rsidRDefault="0081013A" w:rsidP="0081013A">
      <w:pPr>
        <w:spacing w:line="276" w:lineRule="auto"/>
        <w:ind w:firstLine="567"/>
        <w:rPr>
          <w:i/>
          <w:iCs/>
        </w:rPr>
      </w:pPr>
      <w:r w:rsidRPr="0081013A">
        <w:rPr>
          <w:i/>
          <w:iCs/>
        </w:rPr>
        <w:t>10.</w:t>
      </w:r>
      <w:r w:rsidRPr="0081013A">
        <w:rPr>
          <w:i/>
          <w:iCs/>
        </w:rPr>
        <w:tab/>
        <w:t>«</w:t>
      </w:r>
      <w:proofErr w:type="spellStart"/>
      <w:r w:rsidRPr="0081013A">
        <w:rPr>
          <w:i/>
          <w:iCs/>
        </w:rPr>
        <w:t>Cylane</w:t>
      </w:r>
      <w:proofErr w:type="spellEnd"/>
      <w:r w:rsidRPr="0081013A">
        <w:rPr>
          <w:i/>
          <w:iCs/>
        </w:rPr>
        <w:t xml:space="preserve"> </w:t>
      </w:r>
      <w:proofErr w:type="spellStart"/>
      <w:r w:rsidRPr="0081013A">
        <w:rPr>
          <w:i/>
          <w:iCs/>
        </w:rPr>
        <w:t>Protect</w:t>
      </w:r>
      <w:proofErr w:type="spellEnd"/>
      <w:r w:rsidRPr="0081013A">
        <w:rPr>
          <w:i/>
          <w:iCs/>
        </w:rPr>
        <w:t>» — это …</w:t>
      </w:r>
      <w:r w:rsidRPr="0081013A">
        <w:rPr>
          <w:i/>
          <w:iCs/>
        </w:rPr>
        <w:tab/>
      </w:r>
    </w:p>
    <w:p w14:paraId="35E2241F" w14:textId="6CEF7187" w:rsidR="0081013A" w:rsidRDefault="0081013A" w:rsidP="0081013A">
      <w:pPr>
        <w:spacing w:line="276" w:lineRule="auto"/>
        <w:ind w:firstLine="708"/>
      </w:pPr>
      <w:r>
        <w:t>Вредоносное ПО, блокирующее доступ к компьютерным системам и требующее от пользователя выкуп за восстановление данных</w:t>
      </w:r>
    </w:p>
    <w:p w14:paraId="3F9085EA" w14:textId="77777777" w:rsidR="0081013A" w:rsidRDefault="0081013A" w:rsidP="0081013A">
      <w:pPr>
        <w:spacing w:line="276" w:lineRule="auto"/>
        <w:ind w:firstLine="567"/>
      </w:pPr>
      <w:r>
        <w:tab/>
        <w:t>Антивирус, работающий на основе использования ИИ</w:t>
      </w:r>
    </w:p>
    <w:p w14:paraId="40A8CE33" w14:textId="266E34E1" w:rsidR="0081013A" w:rsidRPr="0081013A" w:rsidRDefault="0081013A" w:rsidP="0081013A">
      <w:pPr>
        <w:spacing w:line="276" w:lineRule="auto"/>
        <w:ind w:firstLine="567"/>
      </w:pPr>
      <w:r>
        <w:tab/>
        <w:t>Вредоносное ПО, внедряющее в систему ИИ для похищения данных пользователя</w:t>
      </w:r>
    </w:p>
    <w:p w14:paraId="6AA226C5" w14:textId="77777777" w:rsidR="00AF03BD" w:rsidRPr="003B2631" w:rsidRDefault="00AF03BD" w:rsidP="00AF03BD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 xml:space="preserve">3) </w:t>
      </w:r>
      <w:r>
        <w:rPr>
          <w:i/>
          <w:iCs/>
        </w:rPr>
        <w:t>К</w:t>
      </w:r>
      <w:r w:rsidRPr="00AF03BD">
        <w:rPr>
          <w:i/>
          <w:iCs/>
        </w:rPr>
        <w:t xml:space="preserve">онтроль выполнения </w:t>
      </w:r>
      <w:r>
        <w:rPr>
          <w:i/>
          <w:iCs/>
        </w:rPr>
        <w:t>ИДЗ,</w:t>
      </w:r>
      <w:r w:rsidRPr="00AF03BD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>
        <w:rPr>
          <w:i/>
          <w:iCs/>
        </w:rPr>
        <w:t>,</w:t>
      </w:r>
      <w:r w:rsidRPr="003B2631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79C3FB66" w14:textId="5CE14DE6" w:rsidR="0081013A" w:rsidRPr="00077413" w:rsidRDefault="0081013A" w:rsidP="0081013A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 w:rsidR="003C342F">
        <w:rPr>
          <w:b/>
          <w:bCs/>
        </w:rPr>
        <w:t>7</w:t>
      </w:r>
      <w:r w:rsidRPr="00077413">
        <w:rPr>
          <w:b/>
          <w:bCs/>
        </w:rPr>
        <w:t>.</w:t>
      </w:r>
    </w:p>
    <w:p w14:paraId="6E908345" w14:textId="738E2C4A" w:rsidR="0081013A" w:rsidRDefault="0081013A" w:rsidP="0081013A">
      <w:pPr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1BB9203B" w14:textId="77777777" w:rsidR="003C342F" w:rsidRPr="003C342F" w:rsidRDefault="003C342F" w:rsidP="003C342F">
      <w:pPr>
        <w:pStyle w:val="a4"/>
        <w:numPr>
          <w:ilvl w:val="0"/>
          <w:numId w:val="29"/>
        </w:numPr>
        <w:ind w:hanging="720"/>
      </w:pPr>
      <w:r w:rsidRPr="003C342F">
        <w:t xml:space="preserve">Формирование базы медицинских (биомедицинских, биометрических) образов для обучения ИИ. </w:t>
      </w:r>
    </w:p>
    <w:p w14:paraId="28164968" w14:textId="0EB0548D" w:rsidR="003C342F" w:rsidRPr="003C342F" w:rsidRDefault="003C342F" w:rsidP="003C342F">
      <w:pPr>
        <w:pStyle w:val="a4"/>
        <w:numPr>
          <w:ilvl w:val="0"/>
          <w:numId w:val="29"/>
        </w:numPr>
        <w:ind w:hanging="720"/>
      </w:pPr>
      <w:r w:rsidRPr="003C342F">
        <w:t xml:space="preserve">Добровольное информированное согласие на участие в научных экспериментах. </w:t>
      </w:r>
    </w:p>
    <w:p w14:paraId="7A0AE9AD" w14:textId="77777777" w:rsidR="003C342F" w:rsidRPr="003C342F" w:rsidRDefault="003C342F" w:rsidP="003C342F">
      <w:pPr>
        <w:pStyle w:val="a4"/>
        <w:numPr>
          <w:ilvl w:val="0"/>
          <w:numId w:val="29"/>
        </w:numPr>
        <w:ind w:hanging="720"/>
      </w:pPr>
      <w:r w:rsidRPr="003C342F">
        <w:t xml:space="preserve">Возрастные ограничения участия в экспериментах. </w:t>
      </w:r>
    </w:p>
    <w:p w14:paraId="0FB39C52" w14:textId="77777777" w:rsidR="003C342F" w:rsidRPr="003C342F" w:rsidRDefault="003C342F" w:rsidP="003C342F">
      <w:pPr>
        <w:pStyle w:val="a4"/>
        <w:numPr>
          <w:ilvl w:val="0"/>
          <w:numId w:val="29"/>
        </w:numPr>
        <w:ind w:hanging="720"/>
      </w:pPr>
      <w:r w:rsidRPr="003C342F">
        <w:t xml:space="preserve">Принципы и задачи биоэтики. </w:t>
      </w:r>
    </w:p>
    <w:p w14:paraId="37DF0416" w14:textId="61C65D87" w:rsidR="0081013A" w:rsidRDefault="003C342F" w:rsidP="00AF03BD">
      <w:pPr>
        <w:pStyle w:val="a4"/>
        <w:numPr>
          <w:ilvl w:val="0"/>
          <w:numId w:val="29"/>
        </w:numPr>
        <w:ind w:hanging="720"/>
      </w:pPr>
      <w:r w:rsidRPr="003C342F">
        <w:lastRenderedPageBreak/>
        <w:t>Обеспечение безопасности медицинских (биомедицинских, биометрических) данных при их получении, хранении и обработке в процессе обучения ИИ и проведения вычислительных экспериментов.</w:t>
      </w:r>
    </w:p>
    <w:p w14:paraId="61C6C263" w14:textId="192F45CE" w:rsidR="0081013A" w:rsidRDefault="0081013A" w:rsidP="0081013A">
      <w:pPr>
        <w:pStyle w:val="a4"/>
        <w:tabs>
          <w:tab w:val="left" w:pos="851"/>
        </w:tabs>
        <w:ind w:left="709" w:firstLine="0"/>
        <w:rPr>
          <w:i/>
          <w:iCs/>
        </w:rPr>
      </w:pPr>
      <w:r>
        <w:rPr>
          <w:i/>
          <w:iCs/>
        </w:rPr>
        <w:t xml:space="preserve">2) </w:t>
      </w:r>
      <w:r w:rsidRPr="00077413">
        <w:rPr>
          <w:i/>
          <w:iCs/>
        </w:rPr>
        <w:t xml:space="preserve">Тестовые задания: </w:t>
      </w:r>
    </w:p>
    <w:p w14:paraId="47E126DB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1.</w:t>
      </w:r>
      <w:r w:rsidRPr="00985D07">
        <w:rPr>
          <w:i/>
          <w:iCs/>
        </w:rPr>
        <w:tab/>
        <w:t>Необходимым условием работы систем с ИИ является?</w:t>
      </w:r>
      <w:r w:rsidRPr="00985D07">
        <w:rPr>
          <w:i/>
          <w:iCs/>
        </w:rPr>
        <w:tab/>
      </w:r>
    </w:p>
    <w:p w14:paraId="4B651CA5" w14:textId="239C785A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>Анализ больших объемов данных</w:t>
      </w:r>
    </w:p>
    <w:p w14:paraId="0108BC6A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Участие оператора</w:t>
      </w:r>
    </w:p>
    <w:p w14:paraId="4730D326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Усиление безопасности</w:t>
      </w:r>
    </w:p>
    <w:p w14:paraId="5A90617D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2.</w:t>
      </w:r>
      <w:r w:rsidRPr="00985D07">
        <w:rPr>
          <w:i/>
          <w:iCs/>
        </w:rPr>
        <w:tab/>
        <w:t>Что такое биоэтика?</w:t>
      </w:r>
      <w:r w:rsidRPr="00985D07">
        <w:rPr>
          <w:i/>
          <w:iCs/>
        </w:rPr>
        <w:tab/>
      </w:r>
    </w:p>
    <w:p w14:paraId="37212BD4" w14:textId="6FF8E7C0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>Область междисциплинарных исследований этических, философских и антропологических проблем</w:t>
      </w:r>
    </w:p>
    <w:p w14:paraId="0E9B2CD9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Список норм при проведении научных исследований</w:t>
      </w:r>
    </w:p>
    <w:p w14:paraId="72144996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Этика в биологии</w:t>
      </w:r>
    </w:p>
    <w:p w14:paraId="0F57E7A5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>3.</w:t>
      </w:r>
      <w:r>
        <w:tab/>
        <w:t>Какая основная задача биоэтики?</w:t>
      </w:r>
      <w:r>
        <w:tab/>
        <w:t xml:space="preserve">Заложить и воспитывать в человеке морально-нравственные, философские основы концепции мирного гармоничного </w:t>
      </w:r>
      <w:proofErr w:type="spellStart"/>
      <w:r>
        <w:t>соразвития</w:t>
      </w:r>
      <w:proofErr w:type="spellEnd"/>
      <w:r>
        <w:t xml:space="preserve"> человечества и его </w:t>
      </w:r>
      <w:proofErr w:type="spellStart"/>
      <w:r>
        <w:t>биоокружения</w:t>
      </w:r>
      <w:proofErr w:type="spellEnd"/>
    </w:p>
    <w:p w14:paraId="3A5E6B00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Регулировать исследования</w:t>
      </w:r>
    </w:p>
    <w:p w14:paraId="533BB278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Обезопасить всех участников исследований</w:t>
      </w:r>
    </w:p>
    <w:p w14:paraId="7C8C80EE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4.</w:t>
      </w:r>
      <w:r w:rsidRPr="00985D07">
        <w:rPr>
          <w:i/>
          <w:iCs/>
        </w:rPr>
        <w:tab/>
        <w:t xml:space="preserve">Могут ли данные, собранные в результате медицинского эксперимента, идентифицировать человека? </w:t>
      </w:r>
      <w:r w:rsidRPr="00985D07">
        <w:rPr>
          <w:i/>
          <w:iCs/>
        </w:rPr>
        <w:tab/>
      </w:r>
    </w:p>
    <w:p w14:paraId="343A8CC5" w14:textId="353B15C2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45373FFA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739E2E90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В совокупности с другими данными</w:t>
      </w:r>
    </w:p>
    <w:p w14:paraId="0E4EE897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5.</w:t>
      </w:r>
      <w:r w:rsidRPr="00985D07">
        <w:rPr>
          <w:i/>
          <w:iCs/>
        </w:rPr>
        <w:tab/>
        <w:t xml:space="preserve">Каким должен быть источник данных? </w:t>
      </w:r>
      <w:r w:rsidRPr="00985D07">
        <w:rPr>
          <w:i/>
          <w:iCs/>
        </w:rPr>
        <w:tab/>
      </w:r>
    </w:p>
    <w:p w14:paraId="166D34DD" w14:textId="043DA9D3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>Открытым для общества</w:t>
      </w:r>
    </w:p>
    <w:p w14:paraId="7691C126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Закрытым для общества</w:t>
      </w:r>
    </w:p>
    <w:p w14:paraId="50ABB7DA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Открытым для ограниченного круга лиц</w:t>
      </w:r>
    </w:p>
    <w:p w14:paraId="3DB3BB3F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6.</w:t>
      </w:r>
      <w:r w:rsidRPr="00985D07">
        <w:rPr>
          <w:i/>
          <w:iCs/>
        </w:rPr>
        <w:tab/>
        <w:t xml:space="preserve">Во всех случаях информация, поступающая ИИ, должна быть </w:t>
      </w:r>
      <w:proofErr w:type="spellStart"/>
      <w:r w:rsidRPr="00985D07">
        <w:rPr>
          <w:i/>
          <w:iCs/>
        </w:rPr>
        <w:t>деперсонифицирована</w:t>
      </w:r>
      <w:proofErr w:type="spellEnd"/>
      <w:r w:rsidRPr="00985D07">
        <w:rPr>
          <w:i/>
          <w:iCs/>
        </w:rPr>
        <w:t>?</w:t>
      </w:r>
      <w:r w:rsidRPr="00985D07">
        <w:rPr>
          <w:i/>
          <w:iCs/>
        </w:rPr>
        <w:tab/>
      </w:r>
    </w:p>
    <w:p w14:paraId="66B91982" w14:textId="33233EBF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66147EF8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3B57DBC4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В особых случаях</w:t>
      </w:r>
    </w:p>
    <w:p w14:paraId="05864CA6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7.</w:t>
      </w:r>
      <w:r w:rsidRPr="00985D07">
        <w:rPr>
          <w:i/>
          <w:iCs/>
        </w:rPr>
        <w:tab/>
        <w:t>В каком году был утвержден Нюрнбергский кодекс?</w:t>
      </w:r>
      <w:r w:rsidRPr="00985D07">
        <w:rPr>
          <w:i/>
          <w:iCs/>
        </w:rPr>
        <w:tab/>
      </w:r>
    </w:p>
    <w:p w14:paraId="3496C8B8" w14:textId="0C372B70" w:rsidR="00985D07" w:rsidRDefault="00985D07" w:rsidP="00985D07">
      <w:pPr>
        <w:pStyle w:val="a4"/>
        <w:tabs>
          <w:tab w:val="left" w:pos="851"/>
        </w:tabs>
        <w:ind w:left="709" w:firstLine="0"/>
      </w:pPr>
      <w:r>
        <w:lastRenderedPageBreak/>
        <w:tab/>
      </w:r>
      <w:r>
        <w:t>1945</w:t>
      </w:r>
    </w:p>
    <w:p w14:paraId="179EFE82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1947</w:t>
      </w:r>
    </w:p>
    <w:p w14:paraId="49967587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1964</w:t>
      </w:r>
    </w:p>
    <w:p w14:paraId="51855546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8.</w:t>
      </w:r>
      <w:r w:rsidRPr="00985D07">
        <w:rPr>
          <w:i/>
          <w:iCs/>
        </w:rPr>
        <w:tab/>
        <w:t>От чего должна исходить задача ИИ в реальном времени?</w:t>
      </w:r>
      <w:r w:rsidRPr="00985D07">
        <w:rPr>
          <w:i/>
          <w:iCs/>
        </w:rPr>
        <w:tab/>
      </w:r>
    </w:p>
    <w:p w14:paraId="2C278DA4" w14:textId="03253520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>От реальной проблемы</w:t>
      </w:r>
    </w:p>
    <w:p w14:paraId="04719F01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 xml:space="preserve">От технологии </w:t>
      </w:r>
    </w:p>
    <w:p w14:paraId="15ED9559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 xml:space="preserve">От желания разработчика </w:t>
      </w:r>
    </w:p>
    <w:p w14:paraId="5FAEFFDA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9.</w:t>
      </w:r>
      <w:r w:rsidRPr="00985D07">
        <w:rPr>
          <w:i/>
          <w:iCs/>
        </w:rPr>
        <w:tab/>
        <w:t>Чем можно повысить эффективность ИИ в медицине?</w:t>
      </w:r>
      <w:r w:rsidRPr="00985D07">
        <w:rPr>
          <w:i/>
          <w:iCs/>
        </w:rPr>
        <w:tab/>
      </w:r>
    </w:p>
    <w:p w14:paraId="568742B5" w14:textId="579A3166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 xml:space="preserve">Заострением внимания на одном методе ИИ </w:t>
      </w:r>
    </w:p>
    <w:p w14:paraId="1E170F9E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Комбинированием различных методов ИИ</w:t>
      </w:r>
    </w:p>
    <w:p w14:paraId="75BEEF85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Повысить эффективность невозможно</w:t>
      </w:r>
    </w:p>
    <w:p w14:paraId="43915C0F" w14:textId="77777777" w:rsidR="00985D07" w:rsidRPr="00985D07" w:rsidRDefault="00985D07" w:rsidP="00985D07">
      <w:pPr>
        <w:pStyle w:val="a4"/>
        <w:tabs>
          <w:tab w:val="left" w:pos="851"/>
        </w:tabs>
        <w:ind w:left="709" w:firstLine="0"/>
        <w:rPr>
          <w:i/>
          <w:iCs/>
        </w:rPr>
      </w:pPr>
      <w:r w:rsidRPr="00985D07">
        <w:rPr>
          <w:i/>
          <w:iCs/>
        </w:rPr>
        <w:t>10.</w:t>
      </w:r>
      <w:r w:rsidRPr="00985D07">
        <w:rPr>
          <w:i/>
          <w:iCs/>
        </w:rPr>
        <w:tab/>
        <w:t>Собираемые данные должны быть пригодны к компьютерной обработке?</w:t>
      </w:r>
      <w:r w:rsidRPr="00985D07">
        <w:rPr>
          <w:i/>
          <w:iCs/>
        </w:rPr>
        <w:tab/>
      </w:r>
    </w:p>
    <w:p w14:paraId="38F7BA54" w14:textId="3A85897C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</w:r>
      <w:r>
        <w:t>Да</w:t>
      </w:r>
    </w:p>
    <w:p w14:paraId="12B3E97B" w14:textId="77777777" w:rsid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Нет</w:t>
      </w:r>
    </w:p>
    <w:p w14:paraId="4595AB54" w14:textId="1B10D9AB" w:rsidR="00985D07" w:rsidRPr="00985D07" w:rsidRDefault="00985D07" w:rsidP="00985D07">
      <w:pPr>
        <w:pStyle w:val="a4"/>
        <w:tabs>
          <w:tab w:val="left" w:pos="851"/>
        </w:tabs>
        <w:ind w:left="709" w:firstLine="0"/>
      </w:pPr>
      <w:r>
        <w:tab/>
        <w:t>В некоторых случаях</w:t>
      </w:r>
    </w:p>
    <w:p w14:paraId="69B630DA" w14:textId="77777777" w:rsidR="00AF03BD" w:rsidRPr="003B2631" w:rsidRDefault="00AF03BD" w:rsidP="00AF03BD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 xml:space="preserve">3) </w:t>
      </w:r>
      <w:r>
        <w:rPr>
          <w:i/>
          <w:iCs/>
        </w:rPr>
        <w:t>К</w:t>
      </w:r>
      <w:r w:rsidRPr="00AF03BD">
        <w:rPr>
          <w:i/>
          <w:iCs/>
        </w:rPr>
        <w:t xml:space="preserve">онтроль выполнения </w:t>
      </w:r>
      <w:r>
        <w:rPr>
          <w:i/>
          <w:iCs/>
        </w:rPr>
        <w:t>ИДЗ,</w:t>
      </w:r>
      <w:r w:rsidRPr="00AF03BD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>
        <w:rPr>
          <w:i/>
          <w:iCs/>
        </w:rPr>
        <w:t>,</w:t>
      </w:r>
      <w:r w:rsidRPr="003B2631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5B51105C" w14:textId="361F6BC1" w:rsidR="00985D07" w:rsidRPr="00985D07" w:rsidRDefault="00985D07" w:rsidP="00985D07">
      <w:pPr>
        <w:spacing w:line="276" w:lineRule="auto"/>
        <w:ind w:firstLine="567"/>
        <w:rPr>
          <w:b/>
          <w:bCs/>
        </w:rPr>
      </w:pPr>
      <w:r w:rsidRPr="00985D07">
        <w:rPr>
          <w:b/>
          <w:bCs/>
        </w:rPr>
        <w:t xml:space="preserve">Практика № </w:t>
      </w:r>
      <w:r w:rsidRPr="00985D07">
        <w:rPr>
          <w:b/>
          <w:bCs/>
        </w:rPr>
        <w:t>8</w:t>
      </w:r>
      <w:r w:rsidRPr="00985D07">
        <w:rPr>
          <w:b/>
          <w:bCs/>
        </w:rPr>
        <w:t>.</w:t>
      </w:r>
    </w:p>
    <w:p w14:paraId="213A0C3D" w14:textId="6E759BE2" w:rsidR="00985D07" w:rsidRPr="00985D07" w:rsidRDefault="00985D07" w:rsidP="00985D07">
      <w:pPr>
        <w:spacing w:line="276" w:lineRule="auto"/>
        <w:ind w:firstLine="567"/>
        <w:rPr>
          <w:i/>
          <w:iCs/>
        </w:rPr>
      </w:pPr>
      <w:r w:rsidRPr="00985D07">
        <w:rPr>
          <w:i/>
          <w:iCs/>
        </w:rPr>
        <w:t>1) Опрос студентов по следующим вопросам:</w:t>
      </w:r>
    </w:p>
    <w:p w14:paraId="1B60CDB8" w14:textId="77777777" w:rsidR="00985D07" w:rsidRPr="00985D07" w:rsidRDefault="00985D07" w:rsidP="00985D07">
      <w:pPr>
        <w:pStyle w:val="a4"/>
        <w:numPr>
          <w:ilvl w:val="0"/>
          <w:numId w:val="30"/>
        </w:numPr>
        <w:spacing w:line="276" w:lineRule="auto"/>
        <w:ind w:left="1418" w:hanging="709"/>
      </w:pPr>
      <w:r w:rsidRPr="00985D07">
        <w:t xml:space="preserve">Характер рисков использования систем ИИ. </w:t>
      </w:r>
    </w:p>
    <w:p w14:paraId="6BC0C6BC" w14:textId="77777777" w:rsidR="00985D07" w:rsidRPr="00985D07" w:rsidRDefault="00985D07" w:rsidP="00985D07">
      <w:pPr>
        <w:pStyle w:val="a4"/>
        <w:numPr>
          <w:ilvl w:val="0"/>
          <w:numId w:val="30"/>
        </w:numPr>
        <w:spacing w:line="276" w:lineRule="auto"/>
        <w:ind w:left="1418" w:hanging="709"/>
      </w:pPr>
      <w:r w:rsidRPr="00985D07">
        <w:t xml:space="preserve">Между­народные стандарты, содержащие рекомендации по управлению рисками, с которыми сталкиваются организации при разработке и применении методов и систем ИИ. </w:t>
      </w:r>
    </w:p>
    <w:p w14:paraId="30EA25F6" w14:textId="361DC036" w:rsidR="00985D07" w:rsidRDefault="00985D07" w:rsidP="00985D07">
      <w:pPr>
        <w:pStyle w:val="a4"/>
        <w:numPr>
          <w:ilvl w:val="0"/>
          <w:numId w:val="30"/>
        </w:numPr>
        <w:spacing w:line="276" w:lineRule="auto"/>
        <w:ind w:left="1418" w:hanging="709"/>
      </w:pPr>
      <w:r w:rsidRPr="00985D07">
        <w:t>Оценка свойств устойчивости систем ИИ</w:t>
      </w:r>
      <w:r>
        <w:t>.</w:t>
      </w:r>
    </w:p>
    <w:p w14:paraId="4852AC78" w14:textId="77777777" w:rsidR="00985D07" w:rsidRPr="00985D07" w:rsidRDefault="00985D07" w:rsidP="00985D07">
      <w:pPr>
        <w:tabs>
          <w:tab w:val="left" w:pos="851"/>
        </w:tabs>
        <w:rPr>
          <w:i/>
          <w:iCs/>
        </w:rPr>
      </w:pPr>
      <w:r w:rsidRPr="00985D07">
        <w:rPr>
          <w:i/>
          <w:iCs/>
        </w:rPr>
        <w:t xml:space="preserve">2) Тестовые задания: </w:t>
      </w:r>
    </w:p>
    <w:p w14:paraId="2888F0B9" w14:textId="77777777" w:rsidR="00985D07" w:rsidRPr="00985D07" w:rsidRDefault="00985D07" w:rsidP="00985D07">
      <w:pPr>
        <w:spacing w:line="276" w:lineRule="auto"/>
        <w:ind w:left="709" w:firstLine="0"/>
        <w:rPr>
          <w:i/>
          <w:iCs/>
        </w:rPr>
      </w:pPr>
      <w:r w:rsidRPr="00985D07">
        <w:rPr>
          <w:i/>
          <w:iCs/>
        </w:rPr>
        <w:t>1</w:t>
      </w:r>
      <w:r w:rsidRPr="00985D07">
        <w:rPr>
          <w:i/>
          <w:iCs/>
        </w:rPr>
        <w:t>.</w:t>
      </w:r>
      <w:r w:rsidRPr="00985D07">
        <w:rPr>
          <w:i/>
          <w:iCs/>
        </w:rPr>
        <w:tab/>
        <w:t>«Объяснимый ИИ» — это …</w:t>
      </w:r>
      <w:r w:rsidRPr="00985D07">
        <w:rPr>
          <w:i/>
          <w:iCs/>
        </w:rPr>
        <w:tab/>
      </w:r>
    </w:p>
    <w:p w14:paraId="4F14D4D7" w14:textId="5A98873C" w:rsidR="00985D07" w:rsidRDefault="00985D07" w:rsidP="00985D07">
      <w:pPr>
        <w:spacing w:line="276" w:lineRule="auto"/>
        <w:ind w:left="709" w:firstLine="707"/>
      </w:pPr>
      <w:r>
        <w:t xml:space="preserve">Модель ИИ, которая может предоставить общую информацию о том, как программа принимает решение, раскрывает сильные и слабые стороны программы, критерии принятия решения </w:t>
      </w:r>
    </w:p>
    <w:p w14:paraId="6D360A7A" w14:textId="77777777" w:rsidR="00985D07" w:rsidRDefault="00985D07" w:rsidP="00985D07">
      <w:pPr>
        <w:spacing w:line="276" w:lineRule="auto"/>
        <w:ind w:left="709" w:firstLine="0"/>
      </w:pPr>
      <w:r>
        <w:tab/>
        <w:t>Модель ИИ, которая может предоставить человеку информацию обо всём</w:t>
      </w:r>
    </w:p>
    <w:p w14:paraId="4D3CEA5F" w14:textId="77777777" w:rsidR="00985D07" w:rsidRDefault="00985D07" w:rsidP="00985D07">
      <w:pPr>
        <w:spacing w:line="276" w:lineRule="auto"/>
        <w:ind w:left="709" w:firstLine="0"/>
      </w:pPr>
      <w:r>
        <w:tab/>
        <w:t>Модель ИИ, которая применяется в адаптивном обучении</w:t>
      </w:r>
    </w:p>
    <w:p w14:paraId="17431425" w14:textId="77777777" w:rsidR="00985D07" w:rsidRPr="00985D07" w:rsidRDefault="00985D07" w:rsidP="00985D07">
      <w:pPr>
        <w:spacing w:line="276" w:lineRule="auto"/>
        <w:ind w:left="709" w:firstLine="0"/>
        <w:rPr>
          <w:i/>
          <w:iCs/>
        </w:rPr>
      </w:pPr>
      <w:r w:rsidRPr="00985D07">
        <w:rPr>
          <w:i/>
          <w:iCs/>
        </w:rPr>
        <w:t>2.</w:t>
      </w:r>
      <w:r w:rsidRPr="00985D07">
        <w:rPr>
          <w:i/>
          <w:iCs/>
        </w:rPr>
        <w:tab/>
        <w:t>«Технологическая сингулярность» — это …</w:t>
      </w:r>
      <w:r w:rsidRPr="00985D07">
        <w:rPr>
          <w:i/>
          <w:iCs/>
        </w:rPr>
        <w:tab/>
      </w:r>
    </w:p>
    <w:p w14:paraId="34F828B0" w14:textId="6E4CE6E7" w:rsidR="00985D07" w:rsidRDefault="00985D07" w:rsidP="00985D07">
      <w:pPr>
        <w:spacing w:line="276" w:lineRule="auto"/>
        <w:ind w:left="709" w:firstLine="707"/>
      </w:pPr>
      <w:r>
        <w:t>Точка во времени, когда ИИ выйдет из-под контроля человека</w:t>
      </w:r>
    </w:p>
    <w:p w14:paraId="2F3DAA2D" w14:textId="77777777" w:rsidR="00985D07" w:rsidRDefault="00985D07" w:rsidP="00985D07">
      <w:pPr>
        <w:spacing w:line="276" w:lineRule="auto"/>
        <w:ind w:left="709" w:firstLine="0"/>
      </w:pPr>
      <w:r>
        <w:lastRenderedPageBreak/>
        <w:tab/>
        <w:t>Момент времени, когда появился первый ИИ</w:t>
      </w:r>
    </w:p>
    <w:p w14:paraId="6BB649B3" w14:textId="77777777" w:rsidR="00985D07" w:rsidRDefault="00985D07" w:rsidP="00985D07">
      <w:pPr>
        <w:spacing w:line="276" w:lineRule="auto"/>
        <w:ind w:left="709" w:firstLine="0"/>
      </w:pPr>
      <w:r>
        <w:tab/>
        <w:t>Точка во времени, с которой машины начинают совершенствовать сами себя, без помощи кого-либо</w:t>
      </w:r>
    </w:p>
    <w:p w14:paraId="13CC98C2" w14:textId="77777777" w:rsidR="00985D07" w:rsidRPr="00985D07" w:rsidRDefault="00985D07" w:rsidP="00985D07">
      <w:pPr>
        <w:spacing w:line="276" w:lineRule="auto"/>
        <w:ind w:left="709" w:firstLine="0"/>
        <w:rPr>
          <w:i/>
          <w:iCs/>
        </w:rPr>
      </w:pPr>
      <w:r w:rsidRPr="00985D07">
        <w:rPr>
          <w:i/>
          <w:iCs/>
        </w:rPr>
        <w:t>3</w:t>
      </w:r>
      <w:r w:rsidRPr="00985D07">
        <w:rPr>
          <w:i/>
          <w:iCs/>
        </w:rPr>
        <w:t>.</w:t>
      </w:r>
      <w:r w:rsidRPr="00985D07">
        <w:rPr>
          <w:i/>
          <w:iCs/>
        </w:rPr>
        <w:tab/>
        <w:t>Кто сформулировал закон ускоряющейся отдачи?</w:t>
      </w:r>
      <w:r w:rsidRPr="00985D07">
        <w:rPr>
          <w:i/>
          <w:iCs/>
        </w:rPr>
        <w:tab/>
      </w:r>
    </w:p>
    <w:p w14:paraId="4B365190" w14:textId="1DD1C704" w:rsidR="00985D07" w:rsidRDefault="00985D07" w:rsidP="00985D07">
      <w:pPr>
        <w:spacing w:line="276" w:lineRule="auto"/>
        <w:ind w:left="709" w:firstLine="707"/>
      </w:pPr>
      <w:r>
        <w:t>А. Тьюринг</w:t>
      </w:r>
    </w:p>
    <w:p w14:paraId="7DE3CCC3" w14:textId="77777777" w:rsidR="00985D07" w:rsidRDefault="00985D07" w:rsidP="00985D07">
      <w:pPr>
        <w:spacing w:line="276" w:lineRule="auto"/>
        <w:ind w:left="709" w:firstLine="0"/>
      </w:pPr>
      <w:r>
        <w:tab/>
        <w:t xml:space="preserve">Р. </w:t>
      </w:r>
      <w:proofErr w:type="spellStart"/>
      <w:r>
        <w:t>Курцвейл</w:t>
      </w:r>
      <w:proofErr w:type="spellEnd"/>
    </w:p>
    <w:p w14:paraId="273351AC" w14:textId="77777777" w:rsidR="00985D07" w:rsidRDefault="00985D07" w:rsidP="00985D07">
      <w:pPr>
        <w:spacing w:line="276" w:lineRule="auto"/>
        <w:ind w:left="709" w:firstLine="0"/>
      </w:pPr>
      <w:r>
        <w:tab/>
        <w:t>К. Шеннон</w:t>
      </w:r>
    </w:p>
    <w:p w14:paraId="36C98030" w14:textId="77777777" w:rsidR="00985D07" w:rsidRPr="00985D07" w:rsidRDefault="00985D07" w:rsidP="00985D07">
      <w:pPr>
        <w:spacing w:line="276" w:lineRule="auto"/>
        <w:ind w:left="709" w:firstLine="0"/>
        <w:rPr>
          <w:i/>
          <w:iCs/>
        </w:rPr>
      </w:pPr>
      <w:r w:rsidRPr="00985D07">
        <w:rPr>
          <w:i/>
          <w:iCs/>
        </w:rPr>
        <w:t>4</w:t>
      </w:r>
      <w:r w:rsidRPr="00985D07">
        <w:rPr>
          <w:i/>
          <w:iCs/>
        </w:rPr>
        <w:t>.</w:t>
      </w:r>
      <w:r w:rsidRPr="00985D07">
        <w:rPr>
          <w:i/>
          <w:iCs/>
        </w:rPr>
        <w:tab/>
        <w:t>В каком стандарте рассматриваются вопросы обеспечения доверия к системам искусственного интеллекта?</w:t>
      </w:r>
      <w:r w:rsidRPr="00985D07">
        <w:rPr>
          <w:i/>
          <w:iCs/>
        </w:rPr>
        <w:tab/>
      </w:r>
    </w:p>
    <w:p w14:paraId="76D0FEA2" w14:textId="3F804450" w:rsidR="00985D07" w:rsidRDefault="00985D07" w:rsidP="00985D07">
      <w:pPr>
        <w:spacing w:line="276" w:lineRule="auto"/>
        <w:ind w:left="709" w:firstLine="707"/>
      </w:pPr>
      <w:r>
        <w:t>ГОСТ Р 53622—2009</w:t>
      </w:r>
    </w:p>
    <w:p w14:paraId="4AC5942C" w14:textId="77777777" w:rsidR="00985D07" w:rsidRDefault="00985D07" w:rsidP="00985D07">
      <w:pPr>
        <w:spacing w:line="276" w:lineRule="auto"/>
        <w:ind w:left="709" w:firstLine="0"/>
      </w:pPr>
      <w:r>
        <w:tab/>
        <w:t>ГОСТ 34.601</w:t>
      </w:r>
    </w:p>
    <w:p w14:paraId="18D237A0" w14:textId="77777777" w:rsidR="00985D07" w:rsidRDefault="00985D07" w:rsidP="00985D07">
      <w:pPr>
        <w:spacing w:line="276" w:lineRule="auto"/>
        <w:ind w:left="709" w:firstLine="0"/>
      </w:pPr>
      <w:r>
        <w:tab/>
        <w:t>ГОСТ Р 59276—2020</w:t>
      </w:r>
    </w:p>
    <w:p w14:paraId="4A61931F" w14:textId="77777777" w:rsidR="00985D07" w:rsidRPr="00985D07" w:rsidRDefault="00985D07" w:rsidP="00985D07">
      <w:pPr>
        <w:spacing w:line="276" w:lineRule="auto"/>
        <w:ind w:left="709" w:firstLine="0"/>
        <w:rPr>
          <w:i/>
          <w:iCs/>
        </w:rPr>
      </w:pPr>
      <w:r w:rsidRPr="00985D07">
        <w:rPr>
          <w:i/>
          <w:iCs/>
        </w:rPr>
        <w:t>5</w:t>
      </w:r>
      <w:r w:rsidRPr="00985D07">
        <w:rPr>
          <w:i/>
          <w:iCs/>
        </w:rPr>
        <w:t>.</w:t>
      </w:r>
      <w:r w:rsidRPr="00985D07">
        <w:rPr>
          <w:i/>
          <w:iCs/>
        </w:rPr>
        <w:tab/>
        <w:t>«Доверенная СИИ» — это …</w:t>
      </w:r>
      <w:r w:rsidRPr="00985D07">
        <w:rPr>
          <w:i/>
          <w:iCs/>
        </w:rPr>
        <w:tab/>
      </w:r>
    </w:p>
    <w:p w14:paraId="53ACAE38" w14:textId="1362A506" w:rsidR="00985D07" w:rsidRDefault="00985D07" w:rsidP="00985D07">
      <w:pPr>
        <w:spacing w:line="276" w:lineRule="auto"/>
        <w:ind w:left="709" w:firstLine="707"/>
      </w:pPr>
      <w:r>
        <w:t>Уверенность потребителя, и при необходимости. Организаций, ответственных за регулирование вопросов создания и применения СИИ</w:t>
      </w:r>
    </w:p>
    <w:p w14:paraId="22A483EB" w14:textId="77777777" w:rsidR="00985D07" w:rsidRDefault="00985D07" w:rsidP="00985D07">
      <w:pPr>
        <w:spacing w:line="276" w:lineRule="auto"/>
        <w:ind w:left="709" w:firstLine="0"/>
      </w:pPr>
      <w:r>
        <w:tab/>
        <w:t>СИИ, в отношении которой потребитель и. При необходимости, организации, ответственные за регулирование вопросов создания и применения СИИ, проявляют доверие</w:t>
      </w:r>
    </w:p>
    <w:p w14:paraId="1C65A597" w14:textId="77777777" w:rsidR="00985D07" w:rsidRDefault="00985D07" w:rsidP="00985D07">
      <w:pPr>
        <w:spacing w:line="276" w:lineRule="auto"/>
        <w:ind w:left="709" w:firstLine="0"/>
      </w:pPr>
      <w:r>
        <w:tab/>
        <w:t>Минимально необходимая и достаточная совокупность характеристик СИИ, позволяющая потребителю. Организациям, ответственным за регулирование вопросов создания и применения СИИ, достоверно оценивать качество системы при решении конкретной прикладной задачи</w:t>
      </w:r>
    </w:p>
    <w:p w14:paraId="19DC3699" w14:textId="77777777" w:rsidR="0040617C" w:rsidRPr="0040617C" w:rsidRDefault="0040617C" w:rsidP="00985D07">
      <w:pPr>
        <w:spacing w:line="276" w:lineRule="auto"/>
        <w:ind w:left="709" w:firstLine="0"/>
        <w:rPr>
          <w:i/>
          <w:iCs/>
        </w:rPr>
      </w:pPr>
      <w:r w:rsidRPr="0040617C">
        <w:rPr>
          <w:i/>
          <w:iCs/>
        </w:rPr>
        <w:t>6</w:t>
      </w:r>
      <w:r w:rsidR="00985D07" w:rsidRPr="0040617C">
        <w:rPr>
          <w:i/>
          <w:iCs/>
        </w:rPr>
        <w:t>.</w:t>
      </w:r>
      <w:r w:rsidR="00985D07" w:rsidRPr="0040617C">
        <w:rPr>
          <w:i/>
          <w:iCs/>
        </w:rPr>
        <w:tab/>
        <w:t>«Доверие к СИИ» — это …</w:t>
      </w:r>
      <w:r w:rsidR="00985D07" w:rsidRPr="0040617C">
        <w:rPr>
          <w:i/>
          <w:iCs/>
        </w:rPr>
        <w:tab/>
      </w:r>
    </w:p>
    <w:p w14:paraId="028E55D2" w14:textId="4EEDF4FC" w:rsidR="00985D07" w:rsidRDefault="00985D07" w:rsidP="0040617C">
      <w:pPr>
        <w:spacing w:line="276" w:lineRule="auto"/>
        <w:ind w:left="709" w:firstLine="707"/>
      </w:pPr>
      <w:r>
        <w:t>Уверенность потребителя, и при необходимости. Организаций, ответственных за регулирование вопросов создания и применения СИИ</w:t>
      </w:r>
    </w:p>
    <w:p w14:paraId="297F031A" w14:textId="77777777" w:rsidR="00985D07" w:rsidRDefault="00985D07" w:rsidP="00985D07">
      <w:pPr>
        <w:spacing w:line="276" w:lineRule="auto"/>
        <w:ind w:left="709" w:firstLine="0"/>
      </w:pPr>
      <w:r>
        <w:tab/>
        <w:t>СИИ, в отношении которой потребитель и. При необходимости, организации, ответственные за регулирование вопросов создания и применения СИИ, проявляют доверие</w:t>
      </w:r>
    </w:p>
    <w:p w14:paraId="08A6BD90" w14:textId="77777777" w:rsidR="00985D07" w:rsidRDefault="00985D07" w:rsidP="00985D07">
      <w:pPr>
        <w:spacing w:line="276" w:lineRule="auto"/>
        <w:ind w:left="709" w:firstLine="0"/>
      </w:pPr>
      <w:r>
        <w:tab/>
        <w:t>Минимально необходимая и достаточная совокупность характеристик СИИ, позволяющая потребителю. Организациям, ответственным за регулирование вопросов создания и применения СИИ, достоверно оценивать качество системы при решении конкретной прикладной задачи</w:t>
      </w:r>
    </w:p>
    <w:p w14:paraId="46DB6063" w14:textId="77777777" w:rsidR="0040617C" w:rsidRPr="0040617C" w:rsidRDefault="0040617C" w:rsidP="00985D07">
      <w:pPr>
        <w:spacing w:line="276" w:lineRule="auto"/>
        <w:ind w:left="709" w:firstLine="0"/>
        <w:rPr>
          <w:i/>
          <w:iCs/>
        </w:rPr>
      </w:pPr>
      <w:r w:rsidRPr="0040617C">
        <w:rPr>
          <w:i/>
          <w:iCs/>
        </w:rPr>
        <w:t>7</w:t>
      </w:r>
      <w:r w:rsidR="00985D07" w:rsidRPr="0040617C">
        <w:rPr>
          <w:i/>
          <w:iCs/>
        </w:rPr>
        <w:t>.</w:t>
      </w:r>
      <w:r w:rsidR="00985D07" w:rsidRPr="0040617C">
        <w:rPr>
          <w:i/>
          <w:iCs/>
        </w:rPr>
        <w:tab/>
        <w:t>«Предвзятость» — это …</w:t>
      </w:r>
      <w:r w:rsidR="00985D07" w:rsidRPr="0040617C">
        <w:rPr>
          <w:i/>
          <w:iCs/>
        </w:rPr>
        <w:tab/>
      </w:r>
    </w:p>
    <w:p w14:paraId="7FC301DE" w14:textId="183BBD57" w:rsidR="00985D07" w:rsidRDefault="00985D07" w:rsidP="0040617C">
      <w:pPr>
        <w:spacing w:line="276" w:lineRule="auto"/>
        <w:ind w:left="709" w:firstLine="707"/>
      </w:pPr>
      <w:r>
        <w:t>Свойство СИИ, заключающееся в возможности представления причин, приводящих к тому или иному решению системы, в виде, понятном человеку</w:t>
      </w:r>
    </w:p>
    <w:p w14:paraId="772BA991" w14:textId="77777777" w:rsidR="00985D07" w:rsidRDefault="00985D07" w:rsidP="00985D07">
      <w:pPr>
        <w:spacing w:line="276" w:lineRule="auto"/>
        <w:ind w:left="709" w:firstLine="0"/>
      </w:pPr>
      <w:r>
        <w:lastRenderedPageBreak/>
        <w:tab/>
        <w:t>Свойство СИИ, заключающееся в способности принимать решения ожидаемым для человека способом</w:t>
      </w:r>
    </w:p>
    <w:p w14:paraId="61150CB2" w14:textId="77777777" w:rsidR="00985D07" w:rsidRDefault="00985D07" w:rsidP="00985D07">
      <w:pPr>
        <w:spacing w:line="276" w:lineRule="auto"/>
        <w:ind w:left="709" w:firstLine="0"/>
      </w:pPr>
      <w:r>
        <w:tab/>
        <w:t xml:space="preserve">Свойство СИИ, заключающееся в принятии ошибочных решений, связанных со статистической </w:t>
      </w:r>
      <w:proofErr w:type="spellStart"/>
      <w:r>
        <w:t>смещенностью</w:t>
      </w:r>
      <w:proofErr w:type="spellEnd"/>
      <w:r>
        <w:t xml:space="preserve"> обучающей выборки исходных данных</w:t>
      </w:r>
    </w:p>
    <w:p w14:paraId="14F10490" w14:textId="77777777" w:rsidR="0040617C" w:rsidRPr="0040617C" w:rsidRDefault="0040617C" w:rsidP="00985D07">
      <w:pPr>
        <w:spacing w:line="276" w:lineRule="auto"/>
        <w:ind w:left="709" w:firstLine="0"/>
        <w:rPr>
          <w:i/>
          <w:iCs/>
        </w:rPr>
      </w:pPr>
      <w:r w:rsidRPr="0040617C">
        <w:rPr>
          <w:i/>
          <w:iCs/>
        </w:rPr>
        <w:t>8</w:t>
      </w:r>
      <w:r w:rsidR="00985D07" w:rsidRPr="0040617C">
        <w:rPr>
          <w:i/>
          <w:iCs/>
        </w:rPr>
        <w:t>.</w:t>
      </w:r>
      <w:r w:rsidR="00985D07" w:rsidRPr="0040617C">
        <w:rPr>
          <w:i/>
          <w:iCs/>
        </w:rPr>
        <w:tab/>
        <w:t>«Предсказуемость» — это …</w:t>
      </w:r>
      <w:r w:rsidR="00985D07" w:rsidRPr="0040617C">
        <w:rPr>
          <w:i/>
          <w:iCs/>
        </w:rPr>
        <w:tab/>
      </w:r>
    </w:p>
    <w:p w14:paraId="7F94ED97" w14:textId="4E5B058E" w:rsidR="00985D07" w:rsidRDefault="00985D07" w:rsidP="0040617C">
      <w:pPr>
        <w:spacing w:line="276" w:lineRule="auto"/>
        <w:ind w:left="709" w:firstLine="707"/>
      </w:pPr>
      <w:r>
        <w:t>Свойство СИИ, заключающееся в возможности представления причин, приводящих к тому или иному решению системы, в виде, понятном человеку</w:t>
      </w:r>
    </w:p>
    <w:p w14:paraId="0F6BAD66" w14:textId="77777777" w:rsidR="00985D07" w:rsidRDefault="00985D07" w:rsidP="00985D07">
      <w:pPr>
        <w:spacing w:line="276" w:lineRule="auto"/>
        <w:ind w:left="709" w:firstLine="0"/>
      </w:pPr>
      <w:r>
        <w:tab/>
        <w:t>Свойство СИИ, заключающееся в способности принимать решения ожидаемым для человека способом</w:t>
      </w:r>
    </w:p>
    <w:p w14:paraId="30E7D921" w14:textId="77777777" w:rsidR="00985D07" w:rsidRDefault="00985D07" w:rsidP="00985D07">
      <w:pPr>
        <w:spacing w:line="276" w:lineRule="auto"/>
        <w:ind w:left="709" w:firstLine="0"/>
      </w:pPr>
      <w:r>
        <w:tab/>
        <w:t xml:space="preserve">Свойство СИИ, заключающееся в принятии ошибочных решений, связанных со статистической </w:t>
      </w:r>
      <w:proofErr w:type="spellStart"/>
      <w:r>
        <w:t>смещенностью</w:t>
      </w:r>
      <w:proofErr w:type="spellEnd"/>
      <w:r>
        <w:t xml:space="preserve"> обучающей выборки исходных данных</w:t>
      </w:r>
    </w:p>
    <w:p w14:paraId="0FE74135" w14:textId="77777777" w:rsidR="0094017D" w:rsidRPr="0094017D" w:rsidRDefault="0094017D" w:rsidP="00985D07">
      <w:pPr>
        <w:spacing w:line="276" w:lineRule="auto"/>
        <w:ind w:left="709" w:firstLine="0"/>
        <w:rPr>
          <w:i/>
          <w:iCs/>
        </w:rPr>
      </w:pPr>
      <w:r w:rsidRPr="0094017D">
        <w:rPr>
          <w:i/>
          <w:iCs/>
        </w:rPr>
        <w:t>9</w:t>
      </w:r>
      <w:r w:rsidR="00985D07" w:rsidRPr="0094017D">
        <w:rPr>
          <w:i/>
          <w:iCs/>
        </w:rPr>
        <w:t>.</w:t>
      </w:r>
      <w:r w:rsidR="00985D07" w:rsidRPr="0094017D">
        <w:rPr>
          <w:i/>
          <w:iCs/>
        </w:rPr>
        <w:tab/>
        <w:t>Чем обеспечивается проверка доверия к СИИ?</w:t>
      </w:r>
      <w:r w:rsidR="00985D07" w:rsidRPr="0094017D">
        <w:rPr>
          <w:i/>
          <w:iCs/>
        </w:rPr>
        <w:tab/>
      </w:r>
    </w:p>
    <w:p w14:paraId="49818DDF" w14:textId="6AD531E0" w:rsidR="00985D07" w:rsidRDefault="00985D07" w:rsidP="0094017D">
      <w:pPr>
        <w:spacing w:line="276" w:lineRule="auto"/>
        <w:ind w:left="709" w:firstLine="707"/>
      </w:pPr>
      <w:r>
        <w:t>Подтверждением специально назначаемой комиссии о доверии СИИ</w:t>
      </w:r>
    </w:p>
    <w:p w14:paraId="0A2C7769" w14:textId="77777777" w:rsidR="00985D07" w:rsidRDefault="00985D07" w:rsidP="00985D07">
      <w:pPr>
        <w:spacing w:line="276" w:lineRule="auto"/>
        <w:ind w:left="709" w:firstLine="0"/>
      </w:pPr>
      <w:r>
        <w:tab/>
        <w:t>Соответствием характеристик СИИ международным стандартам в области регулирования деятельности, связанной с ИИ</w:t>
      </w:r>
    </w:p>
    <w:p w14:paraId="66EDB0FD" w14:textId="77777777" w:rsidR="00985D07" w:rsidRDefault="00985D07" w:rsidP="00985D07">
      <w:pPr>
        <w:spacing w:line="276" w:lineRule="auto"/>
        <w:ind w:left="709" w:firstLine="0"/>
      </w:pPr>
      <w:r>
        <w:tab/>
        <w:t>Подтверждением соответствия представительного набора существенных характеристик системы ИИ требованиям, установленным разработчиком СИИ, потребителем СИИ и организацией, ответственной за регулирование вопросов создания и применения СИИ</w:t>
      </w:r>
    </w:p>
    <w:p w14:paraId="172E91D9" w14:textId="77777777" w:rsidR="0094017D" w:rsidRPr="0094017D" w:rsidRDefault="0094017D" w:rsidP="00985D07">
      <w:pPr>
        <w:spacing w:line="276" w:lineRule="auto"/>
        <w:ind w:left="709" w:firstLine="0"/>
        <w:rPr>
          <w:i/>
          <w:iCs/>
        </w:rPr>
      </w:pPr>
      <w:r w:rsidRPr="0094017D">
        <w:rPr>
          <w:i/>
          <w:iCs/>
        </w:rPr>
        <w:t>10</w:t>
      </w:r>
      <w:r w:rsidR="00985D07" w:rsidRPr="0094017D">
        <w:rPr>
          <w:i/>
          <w:iCs/>
        </w:rPr>
        <w:t>.</w:t>
      </w:r>
      <w:r w:rsidR="00985D07" w:rsidRPr="0094017D">
        <w:rPr>
          <w:i/>
          <w:iCs/>
        </w:rPr>
        <w:tab/>
        <w:t>К чему ведёт быстрая масштабируемость ИИ?</w:t>
      </w:r>
      <w:r w:rsidR="00985D07" w:rsidRPr="0094017D">
        <w:rPr>
          <w:i/>
          <w:iCs/>
        </w:rPr>
        <w:tab/>
      </w:r>
    </w:p>
    <w:p w14:paraId="47ABBC71" w14:textId="19C78B10" w:rsidR="00985D07" w:rsidRDefault="00985D07" w:rsidP="0094017D">
      <w:pPr>
        <w:spacing w:line="276" w:lineRule="auto"/>
        <w:ind w:left="709" w:firstLine="707"/>
      </w:pPr>
      <w:r>
        <w:t xml:space="preserve">Неспособности контролировать </w:t>
      </w:r>
    </w:p>
    <w:p w14:paraId="22690F6C" w14:textId="77777777" w:rsidR="00985D07" w:rsidRDefault="00985D07" w:rsidP="00985D07">
      <w:pPr>
        <w:spacing w:line="276" w:lineRule="auto"/>
        <w:ind w:left="709" w:firstLine="0"/>
      </w:pPr>
      <w:r>
        <w:tab/>
        <w:t>Повышает риск этических ошибок при разработке алгоритмов</w:t>
      </w:r>
    </w:p>
    <w:p w14:paraId="2E63A013" w14:textId="338169F1" w:rsidR="00985D07" w:rsidRDefault="00985D07" w:rsidP="00985D07">
      <w:pPr>
        <w:spacing w:line="276" w:lineRule="auto"/>
        <w:ind w:left="709" w:firstLine="0"/>
      </w:pPr>
      <w:r>
        <w:tab/>
        <w:t>Увеличению стоимости</w:t>
      </w:r>
    </w:p>
    <w:p w14:paraId="0D7CFA82" w14:textId="77777777" w:rsidR="00AF03BD" w:rsidRPr="003B2631" w:rsidRDefault="00AF03BD" w:rsidP="00AF03BD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 xml:space="preserve">3) </w:t>
      </w:r>
      <w:r>
        <w:rPr>
          <w:i/>
          <w:iCs/>
        </w:rPr>
        <w:t>К</w:t>
      </w:r>
      <w:r w:rsidRPr="00AF03BD">
        <w:rPr>
          <w:i/>
          <w:iCs/>
        </w:rPr>
        <w:t xml:space="preserve">онтроль выполнения </w:t>
      </w:r>
      <w:r>
        <w:rPr>
          <w:i/>
          <w:iCs/>
        </w:rPr>
        <w:t>ИДЗ,</w:t>
      </w:r>
      <w:r w:rsidRPr="00AF03BD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>
        <w:rPr>
          <w:i/>
          <w:iCs/>
        </w:rPr>
        <w:t>,</w:t>
      </w:r>
      <w:r w:rsidRPr="003B2631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31E30E71" w14:textId="07D53BEB" w:rsidR="007F40E3" w:rsidRPr="00077413" w:rsidRDefault="007F40E3" w:rsidP="007F40E3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>
        <w:rPr>
          <w:b/>
          <w:bCs/>
        </w:rPr>
        <w:t>9</w:t>
      </w:r>
      <w:r w:rsidRPr="00077413">
        <w:rPr>
          <w:b/>
          <w:bCs/>
        </w:rPr>
        <w:t>.</w:t>
      </w:r>
    </w:p>
    <w:p w14:paraId="6EADC38A" w14:textId="77777777" w:rsidR="007F40E3" w:rsidRPr="00077413" w:rsidRDefault="007F40E3" w:rsidP="007F40E3">
      <w:pPr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387C3234" w14:textId="77777777" w:rsidR="007F40E3" w:rsidRPr="007F40E3" w:rsidRDefault="007F40E3" w:rsidP="007F40E3">
      <w:pPr>
        <w:pStyle w:val="a4"/>
        <w:numPr>
          <w:ilvl w:val="0"/>
          <w:numId w:val="31"/>
        </w:numPr>
        <w:spacing w:line="276" w:lineRule="auto"/>
        <w:ind w:left="1418" w:hanging="709"/>
      </w:pPr>
      <w:r w:rsidRPr="007F40E3">
        <w:t xml:space="preserve">Понятие доверенного ИИ. </w:t>
      </w:r>
    </w:p>
    <w:p w14:paraId="0F9ED793" w14:textId="77777777" w:rsidR="007F40E3" w:rsidRPr="007F40E3" w:rsidRDefault="007F40E3" w:rsidP="007F40E3">
      <w:pPr>
        <w:pStyle w:val="a4"/>
        <w:numPr>
          <w:ilvl w:val="0"/>
          <w:numId w:val="31"/>
        </w:numPr>
        <w:spacing w:line="276" w:lineRule="auto"/>
        <w:ind w:left="1418" w:hanging="709"/>
      </w:pPr>
      <w:r w:rsidRPr="007F40E3">
        <w:t xml:space="preserve">Этические аспекты доверия к ИИ. </w:t>
      </w:r>
    </w:p>
    <w:p w14:paraId="154587B3" w14:textId="5BC0DE58" w:rsidR="00985D07" w:rsidRDefault="007F40E3" w:rsidP="007F40E3">
      <w:pPr>
        <w:pStyle w:val="a4"/>
        <w:numPr>
          <w:ilvl w:val="0"/>
          <w:numId w:val="31"/>
        </w:numPr>
        <w:spacing w:line="276" w:lineRule="auto"/>
        <w:ind w:left="1418" w:hanging="709"/>
      </w:pPr>
      <w:r w:rsidRPr="007F40E3">
        <w:t>Российские и мировые стандарты, связанные с доверенными системами ИИ.</w:t>
      </w:r>
    </w:p>
    <w:p w14:paraId="1C359987" w14:textId="79079EE5" w:rsidR="007F40E3" w:rsidRPr="007F40E3" w:rsidRDefault="007F40E3" w:rsidP="007F40E3">
      <w:pPr>
        <w:tabs>
          <w:tab w:val="left" w:pos="851"/>
        </w:tabs>
        <w:ind w:firstLine="0"/>
        <w:rPr>
          <w:i/>
          <w:iCs/>
        </w:rPr>
      </w:pPr>
      <w:r>
        <w:rPr>
          <w:i/>
          <w:iCs/>
        </w:rPr>
        <w:t xml:space="preserve">       </w:t>
      </w:r>
      <w:r w:rsidRPr="007F40E3">
        <w:rPr>
          <w:i/>
          <w:iCs/>
        </w:rPr>
        <w:t xml:space="preserve">2) Тестовые задания: </w:t>
      </w:r>
    </w:p>
    <w:p w14:paraId="0D6873F7" w14:textId="7B357C68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lastRenderedPageBreak/>
        <w:t>1.</w:t>
      </w:r>
      <w:r w:rsidRPr="007F40E3">
        <w:rPr>
          <w:i/>
          <w:iCs/>
        </w:rPr>
        <w:tab/>
        <w:t>Что НЕ является целью Рекомендации об этических аспектах ИИ?</w:t>
      </w:r>
    </w:p>
    <w:p w14:paraId="6364C6C9" w14:textId="34E34204" w:rsidR="007F40E3" w:rsidRDefault="007F40E3" w:rsidP="007F40E3">
      <w:pPr>
        <w:spacing w:line="276" w:lineRule="auto"/>
        <w:ind w:firstLine="708"/>
      </w:pPr>
      <w:r>
        <w:t>Стимулировать использование систем на основе ИИ в мирных целях</w:t>
      </w:r>
    </w:p>
    <w:p w14:paraId="2C2AF7CB" w14:textId="77777777" w:rsidR="007F40E3" w:rsidRDefault="007F40E3" w:rsidP="007F40E3">
      <w:pPr>
        <w:spacing w:line="276" w:lineRule="auto"/>
        <w:ind w:firstLine="567"/>
      </w:pPr>
      <w:r>
        <w:tab/>
        <w:t>Использовать системы на основе ИИ для решения военных конфликтов</w:t>
      </w:r>
    </w:p>
    <w:p w14:paraId="0770FA5F" w14:textId="77777777" w:rsidR="007F40E3" w:rsidRDefault="007F40E3" w:rsidP="007F40E3">
      <w:pPr>
        <w:spacing w:line="276" w:lineRule="auto"/>
        <w:ind w:firstLine="567"/>
      </w:pPr>
      <w:r>
        <w:tab/>
        <w:t>Заложить основу, которая позволит использовать ИИ на благо всего человечества, отдельного человека, обществ, окружающей среды и экосистем и не допустить причинения им вреда</w:t>
      </w:r>
    </w:p>
    <w:p w14:paraId="2B1DE4E7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2.</w:t>
      </w:r>
      <w:r w:rsidRPr="007F40E3">
        <w:rPr>
          <w:i/>
          <w:iCs/>
        </w:rPr>
        <w:tab/>
        <w:t xml:space="preserve">Согласно Рекомендации об этических аспектах ИИ «жизненный цикл ИИ» — это … </w:t>
      </w:r>
      <w:r w:rsidRPr="007F40E3">
        <w:rPr>
          <w:i/>
          <w:iCs/>
        </w:rPr>
        <w:tab/>
      </w:r>
    </w:p>
    <w:p w14:paraId="1441B6E7" w14:textId="7A51B1C6" w:rsidR="007F40E3" w:rsidRDefault="007F40E3" w:rsidP="007F40E3">
      <w:pPr>
        <w:spacing w:line="276" w:lineRule="auto"/>
        <w:ind w:firstLine="708"/>
      </w:pPr>
      <w:r>
        <w:t xml:space="preserve">Совокупность этапов развёртывания и использования без этапов проектирования и создания </w:t>
      </w:r>
    </w:p>
    <w:p w14:paraId="38126BB9" w14:textId="77777777" w:rsidR="007F40E3" w:rsidRDefault="007F40E3" w:rsidP="007F40E3">
      <w:pPr>
        <w:spacing w:line="276" w:lineRule="auto"/>
        <w:ind w:firstLine="567"/>
      </w:pPr>
      <w:r>
        <w:tab/>
        <w:t>Совокупность этапов проектирования и создания без этапов развёртывания и использования</w:t>
      </w:r>
    </w:p>
    <w:p w14:paraId="35BB6DB3" w14:textId="77777777" w:rsidR="007F40E3" w:rsidRDefault="007F40E3" w:rsidP="007F40E3">
      <w:pPr>
        <w:spacing w:line="276" w:lineRule="auto"/>
        <w:ind w:firstLine="567"/>
      </w:pPr>
      <w:r>
        <w:tab/>
        <w:t>Совокупность этапов, начиная с этапов исследования, проектирования и создания и заканчивая этапами развертывания и использования</w:t>
      </w:r>
    </w:p>
    <w:p w14:paraId="74B26175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3.</w:t>
      </w:r>
      <w:r w:rsidRPr="007F40E3">
        <w:rPr>
          <w:i/>
          <w:iCs/>
        </w:rPr>
        <w:tab/>
        <w:t>Что НЕ является ценностной установкой Рекомендации об этических аспектах ИИ?</w:t>
      </w:r>
      <w:r w:rsidRPr="007F40E3">
        <w:rPr>
          <w:i/>
          <w:iCs/>
        </w:rPr>
        <w:tab/>
      </w:r>
    </w:p>
    <w:p w14:paraId="726C4F88" w14:textId="60854B9B" w:rsidR="007F40E3" w:rsidRDefault="007F40E3" w:rsidP="007F40E3">
      <w:pPr>
        <w:spacing w:line="276" w:lineRule="auto"/>
        <w:ind w:firstLine="708"/>
      </w:pPr>
      <w:r>
        <w:t xml:space="preserve">Содействие в военных конфликтах </w:t>
      </w:r>
    </w:p>
    <w:p w14:paraId="4033F6A3" w14:textId="77777777" w:rsidR="007F40E3" w:rsidRDefault="007F40E3" w:rsidP="007F40E3">
      <w:pPr>
        <w:spacing w:line="276" w:lineRule="auto"/>
        <w:ind w:firstLine="567"/>
      </w:pPr>
      <w:r>
        <w:tab/>
        <w:t>Благополучие окружающей среды и экосистем</w:t>
      </w:r>
    </w:p>
    <w:p w14:paraId="2489AA27" w14:textId="77777777" w:rsidR="007F40E3" w:rsidRDefault="007F40E3" w:rsidP="007F40E3">
      <w:pPr>
        <w:spacing w:line="276" w:lineRule="auto"/>
        <w:ind w:firstLine="567"/>
      </w:pPr>
      <w:r>
        <w:tab/>
        <w:t>Обеспечение разнообразия и инклюзивности</w:t>
      </w:r>
    </w:p>
    <w:p w14:paraId="45BCC7F4" w14:textId="77777777" w:rsidR="007F40E3" w:rsidRDefault="007F40E3" w:rsidP="007F40E3">
      <w:pPr>
        <w:spacing w:line="276" w:lineRule="auto"/>
        <w:ind w:firstLine="567"/>
      </w:pPr>
      <w:r w:rsidRPr="007F40E3">
        <w:rPr>
          <w:i/>
          <w:iCs/>
        </w:rPr>
        <w:t>4.</w:t>
      </w:r>
      <w:r w:rsidRPr="007F40E3">
        <w:rPr>
          <w:i/>
          <w:iCs/>
        </w:rPr>
        <w:tab/>
        <w:t>Решение об использовании ИИ-системы и выбор конкретного метода ее реализации должны основываться на следующих критериях:</w:t>
      </w:r>
      <w:r>
        <w:tab/>
      </w:r>
    </w:p>
    <w:p w14:paraId="505152F7" w14:textId="40A64549" w:rsidR="007F40E3" w:rsidRDefault="007F40E3" w:rsidP="007F40E3">
      <w:pPr>
        <w:spacing w:line="276" w:lineRule="auto"/>
        <w:ind w:firstLine="567"/>
      </w:pPr>
      <w:r>
        <w:t xml:space="preserve">(а) благополучие окружающей среды и экосистем; </w:t>
      </w:r>
    </w:p>
    <w:p w14:paraId="5AE89B6E" w14:textId="77777777" w:rsidR="007F40E3" w:rsidRDefault="007F40E3" w:rsidP="007F40E3">
      <w:pPr>
        <w:spacing w:line="276" w:lineRule="auto"/>
        <w:ind w:firstLine="567"/>
      </w:pPr>
      <w:r>
        <w:t xml:space="preserve">(b) обеспечение разнообразия и инклюзивности; </w:t>
      </w:r>
    </w:p>
    <w:p w14:paraId="289FB2AA" w14:textId="77777777" w:rsidR="007F40E3" w:rsidRDefault="007F40E3" w:rsidP="007F40E3">
      <w:pPr>
        <w:spacing w:line="276" w:lineRule="auto"/>
        <w:ind w:firstLine="567"/>
      </w:pPr>
      <w:r>
        <w:t>(с) жизнь в мирных, справедливых и взаимосвязанных обществах</w:t>
      </w:r>
    </w:p>
    <w:p w14:paraId="04DC4009" w14:textId="77777777" w:rsidR="007F40E3" w:rsidRDefault="007F40E3" w:rsidP="007F40E3">
      <w:pPr>
        <w:spacing w:line="276" w:lineRule="auto"/>
        <w:ind w:firstLine="567"/>
      </w:pPr>
    </w:p>
    <w:p w14:paraId="1195E639" w14:textId="6976926D" w:rsidR="007F40E3" w:rsidRDefault="007F40E3" w:rsidP="007F40E3">
      <w:pPr>
        <w:spacing w:line="276" w:lineRule="auto"/>
        <w:ind w:firstLine="567"/>
      </w:pPr>
      <w:r>
        <w:t xml:space="preserve">(а) выбранный метод ИИ является подходящим и пропорциональным для достижения данной законной цели; </w:t>
      </w:r>
    </w:p>
    <w:p w14:paraId="3EADD09B" w14:textId="77777777" w:rsidR="007F40E3" w:rsidRDefault="007F40E3" w:rsidP="007F40E3">
      <w:pPr>
        <w:spacing w:line="276" w:lineRule="auto"/>
        <w:ind w:firstLine="567"/>
      </w:pPr>
      <w:r>
        <w:t xml:space="preserve">(b) выбранный метод ИИ не противоречит базовым ценностным установкам; </w:t>
      </w:r>
    </w:p>
    <w:p w14:paraId="2D28911E" w14:textId="77777777" w:rsidR="007F40E3" w:rsidRDefault="007F40E3" w:rsidP="007F40E3">
      <w:pPr>
        <w:spacing w:line="276" w:lineRule="auto"/>
        <w:ind w:firstLine="567"/>
      </w:pPr>
      <w:r>
        <w:t>(с) выбранный метод ИИ подходит для конкретных условий и основывается на подтвержденных результатах научных исследований</w:t>
      </w:r>
    </w:p>
    <w:p w14:paraId="34E56CA2" w14:textId="77777777" w:rsidR="007F40E3" w:rsidRDefault="007F40E3" w:rsidP="007F40E3">
      <w:pPr>
        <w:spacing w:line="276" w:lineRule="auto"/>
        <w:ind w:firstLine="567"/>
      </w:pPr>
    </w:p>
    <w:p w14:paraId="0853F854" w14:textId="2FE9BC31" w:rsidR="007F40E3" w:rsidRDefault="007F40E3" w:rsidP="007F40E3">
      <w:pPr>
        <w:spacing w:line="276" w:lineRule="auto"/>
        <w:ind w:firstLine="567"/>
      </w:pPr>
      <w:r>
        <w:t xml:space="preserve">(а) безопасность и защищенность; </w:t>
      </w:r>
    </w:p>
    <w:p w14:paraId="186A6C7C" w14:textId="77777777" w:rsidR="007F40E3" w:rsidRDefault="007F40E3" w:rsidP="007F40E3">
      <w:pPr>
        <w:spacing w:line="276" w:lineRule="auto"/>
        <w:ind w:firstLine="567"/>
      </w:pPr>
      <w:r>
        <w:t xml:space="preserve">(b) справедливость и отказ от дискриминации; </w:t>
      </w:r>
    </w:p>
    <w:p w14:paraId="45D08CD7" w14:textId="77777777" w:rsidR="007F40E3" w:rsidRDefault="007F40E3" w:rsidP="007F40E3">
      <w:pPr>
        <w:spacing w:line="276" w:lineRule="auto"/>
        <w:ind w:firstLine="567"/>
      </w:pPr>
      <w:r>
        <w:t>(с) устойчивость</w:t>
      </w:r>
    </w:p>
    <w:p w14:paraId="38341213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5.</w:t>
      </w:r>
      <w:r w:rsidRPr="007F40E3">
        <w:rPr>
          <w:i/>
          <w:iCs/>
        </w:rPr>
        <w:tab/>
        <w:t xml:space="preserve">«Прозрачность работы СИИ» — это … </w:t>
      </w:r>
      <w:r w:rsidRPr="007F40E3">
        <w:rPr>
          <w:i/>
          <w:iCs/>
        </w:rPr>
        <w:tab/>
      </w:r>
    </w:p>
    <w:p w14:paraId="6CB7EBFE" w14:textId="75E39E12" w:rsidR="007F40E3" w:rsidRDefault="007F40E3" w:rsidP="007F40E3">
      <w:pPr>
        <w:spacing w:line="276" w:lineRule="auto"/>
        <w:ind w:firstLine="708"/>
      </w:pPr>
      <w:r>
        <w:lastRenderedPageBreak/>
        <w:t>Предоставление должной информации соответствующим адресатам для обеспечения понимания и повышения доверия</w:t>
      </w:r>
    </w:p>
    <w:p w14:paraId="66E571F2" w14:textId="77777777" w:rsidR="007F40E3" w:rsidRDefault="007F40E3" w:rsidP="007F40E3">
      <w:pPr>
        <w:spacing w:line="276" w:lineRule="auto"/>
        <w:ind w:firstLine="567"/>
      </w:pPr>
      <w:r>
        <w:tab/>
        <w:t>Доступность для понимания исходных данных, непосредственных результатов и функционирования каждой алгоритмической структуры и того, как все это влияет на выданный системой результат</w:t>
      </w:r>
    </w:p>
    <w:p w14:paraId="0B5148BA" w14:textId="77777777" w:rsidR="007F40E3" w:rsidRDefault="007F40E3" w:rsidP="007F40E3">
      <w:pPr>
        <w:spacing w:line="276" w:lineRule="auto"/>
        <w:ind w:firstLine="567"/>
      </w:pPr>
      <w:r>
        <w:tab/>
        <w:t>Не только контроль со стороны отдельного человека, но и, в необходимых случаях, инклюзивный контроль со стороны общества</w:t>
      </w:r>
    </w:p>
    <w:p w14:paraId="02F46C19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6.</w:t>
      </w:r>
      <w:r w:rsidRPr="007F40E3">
        <w:rPr>
          <w:i/>
          <w:iCs/>
        </w:rPr>
        <w:tab/>
        <w:t>«Объяснимость работы СИИ» — это …</w:t>
      </w:r>
      <w:r w:rsidRPr="007F40E3">
        <w:rPr>
          <w:i/>
          <w:iCs/>
        </w:rPr>
        <w:tab/>
      </w:r>
    </w:p>
    <w:p w14:paraId="485FCC0E" w14:textId="727EBBB8" w:rsidR="007F40E3" w:rsidRDefault="007F40E3" w:rsidP="007F40E3">
      <w:pPr>
        <w:spacing w:line="276" w:lineRule="auto"/>
        <w:ind w:firstLine="708"/>
      </w:pPr>
      <w:r>
        <w:t>Предоставление должной информации соответствующим адресатам для обеспечения понимания и повышения доверия</w:t>
      </w:r>
    </w:p>
    <w:p w14:paraId="1E240FAD" w14:textId="77777777" w:rsidR="007F40E3" w:rsidRDefault="007F40E3" w:rsidP="007F40E3">
      <w:pPr>
        <w:spacing w:line="276" w:lineRule="auto"/>
        <w:ind w:firstLine="567"/>
      </w:pPr>
      <w:r>
        <w:tab/>
        <w:t>Доступность для понимания исходных данных, непосредственных результатов и функционирования каждой алгоритмической структуры и того, как все это влияет на выданный системой результат</w:t>
      </w:r>
    </w:p>
    <w:p w14:paraId="687A2A79" w14:textId="77777777" w:rsidR="007F40E3" w:rsidRDefault="007F40E3" w:rsidP="007F40E3">
      <w:pPr>
        <w:spacing w:line="276" w:lineRule="auto"/>
        <w:ind w:firstLine="567"/>
      </w:pPr>
      <w:r>
        <w:tab/>
        <w:t>Не только контроль со стороны отдельного человека, но и, в необходимых случаях, инклюзивный контроль со стороны общества</w:t>
      </w:r>
    </w:p>
    <w:p w14:paraId="077A1B87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7.</w:t>
      </w:r>
      <w:r w:rsidRPr="007F40E3">
        <w:rPr>
          <w:i/>
          <w:iCs/>
        </w:rPr>
        <w:tab/>
        <w:t>«Подконтрольность работы СИИ» — это …</w:t>
      </w:r>
      <w:r w:rsidRPr="007F40E3">
        <w:rPr>
          <w:i/>
          <w:iCs/>
        </w:rPr>
        <w:tab/>
      </w:r>
    </w:p>
    <w:p w14:paraId="31BC60DD" w14:textId="3AFFEED4" w:rsidR="007F40E3" w:rsidRDefault="007F40E3" w:rsidP="007F40E3">
      <w:pPr>
        <w:spacing w:line="276" w:lineRule="auto"/>
        <w:ind w:firstLine="708"/>
      </w:pPr>
      <w:r>
        <w:t>Предоставление должной информации соответствующим адресатам для обеспечения понимания и повышения доверия</w:t>
      </w:r>
    </w:p>
    <w:p w14:paraId="22DCD042" w14:textId="77777777" w:rsidR="007F40E3" w:rsidRDefault="007F40E3" w:rsidP="007F40E3">
      <w:pPr>
        <w:spacing w:line="276" w:lineRule="auto"/>
        <w:ind w:firstLine="567"/>
      </w:pPr>
      <w:r>
        <w:tab/>
        <w:t>Доступность для понимания исходных данных, непосредственных результатов и функционирования каждой алгоритмической структуры и того, как все это влияет на выданный системой результат</w:t>
      </w:r>
    </w:p>
    <w:p w14:paraId="0C2E42E1" w14:textId="77777777" w:rsidR="007F40E3" w:rsidRDefault="007F40E3" w:rsidP="007F40E3">
      <w:pPr>
        <w:spacing w:line="276" w:lineRule="auto"/>
        <w:ind w:firstLine="567"/>
      </w:pPr>
      <w:r>
        <w:tab/>
        <w:t>Не только контроль со стороны отдельного человека, но и, в необходимых случаях, инклюзивный контроль со стороны общества</w:t>
      </w:r>
    </w:p>
    <w:p w14:paraId="188ED7F7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8.</w:t>
      </w:r>
      <w:r w:rsidRPr="007F40E3">
        <w:rPr>
          <w:i/>
          <w:iCs/>
        </w:rPr>
        <w:tab/>
        <w:t>Какой организацией приняты Рекомендации  об этических аспектах ИИ?</w:t>
      </w:r>
      <w:r w:rsidRPr="007F40E3">
        <w:rPr>
          <w:i/>
          <w:iCs/>
        </w:rPr>
        <w:tab/>
      </w:r>
    </w:p>
    <w:p w14:paraId="65C86F7A" w14:textId="2D791106" w:rsidR="007F40E3" w:rsidRDefault="007F40E3" w:rsidP="007F40E3">
      <w:pPr>
        <w:spacing w:line="276" w:lineRule="auto"/>
        <w:ind w:firstLine="708"/>
      </w:pPr>
      <w:r>
        <w:t>ВОЗ</w:t>
      </w:r>
    </w:p>
    <w:p w14:paraId="55698EEF" w14:textId="77777777" w:rsidR="007F40E3" w:rsidRDefault="007F40E3" w:rsidP="007F40E3">
      <w:pPr>
        <w:spacing w:line="276" w:lineRule="auto"/>
        <w:ind w:firstLine="567"/>
      </w:pPr>
      <w:r>
        <w:tab/>
        <w:t>ЮНЕСКО</w:t>
      </w:r>
    </w:p>
    <w:p w14:paraId="4D9D4B14" w14:textId="77777777" w:rsidR="007F40E3" w:rsidRDefault="007F40E3" w:rsidP="007F40E3">
      <w:pPr>
        <w:spacing w:line="276" w:lineRule="auto"/>
        <w:ind w:firstLine="567"/>
      </w:pPr>
      <w:r>
        <w:tab/>
        <w:t>МККК</w:t>
      </w:r>
    </w:p>
    <w:p w14:paraId="2A55826B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9.</w:t>
      </w:r>
      <w:r w:rsidRPr="007F40E3">
        <w:rPr>
          <w:i/>
          <w:iCs/>
        </w:rPr>
        <w:tab/>
        <w:t>«МКБ» — это …</w:t>
      </w:r>
      <w:r w:rsidRPr="007F40E3">
        <w:rPr>
          <w:i/>
          <w:iCs/>
        </w:rPr>
        <w:tab/>
      </w:r>
    </w:p>
    <w:p w14:paraId="26561975" w14:textId="0B71DDC5" w:rsidR="007F40E3" w:rsidRDefault="007F40E3" w:rsidP="007F40E3">
      <w:pPr>
        <w:spacing w:line="276" w:lineRule="auto"/>
        <w:ind w:firstLine="708"/>
      </w:pPr>
      <w:r>
        <w:t>Международный комитет по биоэтике</w:t>
      </w:r>
    </w:p>
    <w:p w14:paraId="501B5327" w14:textId="77777777" w:rsidR="007F40E3" w:rsidRDefault="007F40E3" w:rsidP="007F40E3">
      <w:pPr>
        <w:spacing w:line="276" w:lineRule="auto"/>
        <w:ind w:firstLine="567"/>
      </w:pPr>
      <w:r>
        <w:tab/>
        <w:t>Межправительственный комитет по биоэтике</w:t>
      </w:r>
    </w:p>
    <w:p w14:paraId="4351DB1B" w14:textId="77777777" w:rsidR="007F40E3" w:rsidRDefault="007F40E3" w:rsidP="007F40E3">
      <w:pPr>
        <w:spacing w:line="276" w:lineRule="auto"/>
        <w:ind w:firstLine="567"/>
      </w:pPr>
      <w:r>
        <w:tab/>
        <w:t>Международная комиссия по этике научных знаний и технологий</w:t>
      </w:r>
    </w:p>
    <w:p w14:paraId="380AA53D" w14:textId="77777777" w:rsidR="007F40E3" w:rsidRPr="007F40E3" w:rsidRDefault="007F40E3" w:rsidP="007F40E3">
      <w:pPr>
        <w:spacing w:line="276" w:lineRule="auto"/>
        <w:ind w:firstLine="567"/>
        <w:rPr>
          <w:i/>
          <w:iCs/>
        </w:rPr>
      </w:pPr>
      <w:r w:rsidRPr="007F40E3">
        <w:rPr>
          <w:i/>
          <w:iCs/>
        </w:rPr>
        <w:t>10.</w:t>
      </w:r>
      <w:r w:rsidRPr="007F40E3">
        <w:rPr>
          <w:i/>
          <w:iCs/>
        </w:rPr>
        <w:tab/>
        <w:t>«МПКБ» — это …</w:t>
      </w:r>
      <w:r w:rsidRPr="007F40E3">
        <w:rPr>
          <w:i/>
          <w:iCs/>
        </w:rPr>
        <w:tab/>
      </w:r>
    </w:p>
    <w:p w14:paraId="364F6FC7" w14:textId="0F4DD5AA" w:rsidR="007F40E3" w:rsidRDefault="007F40E3" w:rsidP="007F40E3">
      <w:pPr>
        <w:spacing w:line="276" w:lineRule="auto"/>
        <w:ind w:firstLine="708"/>
      </w:pPr>
      <w:r>
        <w:t>Международный комитет по биоэтике</w:t>
      </w:r>
    </w:p>
    <w:p w14:paraId="207FFE63" w14:textId="77777777" w:rsidR="007F40E3" w:rsidRDefault="007F40E3" w:rsidP="007F40E3">
      <w:pPr>
        <w:spacing w:line="276" w:lineRule="auto"/>
        <w:ind w:firstLine="567"/>
      </w:pPr>
      <w:r>
        <w:tab/>
        <w:t>Межправительственный комитет по биоэтике</w:t>
      </w:r>
    </w:p>
    <w:p w14:paraId="386C703D" w14:textId="694ECE51" w:rsidR="007F40E3" w:rsidRDefault="007F40E3" w:rsidP="007F40E3">
      <w:pPr>
        <w:spacing w:line="276" w:lineRule="auto"/>
        <w:ind w:firstLine="567"/>
      </w:pPr>
      <w:r>
        <w:tab/>
        <w:t>Международная комиссия по этике научных знаний и технологий</w:t>
      </w:r>
    </w:p>
    <w:p w14:paraId="0EA30281" w14:textId="77777777" w:rsidR="00AF03BD" w:rsidRPr="003B2631" w:rsidRDefault="00AF03BD" w:rsidP="00AF03BD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lastRenderedPageBreak/>
        <w:t xml:space="preserve">3) </w:t>
      </w:r>
      <w:r>
        <w:rPr>
          <w:i/>
          <w:iCs/>
        </w:rPr>
        <w:t>К</w:t>
      </w:r>
      <w:r w:rsidRPr="00AF03BD">
        <w:rPr>
          <w:i/>
          <w:iCs/>
        </w:rPr>
        <w:t xml:space="preserve">онтроль выполнения </w:t>
      </w:r>
      <w:r>
        <w:rPr>
          <w:i/>
          <w:iCs/>
        </w:rPr>
        <w:t>ИДЗ,</w:t>
      </w:r>
      <w:r w:rsidRPr="00AF03BD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бсуждение со студентами хода выполнения </w:t>
      </w:r>
      <w:r>
        <w:rPr>
          <w:i/>
          <w:iCs/>
        </w:rPr>
        <w:t>выбранных тем</w:t>
      </w:r>
      <w:r w:rsidRPr="003B2631">
        <w:rPr>
          <w:i/>
          <w:iCs/>
        </w:rPr>
        <w:t xml:space="preserve"> ИДЗ</w:t>
      </w:r>
      <w:r>
        <w:rPr>
          <w:i/>
          <w:iCs/>
        </w:rPr>
        <w:t>,</w:t>
      </w:r>
      <w:r w:rsidRPr="003B2631">
        <w:rPr>
          <w:i/>
          <w:iCs/>
        </w:rPr>
        <w:t xml:space="preserve"> </w:t>
      </w:r>
      <w:r>
        <w:rPr>
          <w:i/>
          <w:iCs/>
        </w:rPr>
        <w:t>о</w:t>
      </w:r>
      <w:r w:rsidRPr="003B2631">
        <w:rPr>
          <w:i/>
          <w:iCs/>
        </w:rPr>
        <w:t xml:space="preserve">тветы на вопросы </w:t>
      </w:r>
      <w:r>
        <w:rPr>
          <w:i/>
          <w:iCs/>
        </w:rPr>
        <w:t xml:space="preserve">студентов </w:t>
      </w:r>
      <w:r w:rsidRPr="003B2631">
        <w:rPr>
          <w:i/>
          <w:iCs/>
        </w:rPr>
        <w:t>по выполнению ИДЗ.</w:t>
      </w:r>
    </w:p>
    <w:p w14:paraId="64E31EC5" w14:textId="59E18044" w:rsidR="00E843D5" w:rsidRPr="00077413" w:rsidRDefault="00E843D5" w:rsidP="00E843D5">
      <w:pPr>
        <w:rPr>
          <w:b/>
          <w:bCs/>
        </w:rPr>
      </w:pPr>
      <w:r w:rsidRPr="00077413">
        <w:rPr>
          <w:b/>
          <w:bCs/>
        </w:rPr>
        <w:t xml:space="preserve">Практика № </w:t>
      </w:r>
      <w:r>
        <w:rPr>
          <w:b/>
          <w:bCs/>
        </w:rPr>
        <w:t>10</w:t>
      </w:r>
      <w:r w:rsidRPr="00077413">
        <w:rPr>
          <w:b/>
          <w:bCs/>
        </w:rPr>
        <w:t>.</w:t>
      </w:r>
    </w:p>
    <w:p w14:paraId="78206878" w14:textId="0B3D28E5" w:rsidR="00E843D5" w:rsidRDefault="00E843D5" w:rsidP="00E843D5">
      <w:pPr>
        <w:ind w:firstLine="708"/>
        <w:rPr>
          <w:i/>
          <w:iCs/>
        </w:rPr>
      </w:pPr>
      <w:r>
        <w:rPr>
          <w:i/>
          <w:iCs/>
        </w:rPr>
        <w:t>1) Опрос студентов по</w:t>
      </w:r>
      <w:r w:rsidRPr="00077413">
        <w:rPr>
          <w:i/>
          <w:iCs/>
        </w:rPr>
        <w:t xml:space="preserve"> следующи</w:t>
      </w:r>
      <w:r>
        <w:rPr>
          <w:i/>
          <w:iCs/>
        </w:rPr>
        <w:t>м</w:t>
      </w:r>
      <w:r w:rsidRPr="00077413">
        <w:rPr>
          <w:i/>
          <w:iCs/>
        </w:rPr>
        <w:t xml:space="preserve"> вопрос</w:t>
      </w:r>
      <w:r>
        <w:rPr>
          <w:i/>
          <w:iCs/>
        </w:rPr>
        <w:t>ам</w:t>
      </w:r>
      <w:r w:rsidRPr="00077413">
        <w:rPr>
          <w:i/>
          <w:iCs/>
        </w:rPr>
        <w:t>:</w:t>
      </w:r>
    </w:p>
    <w:p w14:paraId="6C26DA68" w14:textId="004F4F62" w:rsidR="001E73CF" w:rsidRPr="001E73CF" w:rsidRDefault="001E73CF" w:rsidP="001E73CF">
      <w:pPr>
        <w:pStyle w:val="a4"/>
        <w:numPr>
          <w:ilvl w:val="0"/>
          <w:numId w:val="32"/>
        </w:numPr>
        <w:ind w:hanging="577"/>
      </w:pPr>
      <w:r w:rsidRPr="001E73CF">
        <w:t>Итоги курса</w:t>
      </w:r>
      <w:r>
        <w:t>.</w:t>
      </w:r>
    </w:p>
    <w:p w14:paraId="44567E22" w14:textId="423B6435" w:rsidR="001E73CF" w:rsidRDefault="001E73CF" w:rsidP="001E73CF">
      <w:pPr>
        <w:pStyle w:val="a4"/>
        <w:numPr>
          <w:ilvl w:val="0"/>
          <w:numId w:val="32"/>
        </w:numPr>
        <w:ind w:hanging="577"/>
      </w:pPr>
      <w:r w:rsidRPr="001E73CF">
        <w:t>Перспективы и направления развития этического ИИ в России и мире</w:t>
      </w:r>
      <w:r>
        <w:t>.</w:t>
      </w:r>
    </w:p>
    <w:p w14:paraId="386DFC3C" w14:textId="7DA51C4B" w:rsidR="001E73CF" w:rsidRDefault="001E73CF" w:rsidP="001E73CF">
      <w:pPr>
        <w:pStyle w:val="a4"/>
        <w:numPr>
          <w:ilvl w:val="0"/>
          <w:numId w:val="32"/>
        </w:numPr>
        <w:ind w:hanging="577"/>
      </w:pPr>
      <w:r>
        <w:t>Сильный и слабый ИИ.</w:t>
      </w:r>
    </w:p>
    <w:p w14:paraId="62C75131" w14:textId="7B8009F6" w:rsidR="001E73CF" w:rsidRPr="001E73CF" w:rsidRDefault="001E73CF" w:rsidP="001E73CF">
      <w:pPr>
        <w:pStyle w:val="a4"/>
        <w:numPr>
          <w:ilvl w:val="0"/>
          <w:numId w:val="32"/>
        </w:numPr>
        <w:ind w:hanging="577"/>
      </w:pPr>
      <w:r>
        <w:t>Тест Тьюринга.</w:t>
      </w:r>
    </w:p>
    <w:p w14:paraId="3E23EA5B" w14:textId="77777777" w:rsidR="00E843D5" w:rsidRPr="00077413" w:rsidRDefault="00E843D5" w:rsidP="00E843D5">
      <w:pPr>
        <w:pStyle w:val="a4"/>
        <w:tabs>
          <w:tab w:val="left" w:pos="851"/>
        </w:tabs>
        <w:ind w:left="709" w:firstLine="0"/>
        <w:rPr>
          <w:i/>
          <w:iCs/>
        </w:rPr>
      </w:pPr>
      <w:r>
        <w:rPr>
          <w:i/>
          <w:iCs/>
        </w:rPr>
        <w:t xml:space="preserve">2) </w:t>
      </w:r>
      <w:r w:rsidRPr="00077413">
        <w:rPr>
          <w:i/>
          <w:iCs/>
        </w:rPr>
        <w:t xml:space="preserve">Тестовые задания: </w:t>
      </w:r>
    </w:p>
    <w:p w14:paraId="5F3118BB" w14:textId="77777777" w:rsidR="001E73CF" w:rsidRDefault="00E843D5" w:rsidP="00E843D5">
      <w:pPr>
        <w:spacing w:line="276" w:lineRule="auto"/>
        <w:ind w:firstLine="567"/>
      </w:pPr>
      <w:r>
        <w:t>1.</w:t>
      </w:r>
      <w:r>
        <w:tab/>
      </w:r>
      <w:r w:rsidRPr="001E73CF">
        <w:rPr>
          <w:i/>
          <w:iCs/>
        </w:rPr>
        <w:t>Если ИИ способен собирать кубик Рубика, читать вслух, управлять автомобилем, то это -</w:t>
      </w:r>
      <w:r>
        <w:t xml:space="preserve"> </w:t>
      </w:r>
      <w:r>
        <w:tab/>
      </w:r>
    </w:p>
    <w:p w14:paraId="640C46BA" w14:textId="3615036C" w:rsidR="00E843D5" w:rsidRDefault="00E843D5" w:rsidP="001E73CF">
      <w:pPr>
        <w:spacing w:line="276" w:lineRule="auto"/>
        <w:ind w:firstLine="708"/>
      </w:pPr>
      <w:r>
        <w:t>Сильный ИИ</w:t>
      </w:r>
    </w:p>
    <w:p w14:paraId="46024275" w14:textId="77777777" w:rsidR="00E843D5" w:rsidRDefault="00E843D5" w:rsidP="00E843D5">
      <w:pPr>
        <w:spacing w:line="276" w:lineRule="auto"/>
        <w:ind w:firstLine="567"/>
      </w:pPr>
      <w:r>
        <w:tab/>
        <w:t>Слабый ИИ</w:t>
      </w:r>
    </w:p>
    <w:p w14:paraId="5FBC6A21" w14:textId="77777777" w:rsidR="00E843D5" w:rsidRDefault="00E843D5" w:rsidP="00E843D5">
      <w:pPr>
        <w:spacing w:line="276" w:lineRule="auto"/>
        <w:ind w:firstLine="567"/>
      </w:pPr>
      <w:r>
        <w:tab/>
        <w:t>Супер ИИ</w:t>
      </w:r>
    </w:p>
    <w:p w14:paraId="6E4D3981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2.</w:t>
      </w:r>
      <w:r w:rsidRPr="001E73CF">
        <w:rPr>
          <w:i/>
          <w:iCs/>
        </w:rPr>
        <w:tab/>
        <w:t>Модель зрительного восприятия предложена</w:t>
      </w:r>
      <w:r w:rsidRPr="001E73CF">
        <w:rPr>
          <w:i/>
          <w:iCs/>
        </w:rPr>
        <w:tab/>
      </w:r>
    </w:p>
    <w:p w14:paraId="5A4055D8" w14:textId="798E973F" w:rsidR="00E843D5" w:rsidRDefault="00E843D5" w:rsidP="001E73CF">
      <w:pPr>
        <w:spacing w:line="276" w:lineRule="auto"/>
        <w:ind w:firstLine="708"/>
      </w:pPr>
      <w:r>
        <w:t>Тьюринг</w:t>
      </w:r>
    </w:p>
    <w:p w14:paraId="712A21D9" w14:textId="77777777" w:rsidR="00E843D5" w:rsidRDefault="00E843D5" w:rsidP="00E843D5">
      <w:pPr>
        <w:spacing w:line="276" w:lineRule="auto"/>
        <w:ind w:firstLine="567"/>
      </w:pPr>
      <w:r>
        <w:tab/>
      </w:r>
      <w:proofErr w:type="spellStart"/>
      <w:r>
        <w:t>Розенблатт</w:t>
      </w:r>
      <w:proofErr w:type="spellEnd"/>
    </w:p>
    <w:p w14:paraId="78616EA0" w14:textId="77777777" w:rsidR="00E843D5" w:rsidRDefault="00E843D5" w:rsidP="00E843D5">
      <w:pPr>
        <w:spacing w:line="276" w:lineRule="auto"/>
        <w:ind w:firstLine="567"/>
      </w:pPr>
      <w:r>
        <w:tab/>
        <w:t>Шенк</w:t>
      </w:r>
    </w:p>
    <w:p w14:paraId="65A790FE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3.</w:t>
      </w:r>
      <w:r w:rsidRPr="001E73CF">
        <w:rPr>
          <w:i/>
          <w:iCs/>
        </w:rPr>
        <w:tab/>
        <w:t>При эволюционном подходе к построению систем ИИ</w:t>
      </w:r>
      <w:r w:rsidRPr="001E73CF">
        <w:rPr>
          <w:i/>
          <w:iCs/>
        </w:rPr>
        <w:tab/>
      </w:r>
    </w:p>
    <w:p w14:paraId="4CDDE670" w14:textId="23A4002D" w:rsidR="00E843D5" w:rsidRDefault="00E843D5" w:rsidP="001E73CF">
      <w:pPr>
        <w:spacing w:line="276" w:lineRule="auto"/>
        <w:ind w:firstLine="708"/>
      </w:pPr>
      <w:r>
        <w:t>Исследуется черный ящик</w:t>
      </w:r>
    </w:p>
    <w:p w14:paraId="77DE2955" w14:textId="77777777" w:rsidR="00E843D5" w:rsidRDefault="00E843D5" w:rsidP="00E843D5">
      <w:pPr>
        <w:spacing w:line="276" w:lineRule="auto"/>
        <w:ind w:firstLine="567"/>
      </w:pPr>
      <w:r>
        <w:tab/>
        <w:t xml:space="preserve">Идет наблюдение за величинами, которые поступают к нам на вход и за величинами, которые выходят от нас </w:t>
      </w:r>
    </w:p>
    <w:p w14:paraId="20E48922" w14:textId="77777777" w:rsidR="00E843D5" w:rsidRDefault="00E843D5" w:rsidP="00E843D5">
      <w:pPr>
        <w:spacing w:line="276" w:lineRule="auto"/>
        <w:ind w:firstLine="567"/>
      </w:pPr>
      <w:r>
        <w:tab/>
        <w:t xml:space="preserve">Внимание уделяется построению начальной модели и правилам, по которым она может изменяться </w:t>
      </w:r>
    </w:p>
    <w:p w14:paraId="032EC510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4.</w:t>
      </w:r>
      <w:r w:rsidRPr="001E73CF">
        <w:rPr>
          <w:i/>
          <w:iCs/>
        </w:rPr>
        <w:tab/>
        <w:t>Функция вида Ф(</w:t>
      </w:r>
      <w:proofErr w:type="spellStart"/>
      <w:r w:rsidRPr="001E73CF">
        <w:rPr>
          <w:i/>
          <w:iCs/>
        </w:rPr>
        <w:t>x,w</w:t>
      </w:r>
      <w:proofErr w:type="spellEnd"/>
      <w:r w:rsidRPr="001E73CF">
        <w:rPr>
          <w:i/>
          <w:iCs/>
        </w:rPr>
        <w:t>), которая возвращает предполагаемый номер класса объекта, характеризуемого вектором признаков x называется</w:t>
      </w:r>
      <w:r w:rsidRPr="001E73CF">
        <w:rPr>
          <w:i/>
          <w:iCs/>
        </w:rPr>
        <w:tab/>
      </w:r>
    </w:p>
    <w:p w14:paraId="7A6D9C83" w14:textId="68724786" w:rsidR="00E843D5" w:rsidRDefault="00E843D5" w:rsidP="001E73CF">
      <w:pPr>
        <w:spacing w:line="276" w:lineRule="auto"/>
        <w:ind w:firstLine="708"/>
      </w:pPr>
      <w:r>
        <w:t>Тестировщиком</w:t>
      </w:r>
    </w:p>
    <w:p w14:paraId="5A1A5283" w14:textId="77777777" w:rsidR="00E843D5" w:rsidRDefault="00E843D5" w:rsidP="00E843D5">
      <w:pPr>
        <w:spacing w:line="276" w:lineRule="auto"/>
        <w:ind w:firstLine="567"/>
      </w:pPr>
      <w:r>
        <w:tab/>
        <w:t>Учителем</w:t>
      </w:r>
    </w:p>
    <w:p w14:paraId="3EDC4E6C" w14:textId="77777777" w:rsidR="00E843D5" w:rsidRDefault="00E843D5" w:rsidP="00E843D5">
      <w:pPr>
        <w:spacing w:line="276" w:lineRule="auto"/>
        <w:ind w:firstLine="567"/>
      </w:pPr>
      <w:r>
        <w:tab/>
        <w:t>Классификатором</w:t>
      </w:r>
    </w:p>
    <w:p w14:paraId="2E121A77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5.</w:t>
      </w:r>
      <w:r w:rsidRPr="001E73CF">
        <w:rPr>
          <w:i/>
          <w:iCs/>
        </w:rPr>
        <w:tab/>
        <w:t>Является ли тест Тьюринга одним из лучших методов для оценки искусственного интеллекта?</w:t>
      </w:r>
      <w:r w:rsidRPr="001E73CF">
        <w:rPr>
          <w:i/>
          <w:iCs/>
        </w:rPr>
        <w:tab/>
      </w:r>
    </w:p>
    <w:p w14:paraId="24B94F1E" w14:textId="344AA113" w:rsidR="00E843D5" w:rsidRDefault="00E843D5" w:rsidP="001E73CF">
      <w:pPr>
        <w:spacing w:line="276" w:lineRule="auto"/>
        <w:ind w:firstLine="708"/>
      </w:pPr>
      <w:r>
        <w:t>Да</w:t>
      </w:r>
    </w:p>
    <w:p w14:paraId="741CE91E" w14:textId="77777777" w:rsidR="00E843D5" w:rsidRDefault="00E843D5" w:rsidP="00E843D5">
      <w:pPr>
        <w:spacing w:line="276" w:lineRule="auto"/>
        <w:ind w:firstLine="567"/>
      </w:pPr>
      <w:r>
        <w:tab/>
        <w:t>Нет</w:t>
      </w:r>
    </w:p>
    <w:p w14:paraId="14281F15" w14:textId="77777777" w:rsidR="00E843D5" w:rsidRDefault="00E843D5" w:rsidP="00E843D5">
      <w:pPr>
        <w:spacing w:line="276" w:lineRule="auto"/>
        <w:ind w:firstLine="567"/>
      </w:pPr>
      <w:r>
        <w:tab/>
        <w:t>Пока не доказано</w:t>
      </w:r>
    </w:p>
    <w:p w14:paraId="71724E66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lastRenderedPageBreak/>
        <w:t>6.</w:t>
      </w:r>
      <w:r w:rsidRPr="001E73CF">
        <w:rPr>
          <w:i/>
          <w:iCs/>
        </w:rPr>
        <w:tab/>
        <w:t>В чем состоит цель теста Тьюринга?</w:t>
      </w:r>
      <w:r w:rsidRPr="001E73CF">
        <w:rPr>
          <w:i/>
          <w:iCs/>
        </w:rPr>
        <w:tab/>
      </w:r>
    </w:p>
    <w:p w14:paraId="623D33C8" w14:textId="078E196E" w:rsidR="00E843D5" w:rsidRDefault="00E843D5" w:rsidP="001E73CF">
      <w:pPr>
        <w:spacing w:line="276" w:lineRule="auto"/>
        <w:ind w:firstLine="708"/>
      </w:pPr>
      <w:r>
        <w:t xml:space="preserve">В определении наличия ИИ у исследуемого объекта </w:t>
      </w:r>
    </w:p>
    <w:p w14:paraId="60F8609D" w14:textId="77777777" w:rsidR="00E843D5" w:rsidRDefault="00E843D5" w:rsidP="00E843D5">
      <w:pPr>
        <w:spacing w:line="276" w:lineRule="auto"/>
        <w:ind w:firstLine="567"/>
      </w:pPr>
      <w:r>
        <w:tab/>
        <w:t>В определении наличия интеллекта у исследуемого объекта</w:t>
      </w:r>
    </w:p>
    <w:p w14:paraId="339F4286" w14:textId="77777777" w:rsidR="00E843D5" w:rsidRDefault="00E843D5" w:rsidP="00E843D5">
      <w:pPr>
        <w:spacing w:line="276" w:lineRule="auto"/>
        <w:ind w:firstLine="567"/>
      </w:pPr>
      <w:r>
        <w:tab/>
        <w:t>В определении уровня интеллекта у исследуемого объекта</w:t>
      </w:r>
    </w:p>
    <w:p w14:paraId="4F37FC58" w14:textId="31D89CA1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7.</w:t>
      </w:r>
      <w:r w:rsidRPr="001E73CF">
        <w:rPr>
          <w:i/>
          <w:iCs/>
        </w:rPr>
        <w:tab/>
        <w:t>Кто задает вопросы исследуемому объекту в ходе теста Тьюринга?</w:t>
      </w:r>
    </w:p>
    <w:p w14:paraId="7FC7E033" w14:textId="49369D29" w:rsidR="00E843D5" w:rsidRDefault="00E843D5" w:rsidP="001E73CF">
      <w:pPr>
        <w:spacing w:line="276" w:lineRule="auto"/>
        <w:ind w:firstLine="708"/>
      </w:pPr>
      <w:r>
        <w:t>Множество компьютеров</w:t>
      </w:r>
    </w:p>
    <w:p w14:paraId="31F0F658" w14:textId="77777777" w:rsidR="00E843D5" w:rsidRDefault="00E843D5" w:rsidP="00E843D5">
      <w:pPr>
        <w:spacing w:line="276" w:lineRule="auto"/>
        <w:ind w:firstLine="567"/>
      </w:pPr>
      <w:r>
        <w:tab/>
        <w:t>Множество людей</w:t>
      </w:r>
    </w:p>
    <w:p w14:paraId="04276484" w14:textId="77777777" w:rsidR="00E843D5" w:rsidRDefault="00E843D5" w:rsidP="00E843D5">
      <w:pPr>
        <w:spacing w:line="276" w:lineRule="auto"/>
        <w:ind w:firstLine="567"/>
      </w:pPr>
      <w:r>
        <w:tab/>
        <w:t>Никто</w:t>
      </w:r>
    </w:p>
    <w:p w14:paraId="62F4A373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8.</w:t>
      </w:r>
      <w:r w:rsidRPr="001E73CF">
        <w:rPr>
          <w:i/>
          <w:iCs/>
        </w:rPr>
        <w:tab/>
        <w:t>Кто предложил концепцию «китайской комнаты» для доказательства отсутствия понимания у программы?</w:t>
      </w:r>
      <w:r w:rsidRPr="001E73CF">
        <w:rPr>
          <w:i/>
          <w:iCs/>
        </w:rPr>
        <w:tab/>
      </w:r>
    </w:p>
    <w:p w14:paraId="7647C78F" w14:textId="5DFD8C1A" w:rsidR="00E843D5" w:rsidRDefault="00E843D5" w:rsidP="001E73CF">
      <w:pPr>
        <w:spacing w:line="276" w:lineRule="auto"/>
        <w:ind w:firstLine="708"/>
      </w:pPr>
      <w:r>
        <w:t>Алан Тьюринг</w:t>
      </w:r>
    </w:p>
    <w:p w14:paraId="3ABFAE36" w14:textId="77777777" w:rsidR="00E843D5" w:rsidRDefault="00E843D5" w:rsidP="00E843D5">
      <w:pPr>
        <w:spacing w:line="276" w:lineRule="auto"/>
        <w:ind w:firstLine="567"/>
      </w:pPr>
      <w:r>
        <w:tab/>
        <w:t>Роджер Шенк</w:t>
      </w:r>
    </w:p>
    <w:p w14:paraId="668B31CB" w14:textId="77777777" w:rsidR="00E843D5" w:rsidRDefault="00E843D5" w:rsidP="00E843D5">
      <w:pPr>
        <w:spacing w:line="276" w:lineRule="auto"/>
        <w:ind w:firstLine="567"/>
      </w:pPr>
      <w:r>
        <w:tab/>
        <w:t xml:space="preserve">Джон </w:t>
      </w:r>
      <w:proofErr w:type="spellStart"/>
      <w:r>
        <w:t>Серл</w:t>
      </w:r>
      <w:proofErr w:type="spellEnd"/>
    </w:p>
    <w:p w14:paraId="5AF97445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9.</w:t>
      </w:r>
      <w:r w:rsidRPr="001E73CF">
        <w:rPr>
          <w:i/>
          <w:iCs/>
        </w:rPr>
        <w:tab/>
        <w:t>Эксперимент «Китайская комната» демонстрирует, что</w:t>
      </w:r>
      <w:r w:rsidRPr="001E73CF">
        <w:rPr>
          <w:i/>
          <w:iCs/>
        </w:rPr>
        <w:tab/>
      </w:r>
    </w:p>
    <w:p w14:paraId="05023355" w14:textId="5E2F6318" w:rsidR="00E843D5" w:rsidRDefault="00E843D5" w:rsidP="001E73CF">
      <w:pPr>
        <w:spacing w:line="276" w:lineRule="auto"/>
        <w:ind w:firstLine="708"/>
      </w:pPr>
      <w:r>
        <w:t>Алгоритм ИИ  полностью понимает выполняемые задачи</w:t>
      </w:r>
    </w:p>
    <w:p w14:paraId="4077FDA6" w14:textId="77777777" w:rsidR="00E843D5" w:rsidRDefault="00E843D5" w:rsidP="00E843D5">
      <w:pPr>
        <w:spacing w:line="276" w:lineRule="auto"/>
        <w:ind w:firstLine="567"/>
      </w:pPr>
      <w:r>
        <w:tab/>
        <w:t>Алгоритм ИИ не имеет понимания выполняемых задач</w:t>
      </w:r>
    </w:p>
    <w:p w14:paraId="564AA4DE" w14:textId="77777777" w:rsidR="00E843D5" w:rsidRDefault="00E843D5" w:rsidP="00E843D5">
      <w:pPr>
        <w:spacing w:line="276" w:lineRule="auto"/>
        <w:ind w:firstLine="567"/>
      </w:pPr>
      <w:r>
        <w:tab/>
        <w:t>Выполнение алгоритма ИИ говорит о понимании</w:t>
      </w:r>
    </w:p>
    <w:p w14:paraId="0C9D2785" w14:textId="77777777" w:rsidR="001E73CF" w:rsidRPr="001E73CF" w:rsidRDefault="00E843D5" w:rsidP="00E843D5">
      <w:pPr>
        <w:spacing w:line="276" w:lineRule="auto"/>
        <w:ind w:firstLine="567"/>
        <w:rPr>
          <w:i/>
          <w:iCs/>
        </w:rPr>
      </w:pPr>
      <w:r w:rsidRPr="001E73CF">
        <w:rPr>
          <w:i/>
          <w:iCs/>
        </w:rPr>
        <w:t>10.</w:t>
      </w:r>
      <w:r w:rsidRPr="001E73CF">
        <w:rPr>
          <w:i/>
          <w:iCs/>
        </w:rPr>
        <w:tab/>
        <w:t>Что является имитацией осмысления алгоритма?</w:t>
      </w:r>
      <w:r w:rsidRPr="001E73CF">
        <w:rPr>
          <w:i/>
          <w:iCs/>
        </w:rPr>
        <w:tab/>
      </w:r>
    </w:p>
    <w:p w14:paraId="08A3B124" w14:textId="2EEE7221" w:rsidR="00E843D5" w:rsidRDefault="00E843D5" w:rsidP="001E73CF">
      <w:pPr>
        <w:spacing w:line="276" w:lineRule="auto"/>
        <w:ind w:firstLine="708"/>
      </w:pPr>
      <w:r>
        <w:t>Пока неизвестно</w:t>
      </w:r>
    </w:p>
    <w:p w14:paraId="0ACF796A" w14:textId="77777777" w:rsidR="00E843D5" w:rsidRDefault="00E843D5" w:rsidP="00E843D5">
      <w:pPr>
        <w:spacing w:line="276" w:lineRule="auto"/>
        <w:ind w:firstLine="567"/>
      </w:pPr>
      <w:r>
        <w:tab/>
        <w:t>Решение с сохранением алгоритма</w:t>
      </w:r>
    </w:p>
    <w:p w14:paraId="22D3F930" w14:textId="547187FC" w:rsidR="007F40E3" w:rsidRDefault="00E843D5" w:rsidP="00E843D5">
      <w:pPr>
        <w:spacing w:line="276" w:lineRule="auto"/>
        <w:ind w:firstLine="567"/>
      </w:pPr>
      <w:r>
        <w:tab/>
        <w:t>Решение без понимания алгоритма</w:t>
      </w:r>
    </w:p>
    <w:p w14:paraId="4D1B0FD1" w14:textId="4C7F9CA7" w:rsidR="00E843D5" w:rsidRPr="003B2631" w:rsidRDefault="00E843D5" w:rsidP="00E843D5">
      <w:pPr>
        <w:spacing w:line="276" w:lineRule="auto"/>
        <w:ind w:firstLine="567"/>
        <w:rPr>
          <w:i/>
          <w:iCs/>
        </w:rPr>
      </w:pPr>
      <w:r w:rsidRPr="003B2631">
        <w:rPr>
          <w:i/>
          <w:iCs/>
        </w:rPr>
        <w:t>3)</w:t>
      </w:r>
      <w:r w:rsidR="001E73CF">
        <w:rPr>
          <w:i/>
          <w:iCs/>
        </w:rPr>
        <w:t xml:space="preserve"> </w:t>
      </w:r>
      <w:r w:rsidR="00DF5068">
        <w:rPr>
          <w:i/>
          <w:iCs/>
        </w:rPr>
        <w:t>Выступление студентов</w:t>
      </w:r>
      <w:r w:rsidR="00651409">
        <w:rPr>
          <w:i/>
          <w:iCs/>
        </w:rPr>
        <w:t xml:space="preserve"> </w:t>
      </w:r>
      <w:r w:rsidR="00DF5068">
        <w:rPr>
          <w:i/>
          <w:iCs/>
        </w:rPr>
        <w:t xml:space="preserve">с докладами (презентациями) по </w:t>
      </w:r>
      <w:r w:rsidR="00651409">
        <w:rPr>
          <w:i/>
          <w:iCs/>
        </w:rPr>
        <w:t xml:space="preserve">результатам </w:t>
      </w:r>
      <w:r w:rsidR="009C7DDB">
        <w:rPr>
          <w:i/>
          <w:iCs/>
        </w:rPr>
        <w:t>выполнения</w:t>
      </w:r>
      <w:r w:rsidR="00651409">
        <w:rPr>
          <w:i/>
          <w:iCs/>
        </w:rPr>
        <w:t xml:space="preserve"> </w:t>
      </w:r>
      <w:r w:rsidR="00DF5068">
        <w:rPr>
          <w:i/>
          <w:iCs/>
        </w:rPr>
        <w:t>выбранной тем</w:t>
      </w:r>
      <w:r w:rsidR="00651409">
        <w:rPr>
          <w:i/>
          <w:iCs/>
        </w:rPr>
        <w:t>ы</w:t>
      </w:r>
      <w:r w:rsidR="00DF5068">
        <w:rPr>
          <w:i/>
          <w:iCs/>
        </w:rPr>
        <w:t xml:space="preserve"> ИДЗ.</w:t>
      </w:r>
      <w:r w:rsidR="001D6245">
        <w:rPr>
          <w:i/>
          <w:iCs/>
        </w:rPr>
        <w:t xml:space="preserve"> Ответы студентов на вопросы преподавателя по </w:t>
      </w:r>
      <w:r w:rsidR="00B91447">
        <w:rPr>
          <w:i/>
          <w:iCs/>
        </w:rPr>
        <w:t xml:space="preserve">теме </w:t>
      </w:r>
      <w:r w:rsidR="001D6245">
        <w:rPr>
          <w:i/>
          <w:iCs/>
        </w:rPr>
        <w:t>ИДЗ.</w:t>
      </w:r>
    </w:p>
    <w:p w14:paraId="56210DCB" w14:textId="77777777" w:rsidR="00E843D5" w:rsidRPr="00985D07" w:rsidRDefault="00E843D5" w:rsidP="0081013A">
      <w:pPr>
        <w:spacing w:line="276" w:lineRule="auto"/>
        <w:ind w:firstLine="567"/>
      </w:pPr>
    </w:p>
    <w:p w14:paraId="2EC86EC7" w14:textId="77777777" w:rsidR="0081013A" w:rsidRPr="004D7FC0" w:rsidRDefault="0081013A" w:rsidP="004D7FC0">
      <w:pPr>
        <w:pStyle w:val="af3"/>
        <w:keepNext/>
        <w:spacing w:before="120" w:line="312" w:lineRule="auto"/>
        <w:ind w:left="720" w:firstLine="0"/>
        <w:rPr>
          <w:rFonts w:eastAsiaTheme="majorEastAsia" w:cstheme="majorBidi"/>
          <w:b/>
          <w:caps/>
          <w:color w:val="05336E"/>
          <w:spacing w:val="5"/>
          <w:kern w:val="28"/>
          <w:szCs w:val="52"/>
        </w:rPr>
      </w:pPr>
    </w:p>
    <w:sectPr w:rsidR="0081013A" w:rsidRPr="004D7FC0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97ED2" w14:textId="77777777" w:rsidR="00747CFB" w:rsidRDefault="00747CFB" w:rsidP="00657AD0">
      <w:pPr>
        <w:spacing w:line="240" w:lineRule="auto"/>
      </w:pPr>
      <w:r>
        <w:separator/>
      </w:r>
    </w:p>
  </w:endnote>
  <w:endnote w:type="continuationSeparator" w:id="0">
    <w:p w14:paraId="209429DF" w14:textId="77777777" w:rsidR="00747CFB" w:rsidRDefault="00747CFB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CECC2" w14:textId="76833F6A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2768EF4F" wp14:editId="7FB1620B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470F1E">
          <w:rPr>
            <w:noProof/>
            <w:color w:val="05336E"/>
          </w:rPr>
          <w:t>5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6F9B2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951F3A">
      <w:rPr>
        <w:color w:val="05336E"/>
      </w:rPr>
      <w:t>2</w:t>
    </w:r>
    <w:r w:rsidRPr="00FA76A4">
      <w:rPr>
        <w:color w:val="05336E"/>
      </w:rPr>
      <w:t xml:space="preserve"> г.</w:t>
    </w:r>
  </w:p>
  <w:p w14:paraId="15861655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23E97288" wp14:editId="4DDB947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BC563" w14:textId="77777777" w:rsidR="00747CFB" w:rsidRDefault="00747CFB" w:rsidP="00657AD0">
      <w:pPr>
        <w:spacing w:line="240" w:lineRule="auto"/>
      </w:pPr>
      <w:r>
        <w:separator/>
      </w:r>
    </w:p>
  </w:footnote>
  <w:footnote w:type="continuationSeparator" w:id="0">
    <w:p w14:paraId="4C13D8C9" w14:textId="77777777" w:rsidR="00747CFB" w:rsidRDefault="00747CFB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69C95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0997F9A" wp14:editId="2BC10852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5F3BB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0B309D" wp14:editId="6F54D12C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0946"/>
    <w:multiLevelType w:val="hybridMultilevel"/>
    <w:tmpl w:val="CD34CF74"/>
    <w:lvl w:ilvl="0" w:tplc="D3A87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4E21AE"/>
    <w:multiLevelType w:val="hybridMultilevel"/>
    <w:tmpl w:val="915CE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1F6C2C34"/>
    <w:multiLevelType w:val="hybridMultilevel"/>
    <w:tmpl w:val="FD78A5E2"/>
    <w:lvl w:ilvl="0" w:tplc="D3A87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281777C"/>
    <w:multiLevelType w:val="hybridMultilevel"/>
    <w:tmpl w:val="5F84AC32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63DEF"/>
    <w:multiLevelType w:val="hybridMultilevel"/>
    <w:tmpl w:val="673E1116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17708"/>
    <w:multiLevelType w:val="hybridMultilevel"/>
    <w:tmpl w:val="A3F8E690"/>
    <w:lvl w:ilvl="0" w:tplc="E15C445E">
      <w:start w:val="1"/>
      <w:numFmt w:val="decimal"/>
      <w:lvlText w:val="%1."/>
      <w:lvlJc w:val="left"/>
      <w:pPr>
        <w:ind w:left="1287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3352DEC"/>
    <w:multiLevelType w:val="hybridMultilevel"/>
    <w:tmpl w:val="E4F4F78E"/>
    <w:lvl w:ilvl="0" w:tplc="D3A875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9C77BCF"/>
    <w:multiLevelType w:val="hybridMultilevel"/>
    <w:tmpl w:val="16DE8540"/>
    <w:lvl w:ilvl="0" w:tplc="D3A875B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F53367E"/>
    <w:multiLevelType w:val="hybridMultilevel"/>
    <w:tmpl w:val="5BCACADA"/>
    <w:lvl w:ilvl="0" w:tplc="D3A87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2691ED9"/>
    <w:multiLevelType w:val="hybridMultilevel"/>
    <w:tmpl w:val="3270783C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511FC"/>
    <w:multiLevelType w:val="hybridMultilevel"/>
    <w:tmpl w:val="3BDE3D98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D1248"/>
    <w:multiLevelType w:val="hybridMultilevel"/>
    <w:tmpl w:val="13341988"/>
    <w:lvl w:ilvl="0" w:tplc="D3A87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0E7ED5"/>
    <w:multiLevelType w:val="hybridMultilevel"/>
    <w:tmpl w:val="304C2FD4"/>
    <w:lvl w:ilvl="0" w:tplc="D3A87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5213293"/>
    <w:multiLevelType w:val="hybridMultilevel"/>
    <w:tmpl w:val="CFAE0184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B3941"/>
    <w:multiLevelType w:val="hybridMultilevel"/>
    <w:tmpl w:val="4508B3C2"/>
    <w:lvl w:ilvl="0" w:tplc="D3A87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53421F"/>
    <w:multiLevelType w:val="hybridMultilevel"/>
    <w:tmpl w:val="A2F658DA"/>
    <w:lvl w:ilvl="0" w:tplc="D3A875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F9417BA"/>
    <w:multiLevelType w:val="hybridMultilevel"/>
    <w:tmpl w:val="BB46E2E6"/>
    <w:lvl w:ilvl="0" w:tplc="D3A87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26415453">
    <w:abstractNumId w:val="7"/>
  </w:num>
  <w:num w:numId="2" w16cid:durableId="1637757461">
    <w:abstractNumId w:val="30"/>
  </w:num>
  <w:num w:numId="3" w16cid:durableId="1222063940">
    <w:abstractNumId w:val="5"/>
  </w:num>
  <w:num w:numId="4" w16cid:durableId="492070674">
    <w:abstractNumId w:val="19"/>
  </w:num>
  <w:num w:numId="5" w16cid:durableId="678894468">
    <w:abstractNumId w:val="13"/>
  </w:num>
  <w:num w:numId="6" w16cid:durableId="1526020322">
    <w:abstractNumId w:val="28"/>
  </w:num>
  <w:num w:numId="7" w16cid:durableId="770315125">
    <w:abstractNumId w:val="4"/>
  </w:num>
  <w:num w:numId="8" w16cid:durableId="1861965767">
    <w:abstractNumId w:val="23"/>
  </w:num>
  <w:num w:numId="9" w16cid:durableId="1296595252">
    <w:abstractNumId w:val="29"/>
  </w:num>
  <w:num w:numId="10" w16cid:durableId="1085415907">
    <w:abstractNumId w:val="18"/>
  </w:num>
  <w:num w:numId="11" w16cid:durableId="2044746191">
    <w:abstractNumId w:val="17"/>
  </w:num>
  <w:num w:numId="12" w16cid:durableId="2079208642">
    <w:abstractNumId w:val="14"/>
  </w:num>
  <w:num w:numId="13" w16cid:durableId="1074399089">
    <w:abstractNumId w:val="2"/>
  </w:num>
  <w:num w:numId="14" w16cid:durableId="168062306">
    <w:abstractNumId w:val="9"/>
  </w:num>
  <w:num w:numId="15" w16cid:durableId="978731817">
    <w:abstractNumId w:val="3"/>
  </w:num>
  <w:num w:numId="16" w16cid:durableId="447163153">
    <w:abstractNumId w:val="1"/>
  </w:num>
  <w:num w:numId="17" w16cid:durableId="1347903623">
    <w:abstractNumId w:val="10"/>
  </w:num>
  <w:num w:numId="18" w16cid:durableId="450247490">
    <w:abstractNumId w:val="8"/>
  </w:num>
  <w:num w:numId="19" w16cid:durableId="1462766738">
    <w:abstractNumId w:val="21"/>
  </w:num>
  <w:num w:numId="20" w16cid:durableId="1040790205">
    <w:abstractNumId w:val="25"/>
  </w:num>
  <w:num w:numId="21" w16cid:durableId="1670138478">
    <w:abstractNumId w:val="20"/>
  </w:num>
  <w:num w:numId="22" w16cid:durableId="500387631">
    <w:abstractNumId w:val="11"/>
  </w:num>
  <w:num w:numId="23" w16cid:durableId="1446391983">
    <w:abstractNumId w:val="16"/>
  </w:num>
  <w:num w:numId="24" w16cid:durableId="598491137">
    <w:abstractNumId w:val="6"/>
  </w:num>
  <w:num w:numId="25" w16cid:durableId="1040474851">
    <w:abstractNumId w:val="26"/>
  </w:num>
  <w:num w:numId="26" w16cid:durableId="895820985">
    <w:abstractNumId w:val="0"/>
  </w:num>
  <w:num w:numId="27" w16cid:durableId="738989813">
    <w:abstractNumId w:val="24"/>
  </w:num>
  <w:num w:numId="28" w16cid:durableId="216286878">
    <w:abstractNumId w:val="22"/>
  </w:num>
  <w:num w:numId="29" w16cid:durableId="39861258">
    <w:abstractNumId w:val="31"/>
  </w:num>
  <w:num w:numId="30" w16cid:durableId="1092121485">
    <w:abstractNumId w:val="12"/>
  </w:num>
  <w:num w:numId="31" w16cid:durableId="1636134545">
    <w:abstractNumId w:val="27"/>
  </w:num>
  <w:num w:numId="32" w16cid:durableId="3575899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6E6"/>
    <w:rsid w:val="0001673E"/>
    <w:rsid w:val="00020002"/>
    <w:rsid w:val="00072D9B"/>
    <w:rsid w:val="00077413"/>
    <w:rsid w:val="00090DA4"/>
    <w:rsid w:val="00100267"/>
    <w:rsid w:val="00102F7E"/>
    <w:rsid w:val="00121989"/>
    <w:rsid w:val="0014126B"/>
    <w:rsid w:val="0014445C"/>
    <w:rsid w:val="00160D01"/>
    <w:rsid w:val="001816E6"/>
    <w:rsid w:val="00183B68"/>
    <w:rsid w:val="001C3521"/>
    <w:rsid w:val="001D6245"/>
    <w:rsid w:val="001E73CF"/>
    <w:rsid w:val="001F21B9"/>
    <w:rsid w:val="002069AF"/>
    <w:rsid w:val="0023234D"/>
    <w:rsid w:val="002524F4"/>
    <w:rsid w:val="00254F2F"/>
    <w:rsid w:val="002A3F8A"/>
    <w:rsid w:val="002F70F5"/>
    <w:rsid w:val="0039052C"/>
    <w:rsid w:val="003B2631"/>
    <w:rsid w:val="003C342F"/>
    <w:rsid w:val="003D70D4"/>
    <w:rsid w:val="003F2354"/>
    <w:rsid w:val="0040617C"/>
    <w:rsid w:val="004654BC"/>
    <w:rsid w:val="00470F1E"/>
    <w:rsid w:val="0049298D"/>
    <w:rsid w:val="004A10FF"/>
    <w:rsid w:val="004A479B"/>
    <w:rsid w:val="004C3C38"/>
    <w:rsid w:val="004D49A4"/>
    <w:rsid w:val="004D7FC0"/>
    <w:rsid w:val="00566E63"/>
    <w:rsid w:val="005803F0"/>
    <w:rsid w:val="005B19DD"/>
    <w:rsid w:val="005F283E"/>
    <w:rsid w:val="005F6140"/>
    <w:rsid w:val="006216BF"/>
    <w:rsid w:val="00651409"/>
    <w:rsid w:val="006516AB"/>
    <w:rsid w:val="00655107"/>
    <w:rsid w:val="00657AD0"/>
    <w:rsid w:val="006670CD"/>
    <w:rsid w:val="00680547"/>
    <w:rsid w:val="006C746E"/>
    <w:rsid w:val="00731470"/>
    <w:rsid w:val="00747CFB"/>
    <w:rsid w:val="00750979"/>
    <w:rsid w:val="00783BF6"/>
    <w:rsid w:val="007B60E6"/>
    <w:rsid w:val="007F40E3"/>
    <w:rsid w:val="008077C5"/>
    <w:rsid w:val="0081013A"/>
    <w:rsid w:val="008448AD"/>
    <w:rsid w:val="008852FF"/>
    <w:rsid w:val="0089284D"/>
    <w:rsid w:val="008A1234"/>
    <w:rsid w:val="008C3873"/>
    <w:rsid w:val="008F1AC6"/>
    <w:rsid w:val="00925778"/>
    <w:rsid w:val="0094017D"/>
    <w:rsid w:val="00951F3A"/>
    <w:rsid w:val="009844F5"/>
    <w:rsid w:val="0098480C"/>
    <w:rsid w:val="00985D07"/>
    <w:rsid w:val="009965F0"/>
    <w:rsid w:val="009A7405"/>
    <w:rsid w:val="009B7EDD"/>
    <w:rsid w:val="009C7DDB"/>
    <w:rsid w:val="009E5D66"/>
    <w:rsid w:val="009F1571"/>
    <w:rsid w:val="009F2FBE"/>
    <w:rsid w:val="009F35EB"/>
    <w:rsid w:val="00A62A09"/>
    <w:rsid w:val="00AA58DC"/>
    <w:rsid w:val="00AE522B"/>
    <w:rsid w:val="00AF03BD"/>
    <w:rsid w:val="00B038B2"/>
    <w:rsid w:val="00B10EDB"/>
    <w:rsid w:val="00B34FFA"/>
    <w:rsid w:val="00B576B7"/>
    <w:rsid w:val="00B6558F"/>
    <w:rsid w:val="00B774FC"/>
    <w:rsid w:val="00B91447"/>
    <w:rsid w:val="00BA0509"/>
    <w:rsid w:val="00BC58ED"/>
    <w:rsid w:val="00BD6090"/>
    <w:rsid w:val="00BE325F"/>
    <w:rsid w:val="00C101C2"/>
    <w:rsid w:val="00C27902"/>
    <w:rsid w:val="00D609D9"/>
    <w:rsid w:val="00D649A8"/>
    <w:rsid w:val="00DA3AED"/>
    <w:rsid w:val="00DB217B"/>
    <w:rsid w:val="00DD04E3"/>
    <w:rsid w:val="00DF5068"/>
    <w:rsid w:val="00E50349"/>
    <w:rsid w:val="00E7363A"/>
    <w:rsid w:val="00E843D5"/>
    <w:rsid w:val="00E91068"/>
    <w:rsid w:val="00EE3468"/>
    <w:rsid w:val="00F12D00"/>
    <w:rsid w:val="00F7295A"/>
    <w:rsid w:val="00FA118A"/>
    <w:rsid w:val="00FA21C3"/>
    <w:rsid w:val="00FA5A8B"/>
    <w:rsid w:val="00FA76A4"/>
    <w:rsid w:val="00FD5463"/>
    <w:rsid w:val="00FD73ED"/>
    <w:rsid w:val="00FE0E4C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B7417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4D7FC0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D7F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2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3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621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324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64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136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5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5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839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599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24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33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2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68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9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4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662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9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645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7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FDF2B-8304-4EB3-823C-5EB50A9F2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D:\Гранты\Гран ИИ\moodle\Dot1.dotm</Template>
  <TotalTime>74</TotalTime>
  <Pages>25</Pages>
  <Words>5104</Words>
  <Characters>29094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СЖ</cp:lastModifiedBy>
  <cp:revision>16</cp:revision>
  <cp:lastPrinted>2022-04-05T07:17:00Z</cp:lastPrinted>
  <dcterms:created xsi:type="dcterms:W3CDTF">2022-04-20T10:20:00Z</dcterms:created>
  <dcterms:modified xsi:type="dcterms:W3CDTF">2022-04-21T11:58:00Z</dcterms:modified>
</cp:coreProperties>
</file>