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Pr="006C256A" w:rsidRDefault="001F21B9" w:rsidP="00D609D9">
      <w:pPr>
        <w:rPr>
          <w:szCs w:val="28"/>
        </w:rPr>
      </w:pP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C256A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256A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CA21E9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 w:rsidR="00277DD8"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 w:rsidR="00277DD8"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CA21E9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 w:rsidR="00277DD8"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 w:rsidR="00277DD8"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3F2570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A652A8" w:rsidRDefault="00A652A8" w:rsidP="00A62A09">
                            <w:pPr>
                              <w:pStyle w:val="ad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3F2570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A652A8" w:rsidRDefault="00A652A8" w:rsidP="00A62A09">
                      <w:pPr>
                        <w:pStyle w:val="ad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6C256A">
        <w:rPr>
          <w:szCs w:val="28"/>
        </w:rPr>
        <w:br w:type="page"/>
      </w:r>
    </w:p>
    <w:p w:rsidR="00277DD8" w:rsidRPr="00CC4CC0" w:rsidRDefault="00277DD8" w:rsidP="00277DD8">
      <w:pPr>
        <w:pStyle w:val="1"/>
        <w:numPr>
          <w:ilvl w:val="0"/>
          <w:numId w:val="0"/>
        </w:numPr>
      </w:pPr>
      <w:r>
        <w:lastRenderedPageBreak/>
        <w:t xml:space="preserve">1 </w:t>
      </w:r>
      <w:r w:rsidRPr="00CC4CC0">
        <w:t>ПРАКТИЧЕСКИЕ</w:t>
      </w:r>
      <w:r w:rsidRPr="00CC4CC0">
        <w:rPr>
          <w:spacing w:val="54"/>
        </w:rPr>
        <w:t xml:space="preserve"> </w:t>
      </w:r>
      <w:r w:rsidRPr="00CC4CC0">
        <w:rPr>
          <w:spacing w:val="-2"/>
        </w:rPr>
        <w:t>РАБОТЫ</w:t>
      </w:r>
    </w:p>
    <w:p w:rsidR="00277DD8" w:rsidRPr="00CC4CC0" w:rsidRDefault="00277DD8" w:rsidP="00277DD8">
      <w:pPr>
        <w:pStyle w:val="2"/>
      </w:pPr>
      <w:r w:rsidRPr="00CC4CC0">
        <w:t>Общие</w:t>
      </w:r>
      <w:r w:rsidRPr="00CC4CC0">
        <w:rPr>
          <w:spacing w:val="15"/>
        </w:rPr>
        <w:t xml:space="preserve"> </w:t>
      </w:r>
      <w:r w:rsidRPr="00CC4CC0">
        <w:t>положения</w:t>
      </w:r>
      <w:r w:rsidRPr="00CC4CC0">
        <w:rPr>
          <w:spacing w:val="16"/>
        </w:rPr>
        <w:t xml:space="preserve"> </w:t>
      </w:r>
      <w:r w:rsidRPr="00CC4CC0">
        <w:t>и</w:t>
      </w:r>
      <w:r w:rsidRPr="00CC4CC0">
        <w:rPr>
          <w:spacing w:val="-4"/>
        </w:rPr>
        <w:t xml:space="preserve"> </w:t>
      </w:r>
      <w:r w:rsidRPr="00CC4CC0">
        <w:t>методика</w:t>
      </w:r>
      <w:r w:rsidRPr="00CC4CC0">
        <w:rPr>
          <w:spacing w:val="6"/>
        </w:rPr>
        <w:t xml:space="preserve"> </w:t>
      </w:r>
      <w:r w:rsidRPr="00CC4CC0">
        <w:t>оценивания</w:t>
      </w:r>
      <w:r w:rsidRPr="00CC4CC0">
        <w:rPr>
          <w:spacing w:val="24"/>
        </w:rPr>
        <w:t xml:space="preserve"> </w:t>
      </w:r>
      <w:r w:rsidRPr="00CC4CC0">
        <w:rPr>
          <w:spacing w:val="-2"/>
        </w:rPr>
        <w:t>результатов</w:t>
      </w:r>
    </w:p>
    <w:p w:rsidR="007C3B2A" w:rsidRPr="007C3B2A" w:rsidRDefault="007C3B2A" w:rsidP="007C3B2A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-2"/>
        <w:rPr>
          <w:rFonts w:eastAsia="Calibri" w:cs="Calibri"/>
          <w:color w:val="auto"/>
          <w:szCs w:val="28"/>
          <w:lang w:eastAsia="en-US"/>
        </w:rPr>
      </w:pPr>
      <w:r w:rsidRPr="007C3B2A">
        <w:rPr>
          <w:rFonts w:eastAsia="Calibri" w:cs="Calibri"/>
          <w:color w:val="auto"/>
          <w:szCs w:val="28"/>
          <w:lang w:eastAsia="en-US"/>
        </w:rPr>
        <w:t>В процессе обучения по дисциплине «введение в нейронные сети» студент обязан выполнить 8 практических работ. Под выполнением практических работ подразумевается подготовка к работе, проведение экспериментальных исследований, подготовка отчета и его защита на коллоквиуме. Текущий контроль включает в себя решение задач на практических занятиях. Критерием оценки работы на занятиях является оценка, выставляемая по 5ти балльной шкале в соответствии со следующими критериями: оценка в 5 баллов выставляется при отличном выполнении задания, то есть при наличии полных (с детальными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 и высококачественного оформления работы. оценка в 4 балла выставляется при правильном выполнении задания, то есть при наличии полных (с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ответов. Оценка в 3 балла выставляется при наличии отдельных неточностей в ответах (включая грамматические ошибки) или неточностях в решении задач непринципиального характера (описки и случайные ошибки арифметического характера). Оценка в 2 и ниже баллов выставляется в случаях, когда в ответах и в решениях задач имеются неточности и ошибки, свидетельствующие о недостаточном понимании вопросов и требующие дополнительного обращения к тематическим материалам.</w:t>
      </w:r>
    </w:p>
    <w:p w:rsidR="007C3B2A" w:rsidRPr="007C3B2A" w:rsidRDefault="007C3B2A" w:rsidP="007C3B2A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7C3B2A">
        <w:rPr>
          <w:rFonts w:eastAsia="Calibri" w:cs="Calibri"/>
          <w:color w:val="auto"/>
          <w:szCs w:val="28"/>
          <w:lang w:eastAsia="en-US"/>
        </w:rPr>
        <w:t>Контроль</w:t>
      </w:r>
      <w:r>
        <w:rPr>
          <w:rFonts w:eastAsia="Calibri" w:cs="Calibri"/>
          <w:color w:val="auto"/>
          <w:szCs w:val="28"/>
          <w:lang w:eastAsia="en-US"/>
        </w:rPr>
        <w:t xml:space="preserve"> </w:t>
      </w:r>
      <w:r w:rsidRPr="007C3B2A">
        <w:rPr>
          <w:rFonts w:eastAsia="Calibri" w:cs="Calibri"/>
          <w:color w:val="auto"/>
          <w:szCs w:val="28"/>
          <w:lang w:eastAsia="en-US"/>
        </w:rPr>
        <w:t>самостоятельной</w:t>
      </w:r>
      <w:r w:rsidRPr="007C3B2A">
        <w:rPr>
          <w:rFonts w:eastAsia="Calibri" w:cs="Calibri"/>
          <w:color w:val="auto"/>
          <w:szCs w:val="28"/>
          <w:lang w:eastAsia="en-US"/>
        </w:rPr>
        <w:t xml:space="preserve"> </w:t>
      </w:r>
      <w:r w:rsidRPr="007C3B2A">
        <w:rPr>
          <w:rFonts w:eastAsia="Calibri" w:cs="Calibri"/>
          <w:color w:val="auto"/>
          <w:szCs w:val="28"/>
          <w:lang w:eastAsia="en-US"/>
        </w:rPr>
        <w:t>работы</w:t>
      </w:r>
      <w:r w:rsidRPr="007C3B2A">
        <w:rPr>
          <w:rFonts w:eastAsia="Calibri" w:cs="Calibri"/>
          <w:color w:val="auto"/>
          <w:szCs w:val="28"/>
          <w:lang w:eastAsia="en-US"/>
        </w:rPr>
        <w:t xml:space="preserve"> </w:t>
      </w:r>
      <w:r w:rsidRPr="007C3B2A">
        <w:rPr>
          <w:rFonts w:eastAsia="Calibri" w:cs="Calibri"/>
          <w:color w:val="auto"/>
          <w:szCs w:val="28"/>
          <w:lang w:eastAsia="en-US"/>
        </w:rPr>
        <w:t>студентов</w:t>
      </w:r>
      <w:r>
        <w:rPr>
          <w:rFonts w:eastAsia="Calibri" w:cs="Calibri"/>
          <w:color w:val="auto"/>
          <w:szCs w:val="28"/>
          <w:lang w:eastAsia="en-US"/>
        </w:rPr>
        <w:t xml:space="preserve"> </w:t>
      </w:r>
      <w:r w:rsidRPr="007C3B2A">
        <w:rPr>
          <w:rFonts w:eastAsia="Calibri" w:cs="Calibri"/>
          <w:color w:val="auto"/>
          <w:szCs w:val="28"/>
          <w:lang w:eastAsia="en-US"/>
        </w:rPr>
        <w:t>осуществляется</w:t>
      </w:r>
      <w:r w:rsidRPr="007C3B2A">
        <w:rPr>
          <w:rFonts w:eastAsia="Calibri" w:cs="Calibri"/>
          <w:color w:val="auto"/>
          <w:szCs w:val="28"/>
          <w:lang w:eastAsia="en-US"/>
        </w:rPr>
        <w:t xml:space="preserve"> </w:t>
      </w:r>
      <w:r w:rsidRPr="007C3B2A">
        <w:rPr>
          <w:rFonts w:eastAsia="Calibri" w:cs="Calibri"/>
          <w:color w:val="auto"/>
          <w:szCs w:val="28"/>
          <w:lang w:eastAsia="en-US"/>
        </w:rPr>
        <w:t>на практических занятиях студентов по методикам, описанным выше.</w:t>
      </w:r>
    </w:p>
    <w:p w:rsidR="00277DD8" w:rsidRDefault="00277DD8" w:rsidP="007C3B2A">
      <w:pPr>
        <w:pStyle w:val="2"/>
        <w:rPr>
          <w:color w:val="03316D"/>
          <w:szCs w:val="28"/>
        </w:rPr>
      </w:pPr>
      <w:r w:rsidRPr="007C3B2A">
        <w:rPr>
          <w:rStyle w:val="20"/>
          <w:b/>
          <w:bCs/>
        </w:rPr>
        <w:t xml:space="preserve">Практическое занятие №1. </w:t>
      </w:r>
      <w:r w:rsidR="007C3B2A" w:rsidRPr="00EE4593">
        <w:rPr>
          <w:color w:val="03316D"/>
          <w:szCs w:val="28"/>
        </w:rPr>
        <w:t>Поиск точки минимума функции с помощью градиентного спуска</w:t>
      </w:r>
    </w:p>
    <w:p w:rsidR="007C3B2A" w:rsidRPr="00EE4593" w:rsidRDefault="007C3B2A" w:rsidP="007C3B2A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7C3B2A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изучить алгоритм поиска</w:t>
      </w:r>
      <w:r w:rsidRPr="00EE4593">
        <w:rPr>
          <w:rFonts w:ascii="Trebuchet MS" w:hAnsi="Trebuchet MS"/>
          <w:color w:val="000000"/>
          <w:sz w:val="28"/>
          <w:szCs w:val="28"/>
        </w:rPr>
        <w:t xml:space="preserve"> точки минимума функции с помощью градиентного спуска.</w:t>
      </w:r>
    </w:p>
    <w:p w:rsidR="007C3B2A" w:rsidRPr="00EE4593" w:rsidRDefault="007C3B2A" w:rsidP="007C3B2A">
      <w:pPr>
        <w:spacing w:before="4"/>
        <w:rPr>
          <w:w w:val="95"/>
          <w:szCs w:val="28"/>
        </w:rPr>
      </w:pPr>
      <w:r w:rsidRPr="007C3B2A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найти точку минимума по заданной функции</w:t>
      </w:r>
      <w:r>
        <w:rPr>
          <w:spacing w:val="-2"/>
          <w:w w:val="105"/>
          <w:szCs w:val="28"/>
        </w:rPr>
        <w:t>.</w:t>
      </w:r>
    </w:p>
    <w:p w:rsidR="007C3B2A" w:rsidRPr="007C3B2A" w:rsidRDefault="007C3B2A" w:rsidP="007C3B2A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7C3B2A">
        <w:rPr>
          <w:rFonts w:ascii="Trebuchet MS" w:hAnsi="Trebuchet MS"/>
          <w:b/>
          <w:sz w:val="28"/>
          <w:szCs w:val="28"/>
        </w:rPr>
        <w:t>Контрольные</w:t>
      </w:r>
      <w:r w:rsidRPr="007C3B2A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7C3B2A">
        <w:rPr>
          <w:rFonts w:ascii="Trebuchet MS" w:hAnsi="Trebuchet MS"/>
          <w:b/>
          <w:sz w:val="28"/>
          <w:szCs w:val="28"/>
        </w:rPr>
        <w:t>вопросы:</w:t>
      </w:r>
    </w:p>
    <w:p w:rsidR="007C3B2A" w:rsidRPr="00EE4593" w:rsidRDefault="007C3B2A" w:rsidP="007C3B2A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Опишите поиск точки минимума функции с помощью градиентного спуска</w:t>
      </w:r>
      <w:r>
        <w:rPr>
          <w:spacing w:val="-2"/>
          <w:w w:val="105"/>
          <w:szCs w:val="28"/>
        </w:rPr>
        <w:t>.</w:t>
      </w:r>
    </w:p>
    <w:p w:rsidR="007C3B2A" w:rsidRPr="007C3B2A" w:rsidRDefault="007C3B2A" w:rsidP="007C3B2A"/>
    <w:p w:rsidR="00277DD8" w:rsidRPr="00CC4CC0" w:rsidRDefault="00277DD8" w:rsidP="00C02A1E">
      <w:pPr>
        <w:pStyle w:val="2"/>
      </w:pPr>
      <w:r w:rsidRPr="00CC4CC0">
        <w:lastRenderedPageBreak/>
        <w:t xml:space="preserve">Практическое занятие №2. </w:t>
      </w:r>
      <w:r w:rsidR="007C3B2A" w:rsidRPr="00EE4593">
        <w:rPr>
          <w:color w:val="03316D"/>
          <w:szCs w:val="28"/>
        </w:rPr>
        <w:t>Поиск точки минимума функции многих переменных с помощью градиентного спуска</w:t>
      </w:r>
    </w:p>
    <w:p w:rsidR="007C3B2A" w:rsidRPr="00EE4593" w:rsidRDefault="007C3B2A" w:rsidP="007C3B2A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7C3B2A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изучить алгоритм поиска</w:t>
      </w:r>
      <w:r w:rsidRPr="00EE4593">
        <w:rPr>
          <w:rFonts w:ascii="Trebuchet MS" w:hAnsi="Trebuchet MS"/>
          <w:color w:val="000000"/>
          <w:sz w:val="28"/>
          <w:szCs w:val="28"/>
        </w:rPr>
        <w:t xml:space="preserve"> точки минимума функции с помощью градиентного спуска.</w:t>
      </w:r>
    </w:p>
    <w:p w:rsidR="007C3B2A" w:rsidRPr="00EE4593" w:rsidRDefault="007C3B2A" w:rsidP="007C3B2A">
      <w:pPr>
        <w:spacing w:before="4"/>
        <w:rPr>
          <w:w w:val="95"/>
          <w:szCs w:val="28"/>
        </w:rPr>
      </w:pPr>
      <w:r w:rsidRPr="007C3B2A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найти точку минимума по заданной функции</w:t>
      </w:r>
    </w:p>
    <w:p w:rsidR="007C3B2A" w:rsidRPr="007C3B2A" w:rsidRDefault="007C3B2A" w:rsidP="007C3B2A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7C3B2A">
        <w:rPr>
          <w:rFonts w:ascii="Trebuchet MS" w:hAnsi="Trebuchet MS"/>
          <w:b/>
          <w:sz w:val="28"/>
          <w:szCs w:val="28"/>
        </w:rPr>
        <w:t>Контрольные</w:t>
      </w:r>
      <w:r w:rsidRPr="007C3B2A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7C3B2A">
        <w:rPr>
          <w:rFonts w:ascii="Trebuchet MS" w:hAnsi="Trebuchet MS"/>
          <w:b/>
          <w:sz w:val="28"/>
          <w:szCs w:val="28"/>
        </w:rPr>
        <w:t>вопросы:</w:t>
      </w:r>
    </w:p>
    <w:p w:rsidR="007C3B2A" w:rsidRPr="00EE4593" w:rsidRDefault="007C3B2A" w:rsidP="007C3B2A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Опишите поиск точки минимума функции с помощью градиентного спуска</w:t>
      </w:r>
      <w:r>
        <w:rPr>
          <w:spacing w:val="-2"/>
          <w:w w:val="105"/>
          <w:szCs w:val="28"/>
        </w:rPr>
        <w:t>.</w:t>
      </w:r>
    </w:p>
    <w:p w:rsidR="00277DD8" w:rsidRPr="00C02A1E" w:rsidRDefault="00277DD8" w:rsidP="00C02A1E">
      <w:pPr>
        <w:pStyle w:val="2"/>
      </w:pPr>
      <w:r w:rsidRPr="00C02A1E">
        <w:t xml:space="preserve">Практическое занятие №3. </w:t>
      </w:r>
      <w:r w:rsidR="007C3B2A" w:rsidRPr="00EE4593">
        <w:rPr>
          <w:color w:val="03316D"/>
          <w:szCs w:val="28"/>
        </w:rPr>
        <w:t>Графы вычислений и алгоритм обратного распространения ошибки</w:t>
      </w:r>
    </w:p>
    <w:p w:rsidR="009D33E8" w:rsidRPr="00EE4593" w:rsidRDefault="009D33E8" w:rsidP="009D33E8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изучить графы вычислений и алгоритм обратного распространения ошибки</w:t>
      </w:r>
      <w:r w:rsidRPr="00EE4593">
        <w:rPr>
          <w:rFonts w:ascii="Trebuchet MS" w:hAnsi="Trebuchet MS"/>
          <w:color w:val="000000"/>
          <w:sz w:val="28"/>
          <w:szCs w:val="28"/>
        </w:rPr>
        <w:t>.</w:t>
      </w:r>
    </w:p>
    <w:p w:rsidR="009D33E8" w:rsidRPr="00EE4593" w:rsidRDefault="009D33E8" w:rsidP="009D33E8">
      <w:pPr>
        <w:spacing w:before="4"/>
        <w:rPr>
          <w:w w:val="95"/>
          <w:szCs w:val="28"/>
        </w:rPr>
      </w:pPr>
      <w:r w:rsidRPr="009D33E8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реализовать алгоритм обратного распространения ошибки по заданному графу</w:t>
      </w:r>
      <w:r>
        <w:rPr>
          <w:spacing w:val="-2"/>
          <w:w w:val="105"/>
          <w:szCs w:val="28"/>
        </w:rPr>
        <w:t>.</w:t>
      </w:r>
    </w:p>
    <w:p w:rsidR="009D33E8" w:rsidRPr="009D33E8" w:rsidRDefault="009D33E8" w:rsidP="009D33E8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Контрольные</w:t>
      </w:r>
      <w:r w:rsidRPr="009D33E8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9D33E8">
        <w:rPr>
          <w:rFonts w:ascii="Trebuchet MS" w:hAnsi="Trebuchet MS"/>
          <w:b/>
          <w:sz w:val="28"/>
          <w:szCs w:val="28"/>
        </w:rPr>
        <w:t>вопросы: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Дайте определение графа вычислений.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Опишите алгоритм обратного распространения ошибки по графу вычислений.</w:t>
      </w:r>
    </w:p>
    <w:p w:rsidR="00277DD8" w:rsidRPr="007C3B2A" w:rsidRDefault="00277DD8" w:rsidP="007C3B2A">
      <w:pPr>
        <w:pStyle w:val="2"/>
      </w:pPr>
      <w:r w:rsidRPr="00C02A1E">
        <w:t xml:space="preserve">Практическое занятие №4. </w:t>
      </w:r>
      <w:r w:rsidR="007C3B2A" w:rsidRPr="00EE4593">
        <w:t xml:space="preserve">Тренировка </w:t>
      </w:r>
      <w:proofErr w:type="spellStart"/>
      <w:r w:rsidR="007C3B2A" w:rsidRPr="00EE4593">
        <w:t>нейросети</w:t>
      </w:r>
      <w:proofErr w:type="spellEnd"/>
      <w:r w:rsidR="007C3B2A" w:rsidRPr="00EE4593">
        <w:t xml:space="preserve"> для задачи регрессии</w:t>
      </w:r>
    </w:p>
    <w:p w:rsidR="009D33E8" w:rsidRPr="00EE4593" w:rsidRDefault="009D33E8" w:rsidP="009D33E8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научиться тренировать </w:t>
      </w:r>
      <w:proofErr w:type="spellStart"/>
      <w:r w:rsidRPr="00EE4593">
        <w:rPr>
          <w:rFonts w:ascii="Trebuchet MS" w:hAnsi="Trebuchet MS"/>
          <w:color w:val="000000"/>
          <w:sz w:val="28"/>
          <w:szCs w:val="28"/>
        </w:rPr>
        <w:t>нейросети</w:t>
      </w:r>
      <w:proofErr w:type="spellEnd"/>
      <w:r w:rsidRPr="00EE4593">
        <w:rPr>
          <w:rFonts w:ascii="Trebuchet MS" w:hAnsi="Trebuchet MS"/>
          <w:color w:val="000000"/>
          <w:sz w:val="28"/>
          <w:szCs w:val="28"/>
        </w:rPr>
        <w:t xml:space="preserve"> для задачи регрессии.</w:t>
      </w:r>
    </w:p>
    <w:p w:rsidR="009D33E8" w:rsidRPr="00EE4593" w:rsidRDefault="009D33E8" w:rsidP="009D33E8">
      <w:pPr>
        <w:spacing w:before="4"/>
        <w:rPr>
          <w:w w:val="95"/>
          <w:szCs w:val="28"/>
        </w:rPr>
      </w:pPr>
      <w:r w:rsidRPr="009D33E8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провести тренировку </w:t>
      </w:r>
      <w:proofErr w:type="spellStart"/>
      <w:r w:rsidRPr="00EE4593">
        <w:rPr>
          <w:spacing w:val="-2"/>
          <w:w w:val="105"/>
          <w:szCs w:val="28"/>
        </w:rPr>
        <w:t>нейросети</w:t>
      </w:r>
      <w:proofErr w:type="spellEnd"/>
      <w:r w:rsidRPr="00EE4593">
        <w:rPr>
          <w:spacing w:val="-2"/>
          <w:w w:val="105"/>
          <w:szCs w:val="28"/>
        </w:rPr>
        <w:t xml:space="preserve"> по тренировочной выборке в задаче регрессии</w:t>
      </w:r>
    </w:p>
    <w:p w:rsidR="009D33E8" w:rsidRPr="009D33E8" w:rsidRDefault="009D33E8" w:rsidP="009D33E8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Контрольные</w:t>
      </w:r>
      <w:r w:rsidRPr="009D33E8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9D33E8">
        <w:rPr>
          <w:rFonts w:ascii="Trebuchet MS" w:hAnsi="Trebuchet MS"/>
          <w:b/>
          <w:sz w:val="28"/>
          <w:szCs w:val="28"/>
        </w:rPr>
        <w:t>вопросы: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Что такое тренировочная выборка?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Что такое функция потерь?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 xml:space="preserve">Опишите этапы тренировки </w:t>
      </w:r>
      <w:proofErr w:type="spellStart"/>
      <w:r w:rsidRPr="00EE4593">
        <w:rPr>
          <w:spacing w:val="-2"/>
          <w:w w:val="105"/>
          <w:szCs w:val="28"/>
        </w:rPr>
        <w:t>нейросети</w:t>
      </w:r>
      <w:proofErr w:type="spellEnd"/>
      <w:r w:rsidRPr="00EE4593">
        <w:rPr>
          <w:spacing w:val="-2"/>
          <w:w w:val="105"/>
          <w:szCs w:val="28"/>
        </w:rPr>
        <w:t>?</w:t>
      </w:r>
    </w:p>
    <w:p w:rsidR="00277DD8" w:rsidRPr="00CC4CC0" w:rsidRDefault="00C02A1E" w:rsidP="00C02A1E">
      <w:pPr>
        <w:pStyle w:val="2"/>
      </w:pPr>
      <w:r>
        <w:t xml:space="preserve">Практическое занятие №5. </w:t>
      </w:r>
      <w:r w:rsidR="007C3B2A" w:rsidRPr="007C3B2A">
        <w:t>Технологии тренировки глубоких нейронных сетей (</w:t>
      </w:r>
      <w:proofErr w:type="spellStart"/>
      <w:r w:rsidR="007C3B2A" w:rsidRPr="007C3B2A">
        <w:t>дропаут</w:t>
      </w:r>
      <w:proofErr w:type="spellEnd"/>
      <w:r w:rsidR="007C3B2A" w:rsidRPr="007C3B2A">
        <w:t>, регуляризация, нормализация)</w:t>
      </w:r>
    </w:p>
    <w:p w:rsidR="009D33E8" w:rsidRPr="00EE4593" w:rsidRDefault="009D33E8" w:rsidP="009D33E8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научиться применять </w:t>
      </w:r>
      <w:r w:rsidRPr="00EE4593">
        <w:rPr>
          <w:rFonts w:ascii="Trebuchet MS" w:hAnsi="Trebuchet MS"/>
          <w:color w:val="000000"/>
          <w:sz w:val="28"/>
          <w:szCs w:val="28"/>
        </w:rPr>
        <w:t>технологии тренировки глубоких нейронных сетей (</w:t>
      </w:r>
      <w:proofErr w:type="spellStart"/>
      <w:r w:rsidRPr="00EE4593">
        <w:rPr>
          <w:rFonts w:ascii="Trebuchet MS" w:hAnsi="Trebuchet MS"/>
          <w:color w:val="000000"/>
          <w:sz w:val="28"/>
          <w:szCs w:val="28"/>
        </w:rPr>
        <w:t>дропаут</w:t>
      </w:r>
      <w:proofErr w:type="spellEnd"/>
      <w:r w:rsidRPr="00EE4593">
        <w:rPr>
          <w:rFonts w:ascii="Trebuchet MS" w:hAnsi="Trebuchet MS"/>
          <w:color w:val="000000"/>
          <w:sz w:val="28"/>
          <w:szCs w:val="28"/>
        </w:rPr>
        <w:t>, регуляризация, нормализация).</w:t>
      </w:r>
    </w:p>
    <w:p w:rsidR="009D33E8" w:rsidRPr="00EE4593" w:rsidRDefault="009D33E8" w:rsidP="009D33E8">
      <w:pPr>
        <w:spacing w:before="4"/>
        <w:rPr>
          <w:spacing w:val="-2"/>
          <w:w w:val="105"/>
          <w:szCs w:val="28"/>
        </w:rPr>
      </w:pPr>
      <w:r w:rsidRPr="009D33E8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провести тренировку </w:t>
      </w:r>
      <w:proofErr w:type="spellStart"/>
      <w:r w:rsidRPr="00EE4593">
        <w:rPr>
          <w:spacing w:val="-2"/>
          <w:w w:val="105"/>
          <w:szCs w:val="28"/>
        </w:rPr>
        <w:t>нейросети</w:t>
      </w:r>
      <w:proofErr w:type="spellEnd"/>
      <w:r w:rsidRPr="00EE4593">
        <w:rPr>
          <w:spacing w:val="-2"/>
          <w:w w:val="105"/>
          <w:szCs w:val="28"/>
        </w:rPr>
        <w:t xml:space="preserve"> по тренировочной выборке в задаче регрессии с использованием</w:t>
      </w:r>
      <w:r w:rsidRPr="00EE4593">
        <w:rPr>
          <w:color w:val="000000"/>
          <w:szCs w:val="28"/>
        </w:rPr>
        <w:t xml:space="preserve"> </w:t>
      </w:r>
      <w:proofErr w:type="spellStart"/>
      <w:r w:rsidRPr="00EE4593">
        <w:rPr>
          <w:spacing w:val="-2"/>
          <w:w w:val="105"/>
          <w:szCs w:val="28"/>
        </w:rPr>
        <w:t>дропаута</w:t>
      </w:r>
      <w:proofErr w:type="spellEnd"/>
      <w:r w:rsidRPr="00EE4593">
        <w:rPr>
          <w:spacing w:val="-2"/>
          <w:w w:val="105"/>
          <w:szCs w:val="28"/>
        </w:rPr>
        <w:t xml:space="preserve">, регуляризации, нормализации </w:t>
      </w:r>
    </w:p>
    <w:p w:rsidR="009D33E8" w:rsidRPr="009D33E8" w:rsidRDefault="009D33E8" w:rsidP="009D33E8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pacing w:val="-2"/>
          <w:w w:val="105"/>
          <w:sz w:val="28"/>
          <w:szCs w:val="28"/>
        </w:rPr>
      </w:pPr>
      <w:r w:rsidRPr="009D33E8">
        <w:rPr>
          <w:rFonts w:ascii="Trebuchet MS" w:hAnsi="Trebuchet MS"/>
          <w:b/>
          <w:spacing w:val="-2"/>
          <w:w w:val="105"/>
          <w:sz w:val="28"/>
          <w:szCs w:val="28"/>
        </w:rPr>
        <w:lastRenderedPageBreak/>
        <w:t>Контрольные вопросы: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 xml:space="preserve">Что такое </w:t>
      </w:r>
      <w:proofErr w:type="spellStart"/>
      <w:r w:rsidRPr="00EE4593">
        <w:rPr>
          <w:spacing w:val="-2"/>
          <w:w w:val="105"/>
          <w:szCs w:val="28"/>
        </w:rPr>
        <w:t>дропаут</w:t>
      </w:r>
      <w:proofErr w:type="spellEnd"/>
      <w:r w:rsidRPr="00EE4593">
        <w:rPr>
          <w:spacing w:val="-2"/>
          <w:w w:val="105"/>
          <w:szCs w:val="28"/>
        </w:rPr>
        <w:t>?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Что такое регуляризация?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Что такое нормализация по мини-</w:t>
      </w:r>
      <w:proofErr w:type="spellStart"/>
      <w:r w:rsidRPr="00EE4593">
        <w:rPr>
          <w:spacing w:val="-2"/>
          <w:w w:val="105"/>
          <w:szCs w:val="28"/>
        </w:rPr>
        <w:t>батчам</w:t>
      </w:r>
      <w:proofErr w:type="spellEnd"/>
      <w:r w:rsidRPr="00EE4593">
        <w:rPr>
          <w:spacing w:val="-2"/>
          <w:w w:val="105"/>
          <w:szCs w:val="28"/>
        </w:rPr>
        <w:t>?</w:t>
      </w:r>
    </w:p>
    <w:p w:rsidR="00277DD8" w:rsidRPr="00CC4CC0" w:rsidRDefault="00277DD8" w:rsidP="00C02A1E">
      <w:pPr>
        <w:pStyle w:val="2"/>
      </w:pPr>
      <w:r w:rsidRPr="007C3B2A">
        <w:t>Практическое занятие</w:t>
      </w:r>
      <w:r w:rsidRPr="00CC4CC0">
        <w:t xml:space="preserve"> №6. </w:t>
      </w:r>
      <w:r w:rsidR="007C3B2A" w:rsidRPr="007C3B2A">
        <w:t xml:space="preserve">Тренировка </w:t>
      </w:r>
      <w:proofErr w:type="spellStart"/>
      <w:r w:rsidR="007C3B2A" w:rsidRPr="007C3B2A">
        <w:t>нейросети</w:t>
      </w:r>
      <w:proofErr w:type="spellEnd"/>
      <w:r w:rsidR="007C3B2A" w:rsidRPr="007C3B2A">
        <w:t xml:space="preserve"> для задачи классификации</w:t>
      </w:r>
    </w:p>
    <w:p w:rsidR="009D33E8" w:rsidRPr="00EE4593" w:rsidRDefault="009D33E8" w:rsidP="009D33E8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научиться тренировать </w:t>
      </w:r>
      <w:proofErr w:type="spellStart"/>
      <w:r w:rsidRPr="00EE4593">
        <w:rPr>
          <w:rFonts w:ascii="Trebuchet MS" w:hAnsi="Trebuchet MS"/>
          <w:color w:val="000000"/>
          <w:sz w:val="28"/>
          <w:szCs w:val="28"/>
        </w:rPr>
        <w:t>нейросети</w:t>
      </w:r>
      <w:proofErr w:type="spellEnd"/>
      <w:r w:rsidRPr="00EE4593">
        <w:rPr>
          <w:rFonts w:ascii="Trebuchet MS" w:hAnsi="Trebuchet MS"/>
          <w:color w:val="000000"/>
          <w:sz w:val="28"/>
          <w:szCs w:val="28"/>
        </w:rPr>
        <w:t xml:space="preserve"> для задачи классификации.</w:t>
      </w:r>
    </w:p>
    <w:p w:rsidR="009D33E8" w:rsidRPr="00EE4593" w:rsidRDefault="009D33E8" w:rsidP="009D33E8">
      <w:pPr>
        <w:spacing w:before="4"/>
        <w:rPr>
          <w:spacing w:val="-2"/>
          <w:w w:val="105"/>
          <w:szCs w:val="28"/>
        </w:rPr>
      </w:pPr>
      <w:r w:rsidRPr="009D33E8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провести тренировку </w:t>
      </w:r>
      <w:proofErr w:type="spellStart"/>
      <w:r w:rsidRPr="00EE4593">
        <w:rPr>
          <w:spacing w:val="-2"/>
          <w:w w:val="105"/>
          <w:szCs w:val="28"/>
        </w:rPr>
        <w:t>нейросети</w:t>
      </w:r>
      <w:proofErr w:type="spellEnd"/>
      <w:r w:rsidRPr="00EE4593">
        <w:rPr>
          <w:spacing w:val="-2"/>
          <w:w w:val="105"/>
          <w:szCs w:val="28"/>
        </w:rPr>
        <w:t xml:space="preserve"> по тренировочной выборке в задаче классификации</w:t>
      </w:r>
    </w:p>
    <w:p w:rsidR="009D33E8" w:rsidRPr="009D33E8" w:rsidRDefault="009D33E8" w:rsidP="009D33E8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9D33E8">
        <w:rPr>
          <w:rFonts w:ascii="Trebuchet MS" w:hAnsi="Trebuchet MS"/>
          <w:b/>
          <w:spacing w:val="-2"/>
          <w:w w:val="105"/>
          <w:sz w:val="28"/>
          <w:szCs w:val="28"/>
        </w:rPr>
        <w:t>Контрольные вопросы</w:t>
      </w:r>
      <w:r w:rsidRPr="009D33E8">
        <w:rPr>
          <w:rFonts w:ascii="Trebuchet MS" w:hAnsi="Trebuchet MS"/>
          <w:b/>
          <w:sz w:val="28"/>
          <w:szCs w:val="28"/>
        </w:rPr>
        <w:t>: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Что такое функция потерь в задаче классификации?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 xml:space="preserve">Опишите этапы тренировки </w:t>
      </w:r>
      <w:proofErr w:type="spellStart"/>
      <w:r w:rsidRPr="00EE4593">
        <w:rPr>
          <w:spacing w:val="-2"/>
          <w:w w:val="105"/>
          <w:szCs w:val="28"/>
        </w:rPr>
        <w:t>нейросети</w:t>
      </w:r>
      <w:proofErr w:type="spellEnd"/>
      <w:r w:rsidRPr="00EE4593">
        <w:rPr>
          <w:spacing w:val="-2"/>
          <w:w w:val="105"/>
          <w:szCs w:val="28"/>
        </w:rPr>
        <w:t>?</w:t>
      </w:r>
    </w:p>
    <w:p w:rsidR="00277DD8" w:rsidRPr="00CC4CC0" w:rsidRDefault="00277DD8" w:rsidP="00C02A1E">
      <w:pPr>
        <w:pStyle w:val="2"/>
      </w:pPr>
      <w:r w:rsidRPr="00CC4CC0">
        <w:t xml:space="preserve">Практическое занятие №7. </w:t>
      </w:r>
      <w:r w:rsidR="007C3B2A" w:rsidRPr="007C3B2A">
        <w:t>Распознавание изображений</w:t>
      </w:r>
    </w:p>
    <w:p w:rsidR="009D33E8" w:rsidRPr="00EE4593" w:rsidRDefault="009D33E8" w:rsidP="009D33E8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научиться тренировать </w:t>
      </w:r>
      <w:proofErr w:type="spellStart"/>
      <w:r w:rsidRPr="00EE4593">
        <w:rPr>
          <w:rFonts w:ascii="Trebuchet MS" w:hAnsi="Trebuchet MS"/>
          <w:sz w:val="28"/>
          <w:szCs w:val="28"/>
        </w:rPr>
        <w:t>сверточные</w:t>
      </w:r>
      <w:proofErr w:type="spellEnd"/>
      <w:r w:rsidRPr="00EE4593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E4593">
        <w:rPr>
          <w:rFonts w:ascii="Trebuchet MS" w:hAnsi="Trebuchet MS"/>
          <w:color w:val="000000"/>
          <w:sz w:val="28"/>
          <w:szCs w:val="28"/>
        </w:rPr>
        <w:t>нейросети</w:t>
      </w:r>
      <w:proofErr w:type="spellEnd"/>
      <w:r w:rsidRPr="00EE4593">
        <w:rPr>
          <w:rFonts w:ascii="Trebuchet MS" w:hAnsi="Trebuchet MS"/>
          <w:color w:val="000000"/>
          <w:sz w:val="28"/>
          <w:szCs w:val="28"/>
        </w:rPr>
        <w:t xml:space="preserve"> для задачи распознавания изображений.</w:t>
      </w:r>
    </w:p>
    <w:p w:rsidR="009D33E8" w:rsidRPr="00EE4593" w:rsidRDefault="009D33E8" w:rsidP="009D33E8">
      <w:pPr>
        <w:spacing w:before="4"/>
        <w:rPr>
          <w:w w:val="95"/>
          <w:szCs w:val="28"/>
        </w:rPr>
      </w:pPr>
      <w:r w:rsidRPr="009D33E8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провести тренировку </w:t>
      </w:r>
      <w:proofErr w:type="spellStart"/>
      <w:r w:rsidRPr="00EE4593">
        <w:rPr>
          <w:spacing w:val="-2"/>
          <w:w w:val="105"/>
          <w:szCs w:val="28"/>
        </w:rPr>
        <w:t>сверточной</w:t>
      </w:r>
      <w:proofErr w:type="spellEnd"/>
      <w:r w:rsidRPr="00EE4593">
        <w:rPr>
          <w:spacing w:val="-2"/>
          <w:w w:val="105"/>
          <w:szCs w:val="28"/>
        </w:rPr>
        <w:t xml:space="preserve"> </w:t>
      </w:r>
      <w:proofErr w:type="spellStart"/>
      <w:r w:rsidRPr="00EE4593">
        <w:rPr>
          <w:spacing w:val="-2"/>
          <w:w w:val="105"/>
          <w:szCs w:val="28"/>
        </w:rPr>
        <w:t>нейросети</w:t>
      </w:r>
      <w:proofErr w:type="spellEnd"/>
      <w:r w:rsidRPr="00EE4593">
        <w:rPr>
          <w:spacing w:val="-2"/>
          <w:w w:val="105"/>
          <w:szCs w:val="28"/>
        </w:rPr>
        <w:t xml:space="preserve"> по тренировочной выборке в задаче распознавания изображений</w:t>
      </w:r>
    </w:p>
    <w:p w:rsidR="009D33E8" w:rsidRPr="009D33E8" w:rsidRDefault="009D33E8" w:rsidP="009D33E8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Контрольные</w:t>
      </w:r>
      <w:r w:rsidRPr="009D33E8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9D33E8">
        <w:rPr>
          <w:rFonts w:ascii="Trebuchet MS" w:hAnsi="Trebuchet MS"/>
          <w:b/>
          <w:sz w:val="28"/>
          <w:szCs w:val="28"/>
        </w:rPr>
        <w:t>вопросы: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 xml:space="preserve">Как выглядит </w:t>
      </w:r>
      <w:proofErr w:type="spellStart"/>
      <w:r w:rsidRPr="00EE4593">
        <w:rPr>
          <w:spacing w:val="-2"/>
          <w:w w:val="105"/>
          <w:szCs w:val="28"/>
        </w:rPr>
        <w:t>сверточнвый</w:t>
      </w:r>
      <w:proofErr w:type="spellEnd"/>
      <w:r w:rsidRPr="00EE4593">
        <w:rPr>
          <w:spacing w:val="-2"/>
          <w:w w:val="105"/>
          <w:szCs w:val="28"/>
        </w:rPr>
        <w:t xml:space="preserve"> слой?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Что такое операция свертки?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>Что такое фильтр?</w:t>
      </w:r>
    </w:p>
    <w:p w:rsidR="00277DD8" w:rsidRPr="00CC4CC0" w:rsidRDefault="00277DD8" w:rsidP="00C02A1E">
      <w:pPr>
        <w:pStyle w:val="2"/>
      </w:pPr>
      <w:r w:rsidRPr="00CC4CC0">
        <w:t xml:space="preserve">Практическое занятие №8. </w:t>
      </w:r>
      <w:r w:rsidR="007C3B2A" w:rsidRPr="007C3B2A">
        <w:t>Состязательные сети (GAN)</w:t>
      </w:r>
    </w:p>
    <w:p w:rsidR="009D33E8" w:rsidRPr="00EE4593" w:rsidRDefault="009D33E8" w:rsidP="009D33E8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Цель работы:</w:t>
      </w:r>
      <w:r w:rsidRPr="00EE4593">
        <w:rPr>
          <w:rFonts w:ascii="Trebuchet MS" w:hAnsi="Trebuchet MS"/>
          <w:sz w:val="28"/>
          <w:szCs w:val="28"/>
        </w:rPr>
        <w:t xml:space="preserve"> научиться тренировать состязательные </w:t>
      </w:r>
      <w:proofErr w:type="spellStart"/>
      <w:r w:rsidRPr="00EE4593">
        <w:rPr>
          <w:rFonts w:ascii="Trebuchet MS" w:hAnsi="Trebuchet MS"/>
          <w:color w:val="000000"/>
          <w:sz w:val="28"/>
          <w:szCs w:val="28"/>
        </w:rPr>
        <w:t>нейросети</w:t>
      </w:r>
      <w:proofErr w:type="spellEnd"/>
      <w:r w:rsidRPr="00EE4593">
        <w:rPr>
          <w:rFonts w:ascii="Trebuchet MS" w:hAnsi="Trebuchet MS"/>
          <w:color w:val="000000"/>
          <w:sz w:val="28"/>
          <w:szCs w:val="28"/>
        </w:rPr>
        <w:t xml:space="preserve"> для задачи генерации объектов.</w:t>
      </w:r>
    </w:p>
    <w:p w:rsidR="009D33E8" w:rsidRPr="00EE4593" w:rsidRDefault="009D33E8" w:rsidP="009D33E8">
      <w:pPr>
        <w:spacing w:before="4"/>
        <w:rPr>
          <w:w w:val="95"/>
          <w:szCs w:val="28"/>
        </w:rPr>
      </w:pPr>
      <w:r w:rsidRPr="009D33E8">
        <w:rPr>
          <w:b/>
          <w:spacing w:val="-2"/>
          <w:w w:val="105"/>
          <w:szCs w:val="28"/>
        </w:rPr>
        <w:t>Задание:</w:t>
      </w:r>
      <w:r w:rsidRPr="00EE4593">
        <w:rPr>
          <w:spacing w:val="-2"/>
          <w:w w:val="105"/>
          <w:szCs w:val="28"/>
        </w:rPr>
        <w:t xml:space="preserve"> провести тренировку </w:t>
      </w:r>
      <w:proofErr w:type="gramStart"/>
      <w:r w:rsidRPr="00EE4593">
        <w:rPr>
          <w:spacing w:val="-2"/>
          <w:w w:val="105"/>
          <w:szCs w:val="28"/>
        </w:rPr>
        <w:t xml:space="preserve">состязательной  </w:t>
      </w:r>
      <w:proofErr w:type="spellStart"/>
      <w:r w:rsidRPr="00EE4593">
        <w:rPr>
          <w:spacing w:val="-2"/>
          <w:w w:val="105"/>
          <w:szCs w:val="28"/>
        </w:rPr>
        <w:t>нейросети</w:t>
      </w:r>
      <w:proofErr w:type="spellEnd"/>
      <w:proofErr w:type="gramEnd"/>
      <w:r w:rsidRPr="00EE4593">
        <w:rPr>
          <w:spacing w:val="-2"/>
          <w:w w:val="105"/>
          <w:szCs w:val="28"/>
        </w:rPr>
        <w:t>.</w:t>
      </w:r>
    </w:p>
    <w:p w:rsidR="009D33E8" w:rsidRPr="009D33E8" w:rsidRDefault="009D33E8" w:rsidP="009D33E8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9D33E8">
        <w:rPr>
          <w:rFonts w:ascii="Trebuchet MS" w:hAnsi="Trebuchet MS"/>
          <w:b/>
          <w:sz w:val="28"/>
          <w:szCs w:val="28"/>
        </w:rPr>
        <w:t>Контрольные</w:t>
      </w:r>
      <w:r w:rsidRPr="009D33E8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9D33E8">
        <w:rPr>
          <w:rFonts w:ascii="Trebuchet MS" w:hAnsi="Trebuchet MS"/>
          <w:b/>
          <w:sz w:val="28"/>
          <w:szCs w:val="28"/>
        </w:rPr>
        <w:t>вопросы:</w:t>
      </w:r>
    </w:p>
    <w:p w:rsidR="009D33E8" w:rsidRPr="00EE4593" w:rsidRDefault="009D33E8" w:rsidP="009D33E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spacing w:val="-2"/>
          <w:w w:val="105"/>
          <w:szCs w:val="28"/>
        </w:rPr>
      </w:pPr>
      <w:r w:rsidRPr="00EE4593">
        <w:rPr>
          <w:spacing w:val="-2"/>
          <w:w w:val="105"/>
          <w:szCs w:val="28"/>
        </w:rPr>
        <w:t xml:space="preserve">Опишите архитектуру сети </w:t>
      </w:r>
      <w:r w:rsidRPr="00EE4593">
        <w:rPr>
          <w:spacing w:val="-2"/>
          <w:w w:val="105"/>
          <w:szCs w:val="28"/>
          <w:lang w:val="en-US"/>
        </w:rPr>
        <w:t>GAN</w:t>
      </w:r>
      <w:r w:rsidRPr="00EE4593">
        <w:rPr>
          <w:spacing w:val="-2"/>
          <w:w w:val="105"/>
          <w:szCs w:val="28"/>
        </w:rPr>
        <w:t xml:space="preserve"> и этапы ее тренировки.</w:t>
      </w:r>
    </w:p>
    <w:p w:rsidR="006C256A" w:rsidRPr="006C256A" w:rsidRDefault="006C256A" w:rsidP="00277DD8">
      <w:pPr>
        <w:rPr>
          <w:szCs w:val="28"/>
        </w:rPr>
      </w:pPr>
      <w:bookmarkStart w:id="0" w:name="_GoBack"/>
      <w:bookmarkEnd w:id="0"/>
    </w:p>
    <w:sectPr w:rsidR="006C256A" w:rsidRPr="006C256A" w:rsidSect="00277DD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134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80A" w:rsidRDefault="00E9680A" w:rsidP="00657AD0">
      <w:pPr>
        <w:spacing w:line="240" w:lineRule="auto"/>
      </w:pPr>
      <w:r>
        <w:separator/>
      </w:r>
    </w:p>
  </w:endnote>
  <w:endnote w:type="continuationSeparator" w:id="0">
    <w:p w:rsidR="00E9680A" w:rsidRDefault="00E9680A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9D33E8">
          <w:rPr>
            <w:noProof/>
            <w:color w:val="05336E"/>
          </w:rPr>
          <w:t>4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CA21E9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80A" w:rsidRDefault="00E9680A" w:rsidP="00657AD0">
      <w:pPr>
        <w:spacing w:line="240" w:lineRule="auto"/>
      </w:pPr>
      <w:r>
        <w:separator/>
      </w:r>
    </w:p>
  </w:footnote>
  <w:footnote w:type="continuationSeparator" w:id="0">
    <w:p w:rsidR="00E9680A" w:rsidRDefault="00E9680A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1301C49"/>
    <w:multiLevelType w:val="hybridMultilevel"/>
    <w:tmpl w:val="2012A7F6"/>
    <w:lvl w:ilvl="0" w:tplc="D9D42E0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8E4C790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569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33F6580"/>
    <w:multiLevelType w:val="hybridMultilevel"/>
    <w:tmpl w:val="41CE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DA44088"/>
    <w:multiLevelType w:val="multilevel"/>
    <w:tmpl w:val="299CAF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7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DE34BC0"/>
    <w:multiLevelType w:val="multilevel"/>
    <w:tmpl w:val="56F09E2E"/>
    <w:lvl w:ilvl="0">
      <w:start w:val="1"/>
      <w:numFmt w:val="decimal"/>
      <w:lvlText w:val="%1"/>
      <w:lvlJc w:val="left"/>
      <w:pPr>
        <w:ind w:left="2260" w:hanging="6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0" w:hanging="693"/>
      </w:pPr>
      <w:rPr>
        <w:rFonts w:ascii="Calibri" w:eastAsia="Calibri" w:hAnsi="Calibri" w:cs="Calibri" w:hint="default"/>
        <w:b w:val="0"/>
        <w:bCs w:val="0"/>
        <w:i w:val="0"/>
        <w:iCs w:val="0"/>
        <w:color w:val="03316D"/>
        <w:spacing w:val="-1"/>
        <w:w w:val="96"/>
        <w:sz w:val="31"/>
        <w:szCs w:val="31"/>
        <w:lang w:val="ru-RU" w:eastAsia="en-US" w:bidi="ar-SA"/>
      </w:rPr>
    </w:lvl>
    <w:lvl w:ilvl="2">
      <w:numFmt w:val="bullet"/>
      <w:lvlText w:val="•"/>
      <w:lvlJc w:val="left"/>
      <w:pPr>
        <w:ind w:left="4188" w:hanging="6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2" w:hanging="6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6" w:hanging="6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0" w:hanging="6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4" w:hanging="6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8" w:hanging="6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2" w:hanging="693"/>
      </w:pPr>
      <w:rPr>
        <w:rFonts w:hint="default"/>
        <w:lang w:val="ru-RU" w:eastAsia="en-US" w:bidi="ar-SA"/>
      </w:rPr>
    </w:lvl>
  </w:abstractNum>
  <w:abstractNum w:abstractNumId="9" w15:restartNumberingAfterBreak="0">
    <w:nsid w:val="4F57019B"/>
    <w:multiLevelType w:val="hybridMultilevel"/>
    <w:tmpl w:val="828EE252"/>
    <w:lvl w:ilvl="0" w:tplc="9EF467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F0EEF"/>
    <w:multiLevelType w:val="hybridMultilevel"/>
    <w:tmpl w:val="B68EF644"/>
    <w:lvl w:ilvl="0" w:tplc="DCDC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461B65"/>
    <w:multiLevelType w:val="hybridMultilevel"/>
    <w:tmpl w:val="B232AF56"/>
    <w:lvl w:ilvl="0" w:tplc="51F6B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0592B"/>
    <w:multiLevelType w:val="hybridMultilevel"/>
    <w:tmpl w:val="E3F0F1C8"/>
    <w:lvl w:ilvl="0" w:tplc="06707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63A3836"/>
    <w:multiLevelType w:val="multilevel"/>
    <w:tmpl w:val="BED482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31574FD"/>
    <w:multiLevelType w:val="multilevel"/>
    <w:tmpl w:val="8FA432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F925327"/>
    <w:multiLevelType w:val="hybridMultilevel"/>
    <w:tmpl w:val="FD8A42F4"/>
    <w:lvl w:ilvl="0" w:tplc="ED404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6"/>
  </w:num>
  <w:num w:numId="5">
    <w:abstractNumId w:val="5"/>
  </w:num>
  <w:num w:numId="6">
    <w:abstractNumId w:val="19"/>
  </w:num>
  <w:num w:numId="7">
    <w:abstractNumId w:val="0"/>
  </w:num>
  <w:num w:numId="8">
    <w:abstractNumId w:val="18"/>
  </w:num>
  <w:num w:numId="9">
    <w:abstractNumId w:val="20"/>
  </w:num>
  <w:num w:numId="10">
    <w:abstractNumId w:val="15"/>
  </w:num>
  <w:num w:numId="11">
    <w:abstractNumId w:val="14"/>
  </w:num>
  <w:num w:numId="12">
    <w:abstractNumId w:val="7"/>
  </w:num>
  <w:num w:numId="13">
    <w:abstractNumId w:val="4"/>
  </w:num>
  <w:num w:numId="14">
    <w:abstractNumId w:val="17"/>
  </w:num>
  <w:num w:numId="15">
    <w:abstractNumId w:val="13"/>
  </w:num>
  <w:num w:numId="16">
    <w:abstractNumId w:val="10"/>
  </w:num>
  <w:num w:numId="17">
    <w:abstractNumId w:val="22"/>
  </w:num>
  <w:num w:numId="18">
    <w:abstractNumId w:val="9"/>
  </w:num>
  <w:num w:numId="19">
    <w:abstractNumId w:val="6"/>
  </w:num>
  <w:num w:numId="20">
    <w:abstractNumId w:val="11"/>
  </w:num>
  <w:num w:numId="21">
    <w:abstractNumId w:val="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3C21"/>
    <w:rsid w:val="0001673E"/>
    <w:rsid w:val="00100267"/>
    <w:rsid w:val="00121989"/>
    <w:rsid w:val="0014445C"/>
    <w:rsid w:val="00160D01"/>
    <w:rsid w:val="001816E6"/>
    <w:rsid w:val="001F21B9"/>
    <w:rsid w:val="00213D68"/>
    <w:rsid w:val="0023234D"/>
    <w:rsid w:val="002524F4"/>
    <w:rsid w:val="00277DD8"/>
    <w:rsid w:val="002A3F8A"/>
    <w:rsid w:val="002F70F5"/>
    <w:rsid w:val="00305443"/>
    <w:rsid w:val="00314114"/>
    <w:rsid w:val="003D70D4"/>
    <w:rsid w:val="003F2354"/>
    <w:rsid w:val="003F2570"/>
    <w:rsid w:val="004654B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06BC"/>
    <w:rsid w:val="006C256A"/>
    <w:rsid w:val="006D224D"/>
    <w:rsid w:val="00731470"/>
    <w:rsid w:val="007C3B2A"/>
    <w:rsid w:val="008077C5"/>
    <w:rsid w:val="008448AD"/>
    <w:rsid w:val="008852FF"/>
    <w:rsid w:val="008A1234"/>
    <w:rsid w:val="008F1AC6"/>
    <w:rsid w:val="008F64CC"/>
    <w:rsid w:val="00925778"/>
    <w:rsid w:val="00974710"/>
    <w:rsid w:val="009844F5"/>
    <w:rsid w:val="0098480C"/>
    <w:rsid w:val="009A7405"/>
    <w:rsid w:val="009B7EDD"/>
    <w:rsid w:val="009D33E8"/>
    <w:rsid w:val="00A62A09"/>
    <w:rsid w:val="00A652A8"/>
    <w:rsid w:val="00AE522B"/>
    <w:rsid w:val="00B038B2"/>
    <w:rsid w:val="00B10EDB"/>
    <w:rsid w:val="00B12836"/>
    <w:rsid w:val="00B576B7"/>
    <w:rsid w:val="00B6558F"/>
    <w:rsid w:val="00BA0509"/>
    <w:rsid w:val="00BC58ED"/>
    <w:rsid w:val="00BD6090"/>
    <w:rsid w:val="00BE325F"/>
    <w:rsid w:val="00BF214A"/>
    <w:rsid w:val="00C02A1E"/>
    <w:rsid w:val="00C27902"/>
    <w:rsid w:val="00CA21E9"/>
    <w:rsid w:val="00D609D9"/>
    <w:rsid w:val="00D649A8"/>
    <w:rsid w:val="00DA3AED"/>
    <w:rsid w:val="00DB217B"/>
    <w:rsid w:val="00DD04E3"/>
    <w:rsid w:val="00E50349"/>
    <w:rsid w:val="00E91068"/>
    <w:rsid w:val="00E9680A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FA7C2"/>
  <w15:docId w15:val="{F02E235D-72D3-4269-8780-5AE4691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1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  <w:style w:type="paragraph" w:styleId="af6">
    <w:name w:val="Body Text"/>
    <w:basedOn w:val="a"/>
    <w:link w:val="af7"/>
    <w:uiPriority w:val="1"/>
    <w:qFormat/>
    <w:rsid w:val="00277DD8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277DD8"/>
    <w:rPr>
      <w:rFonts w:ascii="Calibri" w:eastAsia="Calibri" w:hAnsi="Calibri" w:cs="Calibri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0C00-2C39-4396-935A-F34FD9A01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33</TotalTime>
  <Pages>4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3</cp:revision>
  <cp:lastPrinted>2022-04-01T08:29:00Z</cp:lastPrinted>
  <dcterms:created xsi:type="dcterms:W3CDTF">2022-04-13T18:20:00Z</dcterms:created>
  <dcterms:modified xsi:type="dcterms:W3CDTF">2022-04-13T18:54:00Z</dcterms:modified>
</cp:coreProperties>
</file>