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r>
                              <w:t>Шевляков</w:t>
                            </w:r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r>
                        <w:t>Шевляков</w:t>
                      </w:r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F139AD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F139AD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Распознавание изображений, свёрточные нейронные сети и фильтры. Задача сегментации изображений. Сеть U-net</w:t>
                            </w:r>
                            <w:r w:rsidR="00B97222" w:rsidRPr="00B9722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F139AD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F139AD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Распознавание изображений, свёрточные нейронные сети и фильтры. Задача сегментации изображений. Сеть U-net</w:t>
                      </w:r>
                      <w:r w:rsidR="00B97222" w:rsidRPr="00B9722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92421D" w:rsidRDefault="00F139AD" w:rsidP="00D837F3">
      <w:pPr>
        <w:pStyle w:val="1"/>
      </w:pPr>
      <w:r w:rsidRPr="00F139AD">
        <w:lastRenderedPageBreak/>
        <w:t>Картинки как объектдля нейронных сетей</w:t>
      </w:r>
    </w:p>
    <w:p w:rsidR="00F139AD" w:rsidRPr="00F139AD" w:rsidRDefault="00F139AD" w:rsidP="00F139AD">
      <w:pPr>
        <w:rPr>
          <w:bCs/>
        </w:rPr>
      </w:pPr>
      <w:r w:rsidRPr="00F139AD">
        <w:rPr>
          <w:bCs/>
        </w:rPr>
        <w:t>Как подать картинку на вход нейросети?</w:t>
      </w:r>
      <w:r>
        <w:rPr>
          <w:bCs/>
        </w:rPr>
        <w:t xml:space="preserve"> </w:t>
      </w:r>
      <w:r w:rsidRPr="00F139AD">
        <w:rPr>
          <w:bCs/>
        </w:rPr>
        <w:t>Надо её представить в виде массива (матрицы) чисел!</w:t>
      </w:r>
    </w:p>
    <w:p w:rsidR="00F139AD" w:rsidRPr="00F139AD" w:rsidRDefault="00F139AD" w:rsidP="00F139AD">
      <w:pPr>
        <w:rPr>
          <w:bCs/>
        </w:rPr>
      </w:pPr>
      <w:r w:rsidRPr="00F139AD">
        <w:rPr>
          <w:bCs/>
        </w:rPr>
        <w:t>Сначала рассмотрим</w:t>
      </w:r>
      <w:r>
        <w:rPr>
          <w:b/>
          <w:bCs/>
        </w:rPr>
        <w:t xml:space="preserve"> монохромные картинки. </w:t>
      </w:r>
      <w:r w:rsidRPr="00F139AD">
        <w:rPr>
          <w:bCs/>
        </w:rPr>
        <w:t>В них каждый пиксел содержит оттенки серого.</w:t>
      </w:r>
      <w:r>
        <w:rPr>
          <w:bCs/>
        </w:rPr>
        <w:t xml:space="preserve"> </w:t>
      </w:r>
      <w:r w:rsidRPr="00F139AD">
        <w:rPr>
          <w:bCs/>
        </w:rPr>
        <w:t>Логичнее каждый пиксел представить числом от 0 (белый) до 1 (черный).</w:t>
      </w:r>
      <w:r>
        <w:rPr>
          <w:bCs/>
        </w:rPr>
        <w:t xml:space="preserve"> </w:t>
      </w:r>
      <w:r w:rsidRPr="00F139AD">
        <w:rPr>
          <w:bCs/>
        </w:rPr>
        <w:t>После этого мы картинку превращаем в массив чисел</w:t>
      </w:r>
      <w:r>
        <w:rPr>
          <w:bCs/>
        </w:rPr>
        <w:t xml:space="preserve"> </w:t>
      </w:r>
      <w:r w:rsidRPr="00F139AD">
        <w:rPr>
          <w:bCs/>
        </w:rPr>
        <w:t xml:space="preserve">и подаём в качестве значений входного слоя НС. </w:t>
      </w:r>
    </w:p>
    <w:p w:rsidR="001D0726" w:rsidRPr="001D0726" w:rsidRDefault="00F139AD" w:rsidP="001D0726">
      <w:pPr>
        <w:rPr>
          <w:bCs/>
        </w:rPr>
      </w:pPr>
      <w:r w:rsidRPr="00F139AD">
        <w:rPr>
          <w:b/>
          <w:bCs/>
        </w:rPr>
        <w:t>Цветную картинку</w:t>
      </w:r>
      <w:r w:rsidRPr="00F139AD">
        <w:rPr>
          <w:bCs/>
        </w:rPr>
        <w:t xml:space="preserve"> тоже легко превратить в массив чисел. </w:t>
      </w:r>
      <w:r>
        <w:rPr>
          <w:bCs/>
        </w:rPr>
        <w:t xml:space="preserve">Для этого нужно вспомнить, </w:t>
      </w:r>
      <w:r w:rsidRPr="00F139AD">
        <w:rPr>
          <w:bCs/>
        </w:rPr>
        <w:t>что такое формат RGB.</w:t>
      </w:r>
      <w:r>
        <w:rPr>
          <w:bCs/>
        </w:rPr>
        <w:t xml:space="preserve"> </w:t>
      </w:r>
      <w:r w:rsidRPr="00F139AD">
        <w:rPr>
          <w:bCs/>
        </w:rPr>
        <w:t xml:space="preserve">Фактически каждый пиксел — это </w:t>
      </w:r>
      <w:r w:rsidRPr="00F139AD">
        <w:rPr>
          <w:b/>
          <w:bCs/>
        </w:rPr>
        <w:t xml:space="preserve">тройка </w:t>
      </w:r>
      <w:r w:rsidRPr="00F139AD">
        <w:rPr>
          <w:bCs/>
        </w:rPr>
        <w:t>целых чисел из интервала [0,255]. А сама картинка — это набор из трёх числовых таблиц (матриц).</w:t>
      </w:r>
      <w:r>
        <w:rPr>
          <w:bCs/>
        </w:rPr>
        <w:t xml:space="preserve"> </w:t>
      </w:r>
      <w:r w:rsidRPr="00F139AD">
        <w:rPr>
          <w:bCs/>
        </w:rPr>
        <w:t>Все эти таблицы можно «вытянуть» в линию, получится один большой вектор.  Его и подаём на вход в нейросеть.</w:t>
      </w:r>
      <w:r w:rsidR="001D0726">
        <w:rPr>
          <w:bCs/>
        </w:rPr>
        <w:t xml:space="preserve"> </w:t>
      </w:r>
      <w:r w:rsidR="001D0726" w:rsidRPr="001D0726">
        <w:rPr>
          <w:bCs/>
        </w:rPr>
        <w:t xml:space="preserve">На самом деле </w:t>
      </w:r>
      <w:r w:rsidR="001D0726" w:rsidRPr="001D0726">
        <w:rPr>
          <w:b/>
          <w:bCs/>
        </w:rPr>
        <w:t xml:space="preserve">стандартная архитектура полносвязной нейросети </w:t>
      </w:r>
      <w:r w:rsidR="001D0726" w:rsidRPr="001D0726">
        <w:rPr>
          <w:bCs/>
        </w:rPr>
        <w:t xml:space="preserve">неудобна для распознавания картинок!  </w:t>
      </w:r>
    </w:p>
    <w:p w:rsidR="001D0726" w:rsidRPr="001D0726" w:rsidRDefault="001D0726" w:rsidP="001D0726">
      <w:pPr>
        <w:rPr>
          <w:bCs/>
        </w:rPr>
      </w:pPr>
      <w:r w:rsidRPr="001D0726">
        <w:rPr>
          <w:bCs/>
        </w:rPr>
        <w:t xml:space="preserve">Многие связи между нейронами последней НС </w:t>
      </w:r>
      <w:r w:rsidRPr="001D0726">
        <w:rPr>
          <w:b/>
          <w:bCs/>
        </w:rPr>
        <w:t>избыточны</w:t>
      </w:r>
      <w:r w:rsidRPr="001D0726">
        <w:rPr>
          <w:bCs/>
        </w:rPr>
        <w:t>.</w:t>
      </w:r>
    </w:p>
    <w:p w:rsidR="001D0726" w:rsidRPr="001D0726" w:rsidRDefault="001D0726" w:rsidP="001D0726">
      <w:pPr>
        <w:rPr>
          <w:bCs/>
        </w:rPr>
      </w:pPr>
      <w:r w:rsidRPr="001D0726">
        <w:rPr>
          <w:bCs/>
        </w:rPr>
        <w:t xml:space="preserve">Это связано с тем, что практических задачах нейрону не нужно знать информацию обо </w:t>
      </w:r>
      <w:r w:rsidRPr="001D0726">
        <w:rPr>
          <w:b/>
          <w:bCs/>
        </w:rPr>
        <w:t>всей картинке</w:t>
      </w:r>
      <w:r w:rsidRPr="001D0726">
        <w:rPr>
          <w:bCs/>
        </w:rPr>
        <w:t xml:space="preserve">. </w:t>
      </w:r>
    </w:p>
    <w:p w:rsidR="001D0726" w:rsidRPr="001D0726" w:rsidRDefault="001D0726" w:rsidP="001D0726">
      <w:pPr>
        <w:rPr>
          <w:bCs/>
        </w:rPr>
      </w:pPr>
      <w:r w:rsidRPr="001D0726">
        <w:rPr>
          <w:bCs/>
        </w:rPr>
        <w:t>Что делать?</w:t>
      </w:r>
      <w:r>
        <w:rPr>
          <w:bCs/>
        </w:rPr>
        <w:t xml:space="preserve"> Д</w:t>
      </w:r>
      <w:r w:rsidRPr="001D0726">
        <w:rPr>
          <w:bCs/>
        </w:rPr>
        <w:t>остаточно картинку разделить на области и каждому нейрону дать небольшую область для изучения.</w:t>
      </w:r>
    </w:p>
    <w:p w:rsidR="001D0726" w:rsidRDefault="001D0726" w:rsidP="001D0726">
      <w:pPr>
        <w:pStyle w:val="1"/>
      </w:pPr>
      <w:r w:rsidRPr="001D0726">
        <w:t>Свёрточная архитектура</w:t>
      </w:r>
    </w:p>
    <w:p w:rsidR="001D0726" w:rsidRDefault="001D0726" w:rsidP="001D0726">
      <w:r w:rsidRPr="001D0726">
        <w:t>По какому принципу работают клетки в зрительном центре биологического мозга? Ни один из нейронов нижних отделов зрительного центра не имеет информации обо всём изображении</w:t>
      </w:r>
      <w:r>
        <w:t>.</w:t>
      </w:r>
    </w:p>
    <w:p w:rsidR="001D0726" w:rsidRPr="001D0726" w:rsidRDefault="001D0726" w:rsidP="001D0726">
      <w:pPr>
        <w:rPr>
          <w:b/>
          <w:bCs/>
        </w:rPr>
      </w:pPr>
      <w:r w:rsidRPr="001D0726">
        <w:rPr>
          <w:b/>
          <w:bCs/>
        </w:rPr>
        <w:t>Идея свёрточной архитектуры</w:t>
      </w:r>
      <w:r>
        <w:rPr>
          <w:b/>
          <w:bCs/>
        </w:rPr>
        <w:t xml:space="preserve"> </w:t>
      </w:r>
      <w:r w:rsidRPr="001D0726">
        <w:rPr>
          <w:bCs/>
        </w:rPr>
        <w:t>идёт из анатомии.</w:t>
      </w:r>
      <w:r w:rsidRPr="001D0726">
        <w:rPr>
          <w:b/>
          <w:bCs/>
        </w:rPr>
        <w:t xml:space="preserve"> </w:t>
      </w:r>
      <w:r w:rsidRPr="001D0726">
        <w:rPr>
          <w:bCs/>
        </w:rPr>
        <w:t>Каждый слой нейросети будет не одномерным (в виде столбика), а двумерным (в виде таблицы), ибо сетчатка и слои (!) зрительного центра двумерные.</w:t>
      </w:r>
      <w:r w:rsidRPr="001D0726">
        <w:rPr>
          <w:b/>
          <w:bCs/>
        </w:rPr>
        <w:t xml:space="preserve"> </w:t>
      </w:r>
    </w:p>
    <w:p w:rsidR="001D0726" w:rsidRPr="001D0726" w:rsidRDefault="001D0726" w:rsidP="001D0726">
      <w:pPr>
        <w:rPr>
          <w:bCs/>
        </w:rPr>
      </w:pPr>
      <w:r w:rsidRPr="001D0726">
        <w:rPr>
          <w:bCs/>
        </w:rPr>
        <w:t xml:space="preserve">Все слои свёрточной нейросети (СНС) представляются в виде матриц. Каждый нейрон последующего слоя соединён только с нейронами определённой области предыдущего слоя. Размер области определяется при создании СНС. Нейроны второго слоя могут иметь пересекающиеся области с предыдущего слоя. </w:t>
      </w:r>
    </w:p>
    <w:p w:rsidR="001D0726" w:rsidRPr="001D0726" w:rsidRDefault="001D0726" w:rsidP="001D0726">
      <w:pPr>
        <w:rPr>
          <w:bCs/>
        </w:rPr>
      </w:pPr>
      <w:r w:rsidRPr="001D0726">
        <w:rPr>
          <w:bCs/>
        </w:rPr>
        <w:t>Связи в нейрон следующего слоя ведут лишь из выделенной области предыдущего слоя.</w:t>
      </w:r>
    </w:p>
    <w:p w:rsidR="001D0726" w:rsidRPr="001D0726" w:rsidRDefault="001D0726" w:rsidP="001D0726">
      <w:pPr>
        <w:rPr>
          <w:bCs/>
        </w:rPr>
      </w:pPr>
      <w:r w:rsidRPr="001D0726">
        <w:rPr>
          <w:bCs/>
        </w:rPr>
        <w:lastRenderedPageBreak/>
        <w:t>Нейроны в свёрточном слое — это как слепые мудрецы, ощупывающие слона!</w:t>
      </w:r>
    </w:p>
    <w:p w:rsidR="001D0726" w:rsidRPr="001D0726" w:rsidRDefault="001D0726" w:rsidP="001D0726">
      <w:pPr>
        <w:rPr>
          <w:bCs/>
        </w:rPr>
      </w:pPr>
      <w:r w:rsidRPr="001D0726">
        <w:rPr>
          <w:bCs/>
        </w:rPr>
        <w:t>Проблема слепых мудрецов: нет «мудреца 2го уровня», который бы смог обработать информацию от каждого мудреца.</w:t>
      </w:r>
      <w:r>
        <w:rPr>
          <w:bCs/>
        </w:rPr>
        <w:t xml:space="preserve"> </w:t>
      </w:r>
      <w:r w:rsidRPr="001D0726">
        <w:rPr>
          <w:bCs/>
        </w:rPr>
        <w:t>А в нейросетях мы можем добавить ещё один слой, анализирующий информацию с предыдущего слоя</w:t>
      </w:r>
    </w:p>
    <w:p w:rsidR="001D0726" w:rsidRPr="001D0726" w:rsidRDefault="001D0726" w:rsidP="001D0726">
      <w:pPr>
        <w:pStyle w:val="1"/>
        <w:rPr>
          <w:rFonts w:eastAsiaTheme="minorEastAsia" w:cstheme="minorBidi"/>
          <w:color w:val="000000" w:themeColor="text1"/>
          <w:szCs w:val="22"/>
        </w:rPr>
      </w:pPr>
      <w:r w:rsidRPr="001D0726">
        <w:t>Матричные фильтры</w:t>
      </w:r>
    </w:p>
    <w:p w:rsidR="001D0726" w:rsidRPr="001D0726" w:rsidRDefault="001D0726" w:rsidP="001D0726">
      <w:r w:rsidRPr="001D0726">
        <w:rPr>
          <w:bCs/>
        </w:rPr>
        <w:t>Матричные фильтры применялись и до эпохи НС в задачах обработки изображений:</w:t>
      </w:r>
    </w:p>
    <w:p w:rsidR="00000000" w:rsidRPr="001D0726" w:rsidRDefault="00000F78" w:rsidP="001D0726">
      <w:pPr>
        <w:numPr>
          <w:ilvl w:val="0"/>
          <w:numId w:val="33"/>
        </w:numPr>
        <w:tabs>
          <w:tab w:val="clear" w:pos="720"/>
        </w:tabs>
        <w:ind w:left="0" w:firstLine="709"/>
        <w:rPr>
          <w:bCs/>
        </w:rPr>
      </w:pPr>
      <w:r w:rsidRPr="001D0726">
        <w:rPr>
          <w:bCs/>
        </w:rPr>
        <w:t>нахожде</w:t>
      </w:r>
      <w:r w:rsidRPr="001D0726">
        <w:rPr>
          <w:bCs/>
        </w:rPr>
        <w:t>ние границ предметов на изображении;</w:t>
      </w:r>
    </w:p>
    <w:p w:rsidR="00000000" w:rsidRPr="001D0726" w:rsidRDefault="00000F78" w:rsidP="001D0726">
      <w:pPr>
        <w:numPr>
          <w:ilvl w:val="0"/>
          <w:numId w:val="33"/>
        </w:numPr>
        <w:tabs>
          <w:tab w:val="clear" w:pos="720"/>
        </w:tabs>
        <w:ind w:left="0" w:firstLine="709"/>
        <w:rPr>
          <w:bCs/>
        </w:rPr>
      </w:pPr>
      <w:r w:rsidRPr="001D0726">
        <w:rPr>
          <w:bCs/>
        </w:rPr>
        <w:t>размытие изображений</w:t>
      </w:r>
    </w:p>
    <w:p w:rsidR="00000000" w:rsidRPr="001D0726" w:rsidRDefault="00000F78" w:rsidP="001D0726">
      <w:pPr>
        <w:numPr>
          <w:ilvl w:val="0"/>
          <w:numId w:val="33"/>
        </w:numPr>
        <w:tabs>
          <w:tab w:val="clear" w:pos="720"/>
        </w:tabs>
        <w:ind w:left="0" w:firstLine="709"/>
        <w:rPr>
          <w:bCs/>
        </w:rPr>
      </w:pPr>
      <w:r w:rsidRPr="001D0726">
        <w:rPr>
          <w:bCs/>
        </w:rPr>
        <w:t>увеличение контрастности, и т.д.</w:t>
      </w:r>
    </w:p>
    <w:p w:rsidR="001D0726" w:rsidRPr="001D0726" w:rsidRDefault="001D0726" w:rsidP="001D0726">
      <w:pPr>
        <w:rPr>
          <w:bCs/>
        </w:rPr>
      </w:pPr>
      <w:r w:rsidRPr="001D0726">
        <w:rPr>
          <w:b/>
          <w:bCs/>
        </w:rPr>
        <w:t>Как работает фильтр:</w:t>
      </w:r>
    </w:p>
    <w:p w:rsidR="00000000" w:rsidRPr="001D0726" w:rsidRDefault="00000F78" w:rsidP="001D0726">
      <w:pPr>
        <w:numPr>
          <w:ilvl w:val="0"/>
          <w:numId w:val="34"/>
        </w:numPr>
        <w:tabs>
          <w:tab w:val="clear" w:pos="720"/>
        </w:tabs>
        <w:ind w:left="0" w:firstLine="709"/>
        <w:rPr>
          <w:bCs/>
        </w:rPr>
      </w:pPr>
      <w:r w:rsidRPr="001D0726">
        <w:rPr>
          <w:b/>
          <w:bCs/>
        </w:rPr>
        <w:t xml:space="preserve">Фильтр </w:t>
      </w:r>
      <w:r w:rsidRPr="001D0726">
        <w:rPr>
          <w:bCs/>
        </w:rPr>
        <w:t xml:space="preserve">— это матрица с числами (это </w:t>
      </w:r>
      <w:r w:rsidRPr="001D0726">
        <w:rPr>
          <w:b/>
          <w:bCs/>
        </w:rPr>
        <w:t>маска фильтра</w:t>
      </w:r>
      <w:r w:rsidRPr="001D0726">
        <w:rPr>
          <w:bCs/>
        </w:rPr>
        <w:t>).</w:t>
      </w:r>
    </w:p>
    <w:p w:rsidR="001D0726" w:rsidRPr="001D0726" w:rsidRDefault="00000F78" w:rsidP="001D0726">
      <w:pPr>
        <w:numPr>
          <w:ilvl w:val="0"/>
          <w:numId w:val="34"/>
        </w:numPr>
        <w:tabs>
          <w:tab w:val="clear" w:pos="720"/>
          <w:tab w:val="num" w:pos="360"/>
        </w:tabs>
        <w:ind w:left="0" w:firstLine="709"/>
        <w:rPr>
          <w:bCs/>
        </w:rPr>
      </w:pPr>
      <w:r w:rsidRPr="001D0726">
        <w:rPr>
          <w:b/>
          <w:bCs/>
        </w:rPr>
        <w:t>Фильтр прикладывается</w:t>
      </w:r>
      <w:r w:rsidRPr="001D0726">
        <w:rPr>
          <w:bCs/>
        </w:rPr>
        <w:t xml:space="preserve"> к каждой области изображения (изображение тоже представляется в виде матрицы чисел) </w:t>
      </w:r>
      <w:r w:rsidR="001D0726" w:rsidRPr="001D0726">
        <w:rPr>
          <w:bCs/>
        </w:rPr>
        <w:t xml:space="preserve">и результат </w:t>
      </w:r>
      <w:r w:rsidR="001D0726" w:rsidRPr="001D0726">
        <w:rPr>
          <w:b/>
          <w:bCs/>
        </w:rPr>
        <w:t xml:space="preserve">операции свёртки </w:t>
      </w:r>
      <w:r w:rsidR="001D0726" w:rsidRPr="001D0726">
        <w:rPr>
          <w:bCs/>
        </w:rPr>
        <w:t>записывается в итоговое изображение.</w:t>
      </w:r>
      <w:r w:rsidR="001D0726">
        <w:rPr>
          <w:bCs/>
        </w:rPr>
        <w:t xml:space="preserve"> </w:t>
      </w:r>
      <w:r w:rsidR="001D0726" w:rsidRPr="001D0726">
        <w:rPr>
          <w:bCs/>
        </w:rPr>
        <w:t>И операция свёртки полностью аналогична преобразованию данных в НС!!!</w:t>
      </w:r>
    </w:p>
    <w:p w:rsidR="001D0726" w:rsidRPr="001D0726" w:rsidRDefault="001D0726" w:rsidP="001D0726">
      <w:pPr>
        <w:rPr>
          <w:bCs/>
        </w:rPr>
      </w:pPr>
      <w:r w:rsidRPr="001D0726">
        <w:rPr>
          <w:bCs/>
        </w:rPr>
        <w:t>Какой размер после свёртки? Свёртка уменьшает размер изображения.</w:t>
      </w:r>
      <w:r>
        <w:rPr>
          <w:bCs/>
        </w:rPr>
        <w:t xml:space="preserve"> </w:t>
      </w:r>
      <w:r w:rsidRPr="001D0726">
        <w:rPr>
          <w:bCs/>
        </w:rPr>
        <w:t xml:space="preserve">Например, если было изображение 6х6 и маска фильтра 3х3, то результат будет размера 4х4! </w:t>
      </w:r>
    </w:p>
    <w:p w:rsidR="0024520B" w:rsidRPr="0024520B" w:rsidRDefault="001D0726" w:rsidP="0024520B">
      <w:pPr>
        <w:rPr>
          <w:bCs/>
        </w:rPr>
      </w:pPr>
      <w:r w:rsidRPr="0024520B">
        <w:rPr>
          <w:bCs/>
        </w:rPr>
        <w:t>А в общем виде сможете подсчитать?</w:t>
      </w:r>
      <w:r w:rsidRPr="001D0726">
        <w:rPr>
          <w:b/>
          <w:bCs/>
        </w:rPr>
        <w:t xml:space="preserve"> </w:t>
      </w:r>
      <w:r w:rsidRPr="001D0726">
        <w:rPr>
          <w:bCs/>
        </w:rPr>
        <w:t xml:space="preserve">У вас есть изображение nxn, фильтр mxm. </w:t>
      </w:r>
      <w:r w:rsidRPr="0024520B">
        <w:rPr>
          <w:bCs/>
        </w:rPr>
        <w:t>Тогда ответ будет</w:t>
      </w:r>
      <w:r w:rsidR="0024520B">
        <w:rPr>
          <w:bCs/>
        </w:rPr>
        <w:t xml:space="preserve"> </w:t>
      </w:r>
      <w:r w:rsidR="0024520B" w:rsidRPr="0024520B">
        <w:rPr>
          <w:bCs/>
        </w:rPr>
        <w:t xml:space="preserve">размера </w:t>
      </w:r>
      <w:r w:rsidR="0024520B" w:rsidRPr="0024520B">
        <w:rPr>
          <w:b/>
          <w:bCs/>
        </w:rPr>
        <w:t>(n-m+1)x(n-m+1)</w:t>
      </w:r>
      <w:r w:rsidR="0024520B" w:rsidRPr="0024520B">
        <w:rPr>
          <w:bCs/>
        </w:rPr>
        <w:t>.</w:t>
      </w:r>
    </w:p>
    <w:p w:rsidR="001D0726" w:rsidRDefault="0024520B" w:rsidP="0024520B">
      <w:pPr>
        <w:pStyle w:val="1"/>
      </w:pPr>
      <w:r w:rsidRPr="0024520B">
        <w:t>Параметры свёртки</w:t>
      </w:r>
    </w:p>
    <w:p w:rsidR="0024520B" w:rsidRPr="0024520B" w:rsidRDefault="0024520B" w:rsidP="0024520B">
      <w:r w:rsidRPr="0024520B">
        <w:t xml:space="preserve">Фильтр прикладывается к областям изображения. Этот процесс </w:t>
      </w:r>
      <w:r w:rsidRPr="0024520B">
        <w:rPr>
          <w:b/>
          <w:bCs/>
        </w:rPr>
        <w:t>можно подкрутить</w:t>
      </w:r>
      <w:r w:rsidRPr="0024520B">
        <w:t xml:space="preserve"> с помощью параметров, отвечающих за:</w:t>
      </w:r>
    </w:p>
    <w:p w:rsidR="00000000" w:rsidRPr="0024520B" w:rsidRDefault="00000F78" w:rsidP="0024520B">
      <w:pPr>
        <w:numPr>
          <w:ilvl w:val="0"/>
          <w:numId w:val="35"/>
        </w:numPr>
      </w:pPr>
      <w:r w:rsidRPr="0024520B">
        <w:rPr>
          <w:b/>
          <w:bCs/>
        </w:rPr>
        <w:t>величину шага</w:t>
      </w:r>
      <w:r w:rsidRPr="0024520B">
        <w:t xml:space="preserve"> </w:t>
      </w:r>
      <w:r w:rsidRPr="0024520B">
        <w:t>(как сильно смещается фильтр по сравнению с предыду</w:t>
      </w:r>
      <w:r w:rsidRPr="0024520B">
        <w:t>щей итерацией). По умолчанию шаг равен 1 (как по вертикали, так и по горизонтали);</w:t>
      </w:r>
    </w:p>
    <w:p w:rsidR="00000000" w:rsidRPr="0024520B" w:rsidRDefault="00000F78" w:rsidP="0024520B">
      <w:pPr>
        <w:numPr>
          <w:ilvl w:val="0"/>
          <w:numId w:val="35"/>
        </w:numPr>
      </w:pPr>
      <w:r w:rsidRPr="0024520B">
        <w:rPr>
          <w:b/>
          <w:bCs/>
        </w:rPr>
        <w:t xml:space="preserve">добавление пустой рамки вокруг изображения </w:t>
      </w:r>
      <w:r w:rsidRPr="0024520B">
        <w:t>(это нужно для того, чтобы фильтр приложился к крайним точкам изображения).</w:t>
      </w:r>
    </w:p>
    <w:p w:rsidR="0024520B" w:rsidRPr="0024520B" w:rsidRDefault="0024520B" w:rsidP="0024520B">
      <w:r w:rsidRPr="0024520B">
        <w:rPr>
          <w:b/>
          <w:bCs/>
        </w:rPr>
        <w:lastRenderedPageBreak/>
        <w:t xml:space="preserve">Величину шага задают два параметра: stride_x, stride_y </w:t>
      </w:r>
      <w:r w:rsidRPr="0024520B">
        <w:t>—  насколько пикселей сдвигается по горизонтали и вертикали фильтр после очередной итерации.</w:t>
      </w:r>
    </w:p>
    <w:p w:rsidR="0024520B" w:rsidRPr="0024520B" w:rsidRDefault="0024520B" w:rsidP="0024520B">
      <w:r w:rsidRPr="0024520B">
        <w:t>По умолчанию stride_x=stride_y=1, то есть фильтр в ряду изображения каждый раз сдвигается на 1 пиксел, а при окончании ряда фильтр смещается на 1 пиксел вниз.</w:t>
      </w:r>
      <w:bookmarkStart w:id="0" w:name="_GoBack"/>
      <w:bookmarkEnd w:id="0"/>
    </w:p>
    <w:p w:rsidR="0024520B" w:rsidRPr="0024520B" w:rsidRDefault="0024520B" w:rsidP="0024520B"/>
    <w:p w:rsidR="00F139AD" w:rsidRPr="00F139AD" w:rsidRDefault="00F139AD" w:rsidP="00F139AD">
      <w:pPr>
        <w:rPr>
          <w:bCs/>
        </w:rPr>
      </w:pPr>
    </w:p>
    <w:p w:rsidR="00F139AD" w:rsidRPr="00F139AD" w:rsidRDefault="00F139AD" w:rsidP="00F139AD">
      <w:pPr>
        <w:rPr>
          <w:bCs/>
        </w:rPr>
      </w:pPr>
    </w:p>
    <w:p w:rsidR="00F139AD" w:rsidRPr="00F139AD" w:rsidRDefault="00F139AD" w:rsidP="00F139AD">
      <w:pPr>
        <w:rPr>
          <w:bCs/>
        </w:rPr>
      </w:pPr>
    </w:p>
    <w:p w:rsidR="00F139AD" w:rsidRPr="00F139AD" w:rsidRDefault="00F139AD" w:rsidP="00F139AD">
      <w:pPr>
        <w:ind w:firstLine="0"/>
        <w:rPr>
          <w:bCs/>
        </w:rPr>
      </w:pPr>
    </w:p>
    <w:p w:rsidR="00F139AD" w:rsidRPr="00F139AD" w:rsidRDefault="00F139AD" w:rsidP="00F139AD">
      <w:pPr>
        <w:rPr>
          <w:bCs/>
        </w:rPr>
      </w:pPr>
    </w:p>
    <w:p w:rsidR="00F139AD" w:rsidRPr="00F139AD" w:rsidRDefault="00F139AD" w:rsidP="00F139AD"/>
    <w:sectPr w:rsidR="00F139AD" w:rsidRPr="00F139AD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F78" w:rsidRDefault="00000F78" w:rsidP="00657AD0">
      <w:pPr>
        <w:spacing w:line="240" w:lineRule="auto"/>
      </w:pPr>
      <w:r>
        <w:separator/>
      </w:r>
    </w:p>
  </w:endnote>
  <w:endnote w:type="continuationSeparator" w:id="0">
    <w:p w:rsidR="00000F78" w:rsidRDefault="00000F78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24520B">
          <w:rPr>
            <w:noProof/>
            <w:color w:val="05336E"/>
          </w:rPr>
          <w:t>4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F78" w:rsidRDefault="00000F78" w:rsidP="00657AD0">
      <w:pPr>
        <w:spacing w:line="240" w:lineRule="auto"/>
      </w:pPr>
      <w:r>
        <w:separator/>
      </w:r>
    </w:p>
  </w:footnote>
  <w:footnote w:type="continuationSeparator" w:id="0">
    <w:p w:rsidR="00000F78" w:rsidRDefault="00000F78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932"/>
    <w:multiLevelType w:val="hybridMultilevel"/>
    <w:tmpl w:val="019AC3C4"/>
    <w:lvl w:ilvl="0" w:tplc="B8CE2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24A42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EDA7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AFAB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F96B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F7AE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E4EE2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C06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F7C5D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00DF1429"/>
    <w:multiLevelType w:val="hybridMultilevel"/>
    <w:tmpl w:val="2E50FCD4"/>
    <w:lvl w:ilvl="0" w:tplc="FBC092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91607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F20F7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70FA87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F4CA83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012A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0F06AE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DB8EC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826A7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0A1F6FAA"/>
    <w:multiLevelType w:val="hybridMultilevel"/>
    <w:tmpl w:val="4120CD52"/>
    <w:lvl w:ilvl="0" w:tplc="5546F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9DC3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4C49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DF631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9E4A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F462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B2452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4AE45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D928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" w15:restartNumberingAfterBreak="0">
    <w:nsid w:val="0B6148F9"/>
    <w:multiLevelType w:val="hybridMultilevel"/>
    <w:tmpl w:val="55AE5188"/>
    <w:lvl w:ilvl="0" w:tplc="59B4B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322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B81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B29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8F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46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B8CE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9CC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BCD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6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7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8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9" w15:restartNumberingAfterBreak="0">
    <w:nsid w:val="1D230606"/>
    <w:multiLevelType w:val="hybridMultilevel"/>
    <w:tmpl w:val="A942B66C"/>
    <w:lvl w:ilvl="0" w:tplc="F1B2E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E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DC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A4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40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29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C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9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6F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2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3" w15:restartNumberingAfterBreak="0">
    <w:nsid w:val="33E92E12"/>
    <w:multiLevelType w:val="hybridMultilevel"/>
    <w:tmpl w:val="48AA19E4"/>
    <w:lvl w:ilvl="0" w:tplc="A2C84B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A3889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FFC4D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552F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8C82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61F46C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7D64EE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F0AD0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5104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4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5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58825E5"/>
    <w:multiLevelType w:val="hybridMultilevel"/>
    <w:tmpl w:val="A134C1F4"/>
    <w:lvl w:ilvl="0" w:tplc="43D6D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Theme="minorEastAsia" w:hAnsi="Trebuchet MS" w:cstheme="minorBidi"/>
      </w:rPr>
    </w:lvl>
    <w:lvl w:ilvl="1" w:tplc="049AE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AA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6F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C0C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C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27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7B0130"/>
    <w:multiLevelType w:val="hybridMultilevel"/>
    <w:tmpl w:val="61881D78"/>
    <w:lvl w:ilvl="0" w:tplc="F962DB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630050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2722C8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4DA7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CE1CA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684D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4C6BD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75239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AEEAE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8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FA0659B"/>
    <w:multiLevelType w:val="hybridMultilevel"/>
    <w:tmpl w:val="747AEF84"/>
    <w:lvl w:ilvl="0" w:tplc="3F1EE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A54B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A707A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FC3E78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97259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1B80A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B982E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20ADE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B4C436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0" w15:restartNumberingAfterBreak="0">
    <w:nsid w:val="51CA68EF"/>
    <w:multiLevelType w:val="hybridMultilevel"/>
    <w:tmpl w:val="BF8E243E"/>
    <w:lvl w:ilvl="0" w:tplc="BB80A4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AA57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EA7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403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E78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05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201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7606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EE4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822695"/>
    <w:multiLevelType w:val="hybridMultilevel"/>
    <w:tmpl w:val="940E55DC"/>
    <w:lvl w:ilvl="0" w:tplc="43EAB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E05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3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2CA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2B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74F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1A3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667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581E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4A5E90"/>
    <w:multiLevelType w:val="hybridMultilevel"/>
    <w:tmpl w:val="FE20BDD2"/>
    <w:lvl w:ilvl="0" w:tplc="97285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12E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A2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8AB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F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90E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86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D8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A42AF1"/>
    <w:multiLevelType w:val="hybridMultilevel"/>
    <w:tmpl w:val="18AE0DA0"/>
    <w:lvl w:ilvl="0" w:tplc="169265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24645B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555869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F4E7E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5DC6E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F92A54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97C55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E4567C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5F486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7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8646503"/>
    <w:multiLevelType w:val="hybridMultilevel"/>
    <w:tmpl w:val="F5E6057C"/>
    <w:lvl w:ilvl="0" w:tplc="E4AAC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A2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902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21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246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DAC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06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21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81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10"/>
  </w:num>
  <w:num w:numId="2">
    <w:abstractNumId w:val="33"/>
  </w:num>
  <w:num w:numId="3">
    <w:abstractNumId w:val="7"/>
  </w:num>
  <w:num w:numId="4">
    <w:abstractNumId w:val="23"/>
  </w:num>
  <w:num w:numId="5">
    <w:abstractNumId w:val="15"/>
  </w:num>
  <w:num w:numId="6">
    <w:abstractNumId w:val="31"/>
  </w:num>
  <w:num w:numId="7">
    <w:abstractNumId w:val="5"/>
  </w:num>
  <w:num w:numId="8">
    <w:abstractNumId w:val="29"/>
  </w:num>
  <w:num w:numId="9">
    <w:abstractNumId w:val="32"/>
  </w:num>
  <w:num w:numId="10">
    <w:abstractNumId w:val="22"/>
  </w:num>
  <w:num w:numId="11">
    <w:abstractNumId w:val="21"/>
  </w:num>
  <w:num w:numId="12">
    <w:abstractNumId w:val="18"/>
  </w:num>
  <w:num w:numId="13">
    <w:abstractNumId w:val="8"/>
  </w:num>
  <w:num w:numId="14">
    <w:abstractNumId w:val="28"/>
  </w:num>
  <w:num w:numId="15">
    <w:abstractNumId w:val="14"/>
  </w:num>
  <w:num w:numId="16">
    <w:abstractNumId w:val="2"/>
  </w:num>
  <w:num w:numId="17">
    <w:abstractNumId w:val="34"/>
  </w:num>
  <w:num w:numId="18">
    <w:abstractNumId w:val="12"/>
  </w:num>
  <w:num w:numId="19">
    <w:abstractNumId w:val="27"/>
  </w:num>
  <w:num w:numId="20">
    <w:abstractNumId w:val="11"/>
  </w:num>
  <w:num w:numId="21">
    <w:abstractNumId w:val="6"/>
  </w:num>
  <w:num w:numId="22">
    <w:abstractNumId w:val="25"/>
  </w:num>
  <w:num w:numId="23">
    <w:abstractNumId w:val="16"/>
  </w:num>
  <w:num w:numId="24">
    <w:abstractNumId w:val="9"/>
  </w:num>
  <w:num w:numId="25">
    <w:abstractNumId w:val="3"/>
  </w:num>
  <w:num w:numId="26">
    <w:abstractNumId w:val="0"/>
  </w:num>
  <w:num w:numId="27">
    <w:abstractNumId w:val="4"/>
  </w:num>
  <w:num w:numId="28">
    <w:abstractNumId w:val="26"/>
  </w:num>
  <w:num w:numId="29">
    <w:abstractNumId w:val="13"/>
  </w:num>
  <w:num w:numId="30">
    <w:abstractNumId w:val="17"/>
  </w:num>
  <w:num w:numId="31">
    <w:abstractNumId w:val="1"/>
  </w:num>
  <w:num w:numId="32">
    <w:abstractNumId w:val="24"/>
  </w:num>
  <w:num w:numId="33">
    <w:abstractNumId w:val="19"/>
  </w:num>
  <w:num w:numId="34">
    <w:abstractNumId w:val="30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00F78"/>
    <w:rsid w:val="0001673E"/>
    <w:rsid w:val="00037BB4"/>
    <w:rsid w:val="00100267"/>
    <w:rsid w:val="00121989"/>
    <w:rsid w:val="0014445C"/>
    <w:rsid w:val="00144CE8"/>
    <w:rsid w:val="00160D01"/>
    <w:rsid w:val="001816E6"/>
    <w:rsid w:val="001D0726"/>
    <w:rsid w:val="001F21B9"/>
    <w:rsid w:val="0023234D"/>
    <w:rsid w:val="0024520B"/>
    <w:rsid w:val="002524F4"/>
    <w:rsid w:val="0025395C"/>
    <w:rsid w:val="002A3F8A"/>
    <w:rsid w:val="002F70F5"/>
    <w:rsid w:val="003D70D4"/>
    <w:rsid w:val="003F2354"/>
    <w:rsid w:val="004654BC"/>
    <w:rsid w:val="004A479B"/>
    <w:rsid w:val="004C1A88"/>
    <w:rsid w:val="004C3C38"/>
    <w:rsid w:val="005319C7"/>
    <w:rsid w:val="00556D88"/>
    <w:rsid w:val="00566E63"/>
    <w:rsid w:val="005803F0"/>
    <w:rsid w:val="005B19DD"/>
    <w:rsid w:val="005F283E"/>
    <w:rsid w:val="005F6140"/>
    <w:rsid w:val="00644684"/>
    <w:rsid w:val="006516AB"/>
    <w:rsid w:val="006530D8"/>
    <w:rsid w:val="00655107"/>
    <w:rsid w:val="00657AD0"/>
    <w:rsid w:val="006670CD"/>
    <w:rsid w:val="00680547"/>
    <w:rsid w:val="00682029"/>
    <w:rsid w:val="006B40FF"/>
    <w:rsid w:val="00731470"/>
    <w:rsid w:val="007A332D"/>
    <w:rsid w:val="008077C5"/>
    <w:rsid w:val="00836CB4"/>
    <w:rsid w:val="008448AD"/>
    <w:rsid w:val="008852FF"/>
    <w:rsid w:val="00891DA9"/>
    <w:rsid w:val="008A1234"/>
    <w:rsid w:val="008A6790"/>
    <w:rsid w:val="008E0F50"/>
    <w:rsid w:val="008F1AC6"/>
    <w:rsid w:val="0092421D"/>
    <w:rsid w:val="00925778"/>
    <w:rsid w:val="009844F5"/>
    <w:rsid w:val="0098480C"/>
    <w:rsid w:val="009A7405"/>
    <w:rsid w:val="009B7EDD"/>
    <w:rsid w:val="00A157C9"/>
    <w:rsid w:val="00A43F42"/>
    <w:rsid w:val="00A62A09"/>
    <w:rsid w:val="00AE522B"/>
    <w:rsid w:val="00B038B2"/>
    <w:rsid w:val="00B10EDB"/>
    <w:rsid w:val="00B31560"/>
    <w:rsid w:val="00B467A8"/>
    <w:rsid w:val="00B576B7"/>
    <w:rsid w:val="00B6558F"/>
    <w:rsid w:val="00B83218"/>
    <w:rsid w:val="00B97222"/>
    <w:rsid w:val="00B975B1"/>
    <w:rsid w:val="00BA0509"/>
    <w:rsid w:val="00BC58ED"/>
    <w:rsid w:val="00BD6090"/>
    <w:rsid w:val="00BE325F"/>
    <w:rsid w:val="00BF6CD4"/>
    <w:rsid w:val="00C0275C"/>
    <w:rsid w:val="00C27902"/>
    <w:rsid w:val="00CD07BE"/>
    <w:rsid w:val="00D609D9"/>
    <w:rsid w:val="00D649A8"/>
    <w:rsid w:val="00DA3AED"/>
    <w:rsid w:val="00DB217B"/>
    <w:rsid w:val="00DD04E3"/>
    <w:rsid w:val="00E50349"/>
    <w:rsid w:val="00E704A5"/>
    <w:rsid w:val="00E91068"/>
    <w:rsid w:val="00EB62AF"/>
    <w:rsid w:val="00EE3468"/>
    <w:rsid w:val="00F12D00"/>
    <w:rsid w:val="00F139AD"/>
    <w:rsid w:val="00F7295A"/>
    <w:rsid w:val="00F72BAF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80277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0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1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31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1023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1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8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52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11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69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8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478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0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7519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41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615">
          <w:marLeft w:val="72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79B2C-7990-4548-90F5-75FFA16AC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0</TotalTime>
  <Pages>4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2</cp:revision>
  <cp:lastPrinted>2021-12-13T14:17:00Z</cp:lastPrinted>
  <dcterms:created xsi:type="dcterms:W3CDTF">2022-04-20T07:15:00Z</dcterms:created>
  <dcterms:modified xsi:type="dcterms:W3CDTF">2022-04-20T07:15:00Z</dcterms:modified>
</cp:coreProperties>
</file>