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283D42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283D4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Понятие о состязательных сетях (GAN)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283D42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283D4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Понятие о состязательных сетях (GAN)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EA5B70" w:rsidP="00080260">
      <w:pPr>
        <w:pStyle w:val="1"/>
      </w:pPr>
      <w:r>
        <w:lastRenderedPageBreak/>
        <w:t>Введение</w:t>
      </w:r>
    </w:p>
    <w:p w:rsidR="00EA5B70" w:rsidRPr="00EA5B70" w:rsidRDefault="00EA5B70" w:rsidP="00EA5B70">
      <w:r w:rsidRPr="00EA5B70">
        <w:t>В жизни есть два способа создания сложных систем и организмов (по крайней мере, люди в это верят):</w:t>
      </w:r>
    </w:p>
    <w:p w:rsidR="00A8457B" w:rsidRPr="00EA5B70" w:rsidRDefault="00DD626C" w:rsidP="00EA5B70">
      <w:pPr>
        <w:numPr>
          <w:ilvl w:val="0"/>
          <w:numId w:val="39"/>
        </w:numPr>
      </w:pPr>
      <w:r w:rsidRPr="00EA5B70">
        <w:t xml:space="preserve">сразу с помощью </w:t>
      </w:r>
      <w:proofErr w:type="spellStart"/>
      <w:r w:rsidRPr="00EA5B70">
        <w:t>сверхразума</w:t>
      </w:r>
      <w:proofErr w:type="spellEnd"/>
      <w:r w:rsidRPr="00EA5B70">
        <w:t>;</w:t>
      </w:r>
    </w:p>
    <w:p w:rsidR="00A8457B" w:rsidRPr="00EA5B70" w:rsidRDefault="00DD626C" w:rsidP="00EA5B70">
      <w:pPr>
        <w:numPr>
          <w:ilvl w:val="0"/>
          <w:numId w:val="39"/>
        </w:numPr>
      </w:pPr>
      <w:r w:rsidRPr="00EA5B70">
        <w:t>самопроизвольно с помощью медленной эволюции.</w:t>
      </w:r>
    </w:p>
    <w:p w:rsidR="00EA5B70" w:rsidRDefault="00EA5B70" w:rsidP="00EA5B70">
      <w:pPr>
        <w:rPr>
          <w:bCs/>
        </w:rPr>
      </w:pPr>
      <w:r w:rsidRPr="00EA5B70">
        <w:rPr>
          <w:bCs/>
        </w:rPr>
        <w:t>В теории НС более применим второй способ</w:t>
      </w:r>
      <w:r>
        <w:rPr>
          <w:bCs/>
        </w:rPr>
        <w:t xml:space="preserve">. </w:t>
      </w:r>
      <w:r w:rsidRPr="00EA5B70">
        <w:rPr>
          <w:bCs/>
        </w:rPr>
        <w:t>Эта</w:t>
      </w:r>
      <w:r w:rsidRPr="00EA5B70">
        <w:rPr>
          <w:bCs/>
          <w:lang w:val="en-US"/>
        </w:rPr>
        <w:t xml:space="preserve"> </w:t>
      </w:r>
      <w:r w:rsidRPr="00EA5B70">
        <w:rPr>
          <w:bCs/>
        </w:rPr>
        <w:t>технология</w:t>
      </w:r>
      <w:r w:rsidRPr="00EA5B70">
        <w:rPr>
          <w:bCs/>
          <w:lang w:val="en-US"/>
        </w:rPr>
        <w:t xml:space="preserve"> </w:t>
      </w:r>
      <w:r w:rsidRPr="00EA5B70">
        <w:rPr>
          <w:bCs/>
        </w:rPr>
        <w:t>называется</w:t>
      </w:r>
      <w:r w:rsidRPr="00EA5B70">
        <w:rPr>
          <w:bCs/>
          <w:lang w:val="en-US"/>
        </w:rPr>
        <w:t xml:space="preserve"> </w:t>
      </w:r>
      <w:r w:rsidRPr="00EA5B70">
        <w:rPr>
          <w:b/>
          <w:bCs/>
          <w:lang w:val="en-US"/>
        </w:rPr>
        <w:t xml:space="preserve">GAN </w:t>
      </w:r>
      <w:r w:rsidRPr="00EA5B70">
        <w:rPr>
          <w:bCs/>
          <w:lang w:val="en-US"/>
        </w:rPr>
        <w:t>(generative adversarial network</w:t>
      </w:r>
      <w:r w:rsidRPr="00EA5B70">
        <w:rPr>
          <w:b/>
          <w:bCs/>
          <w:lang w:val="en-US"/>
        </w:rPr>
        <w:t>s</w:t>
      </w:r>
      <w:r w:rsidRPr="00EA5B70">
        <w:rPr>
          <w:bCs/>
          <w:lang w:val="en-US"/>
        </w:rPr>
        <w:t xml:space="preserve">). </w:t>
      </w:r>
      <w:r w:rsidRPr="00EA5B70">
        <w:rPr>
          <w:bCs/>
        </w:rPr>
        <w:t xml:space="preserve">Множественное число тут существенно: каждая модель здесь состоит из </w:t>
      </w:r>
      <w:r w:rsidRPr="00EA5B70">
        <w:rPr>
          <w:b/>
          <w:bCs/>
        </w:rPr>
        <w:t>двух</w:t>
      </w:r>
      <w:r w:rsidRPr="00EA5B70">
        <w:rPr>
          <w:bCs/>
        </w:rPr>
        <w:t xml:space="preserve"> НС. Каждая из которых пытается обмануть другую НС.</w:t>
      </w:r>
    </w:p>
    <w:p w:rsidR="00EA5B70" w:rsidRPr="00EA5B70" w:rsidRDefault="00EA5B70" w:rsidP="00EA5B70">
      <w:pPr>
        <w:rPr>
          <w:bCs/>
        </w:rPr>
      </w:pPr>
      <w:r w:rsidRPr="00EA5B70">
        <w:rPr>
          <w:bCs/>
        </w:rPr>
        <w:t>GAN по духу очень похож на эволюцию «хищников» и «травоядных». Хищники совершенствуют органы нападения, а травоядные развивают органы защиты. Это всё происходит одновременно при сильном взаимодействии популяций «хищников» и «травоядных» друг с другом.</w:t>
      </w:r>
    </w:p>
    <w:p w:rsidR="00EA5B70" w:rsidRPr="00EA5B70" w:rsidRDefault="00EA5B70" w:rsidP="00EA5B70">
      <w:pPr>
        <w:rPr>
          <w:bCs/>
        </w:rPr>
      </w:pPr>
      <w:r w:rsidRPr="00EA5B70">
        <w:rPr>
          <w:bCs/>
        </w:rPr>
        <w:t xml:space="preserve">В результате (после тысячелетий эволюций) получаются организмы с идеально развитыми системами органов, отвечающих за нападение (защиту). </w:t>
      </w:r>
    </w:p>
    <w:p w:rsidR="0053752D" w:rsidRPr="0053752D" w:rsidRDefault="0053752D" w:rsidP="0053752D">
      <w:pPr>
        <w:rPr>
          <w:bCs/>
        </w:rPr>
      </w:pPr>
      <w:r>
        <w:rPr>
          <w:bCs/>
        </w:rPr>
        <w:t xml:space="preserve">С </w:t>
      </w:r>
      <w:proofErr w:type="gramStart"/>
      <w:r>
        <w:rPr>
          <w:bCs/>
        </w:rPr>
        <w:t>помощью</w:t>
      </w:r>
      <w:proofErr w:type="gramEnd"/>
      <w:r>
        <w:rPr>
          <w:bCs/>
        </w:rPr>
        <w:t xml:space="preserve"> </w:t>
      </w:r>
      <w:r w:rsidRPr="0053752D">
        <w:rPr>
          <w:bCs/>
        </w:rPr>
        <w:t>GAN-а мы моделируем эволюцию в некоторой области народного хозяйства.</w:t>
      </w:r>
      <w:r>
        <w:rPr>
          <w:bCs/>
        </w:rPr>
        <w:t xml:space="preserve"> </w:t>
      </w:r>
      <w:r w:rsidRPr="0053752D">
        <w:rPr>
          <w:bCs/>
        </w:rPr>
        <w:t>Результатом эволюции будет появление новых объектов в рассматриваемой области.</w:t>
      </w:r>
      <w:r>
        <w:rPr>
          <w:bCs/>
        </w:rPr>
        <w:t xml:space="preserve"> </w:t>
      </w:r>
      <w:r w:rsidRPr="0053752D">
        <w:rPr>
          <w:bCs/>
        </w:rPr>
        <w:t xml:space="preserve">Например, можно генерировать фото </w:t>
      </w:r>
      <w:r>
        <w:rPr>
          <w:bCs/>
        </w:rPr>
        <w:t xml:space="preserve">никогда не существовавших людей. </w:t>
      </w:r>
      <w:r w:rsidRPr="0053752D">
        <w:rPr>
          <w:bCs/>
        </w:rPr>
        <w:t xml:space="preserve">Можно делать </w:t>
      </w:r>
      <w:r w:rsidRPr="0053752D">
        <w:rPr>
          <w:b/>
          <w:bCs/>
        </w:rPr>
        <w:t>«перенос стиля».</w:t>
      </w:r>
      <w:r w:rsidRPr="0053752D">
        <w:rPr>
          <w:bCs/>
        </w:rPr>
        <w:t xml:space="preserve"> Это позволяет генерировать новые модели одежды, обоев, автомобилей. </w:t>
      </w:r>
    </w:p>
    <w:p w:rsidR="00EA5B70" w:rsidRDefault="0053752D" w:rsidP="0053752D">
      <w:pPr>
        <w:pStyle w:val="1"/>
      </w:pPr>
      <w:r w:rsidRPr="0053752D">
        <w:t>Архитектура GAN-а</w:t>
      </w:r>
    </w:p>
    <w:p w:rsidR="0053752D" w:rsidRDefault="0053752D" w:rsidP="00C06014">
      <w:r w:rsidRPr="0053752D">
        <w:t xml:space="preserve">Итак, GAN — это </w:t>
      </w:r>
      <w:r w:rsidRPr="0053752D">
        <w:rPr>
          <w:b/>
          <w:bCs/>
        </w:rPr>
        <w:t>две НС</w:t>
      </w:r>
      <w:r w:rsidRPr="0053752D">
        <w:t>. Одна из НС пытается обмануть другую.</w:t>
      </w:r>
      <w:r w:rsidR="00C06014">
        <w:t xml:space="preserve"> </w:t>
      </w:r>
      <w:r w:rsidRPr="0053752D">
        <w:t xml:space="preserve">Эти НС имеют устоявшиеся названия: </w:t>
      </w:r>
      <w:proofErr w:type="spellStart"/>
      <w:r w:rsidRPr="0053752D">
        <w:rPr>
          <w:b/>
          <w:bCs/>
        </w:rPr>
        <w:t>Generator</w:t>
      </w:r>
      <w:proofErr w:type="spellEnd"/>
      <w:r w:rsidRPr="0053752D">
        <w:rPr>
          <w:b/>
          <w:bCs/>
        </w:rPr>
        <w:t xml:space="preserve"> </w:t>
      </w:r>
      <w:r w:rsidRPr="0053752D">
        <w:t xml:space="preserve">и </w:t>
      </w:r>
      <w:proofErr w:type="spellStart"/>
      <w:r w:rsidRPr="0053752D">
        <w:rPr>
          <w:b/>
          <w:bCs/>
        </w:rPr>
        <w:t>Discriminator</w:t>
      </w:r>
      <w:proofErr w:type="spellEnd"/>
      <w:r w:rsidRPr="0053752D">
        <w:t xml:space="preserve">. </w:t>
      </w:r>
      <w:proofErr w:type="spellStart"/>
      <w:r w:rsidRPr="0053752D">
        <w:t>Generator</w:t>
      </w:r>
      <w:proofErr w:type="spellEnd"/>
      <w:r w:rsidRPr="0053752D">
        <w:t xml:space="preserve"> порождает некий выход, а </w:t>
      </w:r>
      <w:proofErr w:type="spellStart"/>
      <w:r w:rsidRPr="0053752D">
        <w:t>Discriminator</w:t>
      </w:r>
      <w:proofErr w:type="spellEnd"/>
      <w:r w:rsidRPr="0053752D">
        <w:t xml:space="preserve"> должен понять, этот выход настоящий или </w:t>
      </w:r>
      <w:proofErr w:type="spellStart"/>
      <w:r w:rsidRPr="0053752D">
        <w:t>фейковый</w:t>
      </w:r>
      <w:proofErr w:type="spellEnd"/>
      <w:r w:rsidRPr="0053752D">
        <w:t>. Далее используем обозначение: G и D.</w:t>
      </w:r>
      <w:r w:rsidR="00C06014" w:rsidRPr="00C06014">
        <w:t xml:space="preserve"> </w:t>
      </w:r>
    </w:p>
    <w:p w:rsidR="0053752D" w:rsidRPr="0053752D" w:rsidRDefault="0053752D" w:rsidP="0053752D">
      <w:r w:rsidRPr="0053752D">
        <w:t>Дискриминатору D попеременно подаются как объекты, сгенерированные генератором G, так и реальные объекты из некоторой библиотеки.</w:t>
      </w:r>
    </w:p>
    <w:p w:rsidR="0053752D" w:rsidRPr="0053752D" w:rsidRDefault="0053752D" w:rsidP="0053752D">
      <w:r w:rsidRPr="0053752D">
        <w:t xml:space="preserve">Например, научим G генерировать фотографии людей. </w:t>
      </w:r>
    </w:p>
    <w:p w:rsidR="0053752D" w:rsidRPr="0053752D" w:rsidRDefault="0053752D" w:rsidP="0053752D">
      <w:r w:rsidRPr="0053752D">
        <w:t xml:space="preserve">Для этого подключим библиотеку фотографий </w:t>
      </w:r>
      <w:proofErr w:type="spellStart"/>
      <w:r w:rsidRPr="0053752D">
        <w:t>Real</w:t>
      </w:r>
      <w:proofErr w:type="spellEnd"/>
      <w:r w:rsidRPr="0053752D">
        <w:t xml:space="preserve"> </w:t>
      </w:r>
      <w:proofErr w:type="spellStart"/>
      <w:r w:rsidRPr="0053752D">
        <w:t>Images</w:t>
      </w:r>
      <w:proofErr w:type="spellEnd"/>
      <w:r w:rsidRPr="0053752D">
        <w:t xml:space="preserve"> из интернета. </w:t>
      </w:r>
    </w:p>
    <w:p w:rsidR="0053752D" w:rsidRPr="0053752D" w:rsidRDefault="00C06014" w:rsidP="0053752D">
      <w:r w:rsidRPr="00C06014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1182370</wp:posOffset>
            </wp:positionH>
            <wp:positionV relativeFrom="paragraph">
              <wp:posOffset>204470</wp:posOffset>
            </wp:positionV>
            <wp:extent cx="4572000" cy="2591435"/>
            <wp:effectExtent l="0" t="0" r="0" b="0"/>
            <wp:wrapTopAndBottom/>
            <wp:docPr id="112" name="Google Shape;112;p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oogle Shape;112;p22"/>
                    <pic:cNvPicPr preferRelativeResize="0"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2D" w:rsidRPr="0053752D">
        <w:t xml:space="preserve">Попеременно подаём D как объекты, сгенерированные G, так и </w:t>
      </w:r>
      <w:bookmarkStart w:id="0" w:name="_GoBack"/>
      <w:bookmarkEnd w:id="0"/>
      <w:r w:rsidR="0053752D" w:rsidRPr="0053752D">
        <w:t xml:space="preserve">случайные объекты из библиотеки. D должен понять, что это за объект. Т.е. D выдаёт либо </w:t>
      </w:r>
      <w:proofErr w:type="spellStart"/>
      <w:r w:rsidR="0053752D" w:rsidRPr="0053752D">
        <w:t>True</w:t>
      </w:r>
      <w:proofErr w:type="spellEnd"/>
      <w:r w:rsidR="0053752D" w:rsidRPr="0053752D">
        <w:t xml:space="preserve">, либо </w:t>
      </w:r>
      <w:proofErr w:type="spellStart"/>
      <w:r w:rsidR="0053752D" w:rsidRPr="0053752D">
        <w:t>Fake</w:t>
      </w:r>
      <w:proofErr w:type="spellEnd"/>
      <w:r w:rsidR="0053752D" w:rsidRPr="0053752D">
        <w:t>. В процессе взаимодействия навыки G и D улучшаются. В конечном итоге, если всё сделать правильно, G научится генерировать картинки, которые сложно отличить от картинок из библиотеки.</w:t>
      </w:r>
    </w:p>
    <w:p w:rsidR="0053752D" w:rsidRPr="0053752D" w:rsidRDefault="0053752D" w:rsidP="0053752D">
      <w:r w:rsidRPr="0053752D">
        <w:rPr>
          <w:b/>
          <w:bCs/>
        </w:rPr>
        <w:t>Важно</w:t>
      </w:r>
      <w:r w:rsidRPr="0053752D">
        <w:t xml:space="preserve">: </w:t>
      </w:r>
      <w:r w:rsidRPr="0053752D">
        <w:rPr>
          <w:bCs/>
        </w:rPr>
        <w:t xml:space="preserve">библиотека истинных объектов Генератору недоступна. </w:t>
      </w:r>
      <w:r w:rsidRPr="0053752D">
        <w:t xml:space="preserve">У G и D есть свои веса. Их нужно тренировать. </w:t>
      </w:r>
    </w:p>
    <w:p w:rsidR="0053752D" w:rsidRPr="0053752D" w:rsidRDefault="0053752D" w:rsidP="0053752D">
      <w:r w:rsidRPr="0053752D">
        <w:rPr>
          <w:bCs/>
        </w:rPr>
        <w:t>Тренировка происходит</w:t>
      </w:r>
      <w:r w:rsidRPr="0053752D">
        <w:rPr>
          <w:b/>
          <w:bCs/>
        </w:rPr>
        <w:t xml:space="preserve"> попеременно и разбита на этапы:</w:t>
      </w:r>
    </w:p>
    <w:p w:rsidR="00A8457B" w:rsidRPr="0053752D" w:rsidRDefault="00DD626C" w:rsidP="0053752D">
      <w:pPr>
        <w:numPr>
          <w:ilvl w:val="0"/>
          <w:numId w:val="40"/>
        </w:numPr>
        <w:tabs>
          <w:tab w:val="clear" w:pos="720"/>
          <w:tab w:val="num" w:pos="360"/>
        </w:tabs>
        <w:ind w:left="0" w:firstLine="709"/>
      </w:pPr>
      <w:r w:rsidRPr="0053752D">
        <w:t>G генерирует набор объектов FO (</w:t>
      </w:r>
      <w:proofErr w:type="spellStart"/>
      <w:r w:rsidRPr="0053752D">
        <w:t>fake</w:t>
      </w:r>
      <w:proofErr w:type="spellEnd"/>
      <w:r w:rsidRPr="0053752D">
        <w:t xml:space="preserve"> </w:t>
      </w:r>
      <w:proofErr w:type="spellStart"/>
      <w:r w:rsidRPr="0053752D">
        <w:t>objects</w:t>
      </w:r>
      <w:proofErr w:type="spellEnd"/>
      <w:r w:rsidRPr="0053752D">
        <w:t>);</w:t>
      </w:r>
    </w:p>
    <w:p w:rsidR="00A8457B" w:rsidRPr="0053752D" w:rsidRDefault="00DD626C" w:rsidP="0053752D">
      <w:pPr>
        <w:numPr>
          <w:ilvl w:val="0"/>
          <w:numId w:val="40"/>
        </w:numPr>
        <w:tabs>
          <w:tab w:val="clear" w:pos="720"/>
          <w:tab w:val="num" w:pos="360"/>
        </w:tabs>
        <w:ind w:left="0" w:firstLine="709"/>
      </w:pPr>
      <w:r w:rsidRPr="0053752D">
        <w:t>из библиотеки случайным образом берётся выборка объектов TO (</w:t>
      </w:r>
      <w:proofErr w:type="spellStart"/>
      <w:r w:rsidRPr="0053752D">
        <w:t>true</w:t>
      </w:r>
      <w:proofErr w:type="spellEnd"/>
      <w:r w:rsidRPr="0053752D">
        <w:t xml:space="preserve"> </w:t>
      </w:r>
      <w:proofErr w:type="spellStart"/>
      <w:r w:rsidRPr="0053752D">
        <w:t>objects</w:t>
      </w:r>
      <w:proofErr w:type="spellEnd"/>
      <w:r w:rsidRPr="0053752D">
        <w:t>);</w:t>
      </w:r>
    </w:p>
    <w:p w:rsidR="00A8457B" w:rsidRPr="0053752D" w:rsidRDefault="00DD626C" w:rsidP="0053752D">
      <w:pPr>
        <w:numPr>
          <w:ilvl w:val="0"/>
          <w:numId w:val="41"/>
        </w:numPr>
        <w:tabs>
          <w:tab w:val="clear" w:pos="720"/>
          <w:tab w:val="num" w:pos="360"/>
        </w:tabs>
        <w:ind w:left="0" w:firstLine="709"/>
      </w:pPr>
      <w:r w:rsidRPr="0053752D">
        <w:t xml:space="preserve">D получает ТВ, состоящую из FO и TO — причём ему известен тип каждого объекта; </w:t>
      </w:r>
    </w:p>
    <w:p w:rsidR="00A8457B" w:rsidRPr="0053752D" w:rsidRDefault="00DD626C" w:rsidP="0053752D">
      <w:pPr>
        <w:numPr>
          <w:ilvl w:val="0"/>
          <w:numId w:val="41"/>
        </w:numPr>
        <w:tabs>
          <w:tab w:val="clear" w:pos="720"/>
          <w:tab w:val="num" w:pos="360"/>
        </w:tabs>
        <w:ind w:left="0" w:firstLine="709"/>
      </w:pPr>
      <w:r w:rsidRPr="0053752D">
        <w:t xml:space="preserve">D по ТВ составляет функцию потерь и делает </w:t>
      </w:r>
      <w:r w:rsidRPr="0053752D">
        <w:rPr>
          <w:b/>
          <w:bCs/>
        </w:rPr>
        <w:t>один шаг ГС</w:t>
      </w:r>
      <w:r w:rsidRPr="0053752D">
        <w:t>;</w:t>
      </w:r>
    </w:p>
    <w:p w:rsidR="0053752D" w:rsidRPr="0053752D" w:rsidRDefault="00DD626C" w:rsidP="00D8167D">
      <w:pPr>
        <w:numPr>
          <w:ilvl w:val="0"/>
          <w:numId w:val="42"/>
        </w:numPr>
        <w:tabs>
          <w:tab w:val="clear" w:pos="720"/>
          <w:tab w:val="num" w:pos="360"/>
        </w:tabs>
        <w:ind w:left="0" w:firstLine="709"/>
      </w:pPr>
      <w:r w:rsidRPr="0053752D">
        <w:t xml:space="preserve">G составляет выражение «вероятность </w:t>
      </w:r>
      <w:proofErr w:type="spellStart"/>
      <w:r w:rsidRPr="0053752D">
        <w:t>фейковости</w:t>
      </w:r>
      <w:proofErr w:type="spellEnd"/>
      <w:r w:rsidRPr="0053752D">
        <w:t xml:space="preserve"> сгенерированного мною объекта» и минимизирует её относительно </w:t>
      </w:r>
      <w:r w:rsidR="0053752D" w:rsidRPr="0053752D">
        <w:t xml:space="preserve">своих весов (то есть подгоняет свои веса, чтобы вероятность признания </w:t>
      </w:r>
      <w:proofErr w:type="spellStart"/>
      <w:r w:rsidR="0053752D" w:rsidRPr="0053752D">
        <w:t>фейковыми</w:t>
      </w:r>
      <w:proofErr w:type="spellEnd"/>
      <w:r w:rsidR="0053752D" w:rsidRPr="0053752D">
        <w:t xml:space="preserve"> его выходов уменьшилась).</w:t>
      </w:r>
    </w:p>
    <w:p w:rsidR="00A8457B" w:rsidRPr="0053752D" w:rsidRDefault="00DD626C" w:rsidP="0053752D">
      <w:pPr>
        <w:numPr>
          <w:ilvl w:val="0"/>
          <w:numId w:val="43"/>
        </w:numPr>
        <w:tabs>
          <w:tab w:val="clear" w:pos="720"/>
          <w:tab w:val="num" w:pos="360"/>
        </w:tabs>
        <w:ind w:left="0" w:firstLine="709"/>
      </w:pPr>
      <w:r w:rsidRPr="0053752D">
        <w:t xml:space="preserve">G делает </w:t>
      </w:r>
      <w:r w:rsidRPr="0053752D">
        <w:rPr>
          <w:b/>
          <w:bCs/>
        </w:rPr>
        <w:t>один шаг ГС.</w:t>
      </w:r>
    </w:p>
    <w:p w:rsidR="0053752D" w:rsidRPr="0053752D" w:rsidRDefault="0053752D" w:rsidP="0053752D">
      <w:r>
        <w:rPr>
          <w:b/>
          <w:bCs/>
        </w:rPr>
        <w:t xml:space="preserve">Этапы тренировки. </w:t>
      </w:r>
      <w:r w:rsidRPr="0053752D">
        <w:rPr>
          <w:b/>
          <w:bCs/>
        </w:rPr>
        <w:t xml:space="preserve">Итерация обучения: </w:t>
      </w:r>
    </w:p>
    <w:p w:rsidR="0053752D" w:rsidRPr="0053752D" w:rsidRDefault="0053752D" w:rsidP="0053752D">
      <w:r w:rsidRPr="0053752D">
        <w:t>1) генерация набора случайных чисел r</w:t>
      </w:r>
      <w:r w:rsidRPr="0053752D">
        <w:rPr>
          <w:vertAlign w:val="subscript"/>
        </w:rPr>
        <w:t>1</w:t>
      </w:r>
      <w:r w:rsidRPr="0053752D">
        <w:t>, r</w:t>
      </w:r>
      <w:r w:rsidRPr="0053752D">
        <w:rPr>
          <w:vertAlign w:val="subscript"/>
        </w:rPr>
        <w:t>2</w:t>
      </w:r>
      <w:r w:rsidRPr="0053752D">
        <w:t xml:space="preserve">, ..., </w:t>
      </w:r>
      <w:proofErr w:type="spellStart"/>
      <w:r w:rsidRPr="0053752D">
        <w:t>r</w:t>
      </w:r>
      <w:r w:rsidRPr="0053752D">
        <w:rPr>
          <w:vertAlign w:val="subscript"/>
        </w:rPr>
        <w:t>n</w:t>
      </w:r>
      <w:proofErr w:type="spellEnd"/>
      <w:r w:rsidRPr="0053752D">
        <w:t xml:space="preserve">; </w:t>
      </w:r>
    </w:p>
    <w:p w:rsidR="0053752D" w:rsidRPr="0053752D" w:rsidRDefault="0053752D" w:rsidP="0053752D">
      <w:r w:rsidRPr="0053752D">
        <w:t xml:space="preserve">2) G строит по </w:t>
      </w:r>
      <w:proofErr w:type="spellStart"/>
      <w:r w:rsidRPr="0053752D">
        <w:t>r</w:t>
      </w:r>
      <w:r w:rsidRPr="0053752D">
        <w:rPr>
          <w:vertAlign w:val="subscript"/>
        </w:rPr>
        <w:t>i</w:t>
      </w:r>
      <w:proofErr w:type="spellEnd"/>
      <w:r w:rsidRPr="0053752D">
        <w:t xml:space="preserve"> (i = 1, n) объекты a</w:t>
      </w:r>
      <w:r w:rsidRPr="0053752D">
        <w:rPr>
          <w:vertAlign w:val="subscript"/>
        </w:rPr>
        <w:t>1</w:t>
      </w:r>
      <w:r w:rsidRPr="0053752D">
        <w:t>, a</w:t>
      </w:r>
      <w:r w:rsidRPr="0053752D">
        <w:rPr>
          <w:vertAlign w:val="subscript"/>
        </w:rPr>
        <w:t>2</w:t>
      </w:r>
      <w:r w:rsidRPr="0053752D">
        <w:t xml:space="preserve">, ..., </w:t>
      </w:r>
      <w:proofErr w:type="spellStart"/>
      <w:r w:rsidRPr="0053752D">
        <w:t>a</w:t>
      </w:r>
      <w:r w:rsidRPr="0053752D">
        <w:rPr>
          <w:vertAlign w:val="subscript"/>
        </w:rPr>
        <w:t>n</w:t>
      </w:r>
      <w:proofErr w:type="spellEnd"/>
      <w:r w:rsidRPr="0053752D">
        <w:rPr>
          <w:vertAlign w:val="subscript"/>
        </w:rPr>
        <w:t xml:space="preserve"> </w:t>
      </w:r>
      <w:r w:rsidRPr="0053752D">
        <w:t xml:space="preserve">(это выборка FO); </w:t>
      </w:r>
    </w:p>
    <w:p w:rsidR="0053752D" w:rsidRPr="0053752D" w:rsidRDefault="0053752D" w:rsidP="0053752D">
      <w:r w:rsidRPr="0053752D">
        <w:lastRenderedPageBreak/>
        <w:t>3) берётся случайная выборка b</w:t>
      </w:r>
      <w:r w:rsidRPr="0053752D">
        <w:rPr>
          <w:vertAlign w:val="subscript"/>
        </w:rPr>
        <w:t>1</w:t>
      </w:r>
      <w:r w:rsidRPr="0053752D">
        <w:t>, b</w:t>
      </w:r>
      <w:r w:rsidRPr="0053752D">
        <w:rPr>
          <w:vertAlign w:val="subscript"/>
        </w:rPr>
        <w:t>2</w:t>
      </w:r>
      <w:r w:rsidRPr="0053752D">
        <w:t xml:space="preserve">, ..., </w:t>
      </w:r>
      <w:proofErr w:type="spellStart"/>
      <w:r w:rsidRPr="0053752D">
        <w:t>b</w:t>
      </w:r>
      <w:r w:rsidRPr="0053752D">
        <w:rPr>
          <w:vertAlign w:val="subscript"/>
        </w:rPr>
        <w:t>m</w:t>
      </w:r>
      <w:proofErr w:type="spellEnd"/>
      <w:r w:rsidRPr="0053752D">
        <w:t xml:space="preserve"> объектов из библиотеки (это выборка TO); </w:t>
      </w:r>
    </w:p>
    <w:p w:rsidR="0053752D" w:rsidRPr="0053752D" w:rsidRDefault="0053752D" w:rsidP="0053752D">
      <w:r w:rsidRPr="0053752D">
        <w:t>4) формируется тренировочная выборка для D: FO+TO</w:t>
      </w:r>
    </w:p>
    <w:p w:rsidR="0053752D" w:rsidRPr="0053752D" w:rsidRDefault="0053752D" w:rsidP="0053752D">
      <w:r w:rsidRPr="0053752D">
        <w:t>5) По этой таблице строится функция потерь L(u) для D</w:t>
      </w:r>
      <w:r>
        <w:t xml:space="preserve"> </w:t>
      </w:r>
      <w:r w:rsidRPr="0053752D">
        <w:t>(u — набор весов Дискриминатора D)</w:t>
      </w:r>
    </w:p>
    <w:p w:rsidR="0053752D" w:rsidRPr="0053752D" w:rsidRDefault="0053752D" w:rsidP="0053752D">
      <w:r w:rsidRPr="0053752D">
        <w:t>6) Делается один шаг ГС для L(u), веса дискриминатора</w:t>
      </w:r>
      <w:r>
        <w:t xml:space="preserve"> </w:t>
      </w:r>
      <w:r w:rsidRPr="0053752D">
        <w:t>обновляются.</w:t>
      </w:r>
    </w:p>
    <w:p w:rsidR="0053752D" w:rsidRPr="0053752D" w:rsidRDefault="0053752D" w:rsidP="0053752D">
      <w:r w:rsidRPr="0053752D">
        <w:t>7) У генератора есть функция сети F</w:t>
      </w:r>
      <w:r w:rsidRPr="0053752D">
        <w:rPr>
          <w:vertAlign w:val="subscript"/>
        </w:rPr>
        <w:t>G</w:t>
      </w:r>
      <w:r w:rsidRPr="0053752D">
        <w:t xml:space="preserve">(r), которая по случайному входу r генерирует объект. В нашем случае было так: </w:t>
      </w:r>
      <w:r w:rsidRPr="0053752D">
        <w:rPr>
          <w:b/>
          <w:bCs/>
        </w:rPr>
        <w:t>F</w:t>
      </w:r>
      <w:r w:rsidRPr="0053752D">
        <w:rPr>
          <w:b/>
          <w:bCs/>
          <w:vertAlign w:val="subscript"/>
        </w:rPr>
        <w:t>G</w:t>
      </w:r>
      <w:r w:rsidRPr="0053752D">
        <w:rPr>
          <w:b/>
          <w:bCs/>
        </w:rPr>
        <w:t>(r</w:t>
      </w:r>
      <w:proofErr w:type="gramStart"/>
      <w:r w:rsidRPr="0053752D">
        <w:rPr>
          <w:b/>
          <w:bCs/>
          <w:vertAlign w:val="subscript"/>
        </w:rPr>
        <w:t>1</w:t>
      </w:r>
      <w:r w:rsidRPr="0053752D">
        <w:rPr>
          <w:b/>
          <w:bCs/>
        </w:rPr>
        <w:t>)=</w:t>
      </w:r>
      <w:proofErr w:type="gramEnd"/>
      <w:r w:rsidRPr="0053752D">
        <w:rPr>
          <w:b/>
          <w:bCs/>
        </w:rPr>
        <w:t>a</w:t>
      </w:r>
      <w:r w:rsidRPr="0053752D">
        <w:rPr>
          <w:b/>
          <w:bCs/>
          <w:vertAlign w:val="subscript"/>
        </w:rPr>
        <w:t>1</w:t>
      </w:r>
      <w:r w:rsidRPr="0053752D">
        <w:rPr>
          <w:b/>
          <w:bCs/>
        </w:rPr>
        <w:t>, F</w:t>
      </w:r>
      <w:r w:rsidRPr="0053752D">
        <w:rPr>
          <w:b/>
          <w:bCs/>
          <w:vertAlign w:val="subscript"/>
        </w:rPr>
        <w:t>G</w:t>
      </w:r>
      <w:r w:rsidRPr="0053752D">
        <w:rPr>
          <w:b/>
          <w:bCs/>
        </w:rPr>
        <w:t>(r</w:t>
      </w:r>
      <w:r w:rsidRPr="0053752D">
        <w:rPr>
          <w:b/>
          <w:bCs/>
          <w:vertAlign w:val="subscript"/>
        </w:rPr>
        <w:t>2</w:t>
      </w:r>
      <w:r w:rsidRPr="0053752D">
        <w:rPr>
          <w:b/>
          <w:bCs/>
        </w:rPr>
        <w:t>)=a</w:t>
      </w:r>
      <w:r w:rsidRPr="0053752D">
        <w:rPr>
          <w:b/>
          <w:bCs/>
          <w:vertAlign w:val="subscript"/>
        </w:rPr>
        <w:t>2</w:t>
      </w:r>
      <w:r w:rsidRPr="0053752D">
        <w:rPr>
          <w:b/>
          <w:bCs/>
        </w:rPr>
        <w:t>,..., F</w:t>
      </w:r>
      <w:r w:rsidRPr="0053752D">
        <w:rPr>
          <w:b/>
          <w:bCs/>
          <w:vertAlign w:val="subscript"/>
        </w:rPr>
        <w:t>G</w:t>
      </w:r>
      <w:r w:rsidRPr="0053752D">
        <w:rPr>
          <w:b/>
          <w:bCs/>
        </w:rPr>
        <w:t>(</w:t>
      </w:r>
      <w:proofErr w:type="spellStart"/>
      <w:r w:rsidRPr="0053752D">
        <w:rPr>
          <w:b/>
          <w:bCs/>
        </w:rPr>
        <w:t>r</w:t>
      </w:r>
      <w:r w:rsidRPr="0053752D">
        <w:rPr>
          <w:b/>
          <w:bCs/>
          <w:vertAlign w:val="subscript"/>
        </w:rPr>
        <w:t>n</w:t>
      </w:r>
      <w:proofErr w:type="spellEnd"/>
      <w:r w:rsidRPr="0053752D">
        <w:rPr>
          <w:b/>
          <w:bCs/>
        </w:rPr>
        <w:t>)=</w:t>
      </w:r>
      <w:proofErr w:type="spellStart"/>
      <w:r w:rsidRPr="0053752D">
        <w:rPr>
          <w:b/>
          <w:bCs/>
        </w:rPr>
        <w:t>a</w:t>
      </w:r>
      <w:r w:rsidRPr="0053752D">
        <w:rPr>
          <w:b/>
          <w:bCs/>
          <w:vertAlign w:val="subscript"/>
        </w:rPr>
        <w:t>n</w:t>
      </w:r>
      <w:proofErr w:type="spellEnd"/>
      <w:r w:rsidRPr="0053752D">
        <w:t>.</w:t>
      </w:r>
    </w:p>
    <w:p w:rsidR="0053752D" w:rsidRPr="0053752D" w:rsidRDefault="0053752D" w:rsidP="0053752D">
      <w:r w:rsidRPr="0053752D">
        <w:t>Выход генератора зависит от его весов w. Поэтому можно составить выражение в общем виде: F</w:t>
      </w:r>
      <w:r w:rsidRPr="0053752D">
        <w:rPr>
          <w:vertAlign w:val="subscript"/>
        </w:rPr>
        <w:t>G</w:t>
      </w:r>
      <w:r w:rsidRPr="0053752D">
        <w:t>(</w:t>
      </w:r>
      <w:proofErr w:type="spellStart"/>
      <w:proofErr w:type="gramStart"/>
      <w:r w:rsidRPr="0053752D">
        <w:t>r,w</w:t>
      </w:r>
      <w:proofErr w:type="spellEnd"/>
      <w:proofErr w:type="gramEnd"/>
      <w:r w:rsidRPr="0053752D">
        <w:t xml:space="preserve">)=a. </w:t>
      </w:r>
    </w:p>
    <w:p w:rsidR="0053752D" w:rsidRPr="0053752D" w:rsidRDefault="0053752D" w:rsidP="0053752D">
      <w:r w:rsidRPr="0053752D">
        <w:rPr>
          <w:b/>
          <w:bCs/>
        </w:rPr>
        <w:t xml:space="preserve">Мы хотим минимизировать вероятность </w:t>
      </w:r>
      <w:proofErr w:type="spellStart"/>
      <w:proofErr w:type="gramStart"/>
      <w:r w:rsidRPr="0053752D">
        <w:rPr>
          <w:b/>
          <w:bCs/>
        </w:rPr>
        <w:t>фейковости</w:t>
      </w:r>
      <w:proofErr w:type="spellEnd"/>
      <w:r w:rsidRPr="0053752D">
        <w:rPr>
          <w:b/>
          <w:bCs/>
        </w:rPr>
        <w:t xml:space="preserve">  выражений</w:t>
      </w:r>
      <w:proofErr w:type="gramEnd"/>
      <w:r w:rsidRPr="0053752D">
        <w:rPr>
          <w:b/>
          <w:bCs/>
        </w:rPr>
        <w:t>:</w:t>
      </w:r>
    </w:p>
    <w:p w:rsidR="0053752D" w:rsidRPr="0053752D" w:rsidRDefault="0053752D" w:rsidP="0053752D">
      <w:proofErr w:type="spellStart"/>
      <w:r w:rsidRPr="0053752D">
        <w:t>Pr</w:t>
      </w:r>
      <w:proofErr w:type="spellEnd"/>
      <w:r w:rsidRPr="0053752D">
        <w:t>(F</w:t>
      </w:r>
      <w:r w:rsidRPr="0053752D">
        <w:rPr>
          <w:vertAlign w:val="subscript"/>
        </w:rPr>
        <w:t>G</w:t>
      </w:r>
      <w:r w:rsidRPr="0053752D">
        <w:t>(r</w:t>
      </w:r>
      <w:proofErr w:type="gramStart"/>
      <w:r w:rsidRPr="0053752D">
        <w:rPr>
          <w:vertAlign w:val="subscript"/>
        </w:rPr>
        <w:t>1</w:t>
      </w:r>
      <w:r w:rsidRPr="0053752D">
        <w:t>,w</w:t>
      </w:r>
      <w:proofErr w:type="gramEnd"/>
      <w:r w:rsidRPr="0053752D">
        <w:t>)</w:t>
      </w:r>
      <w:r w:rsidRPr="0053752D">
        <w:rPr>
          <w:rFonts w:ascii="Cambria Math" w:hAnsi="Cambria Math" w:cs="Cambria Math"/>
        </w:rPr>
        <w:t>∈</w:t>
      </w:r>
      <w:r w:rsidRPr="0053752D">
        <w:t xml:space="preserve"> </w:t>
      </w:r>
      <w:proofErr w:type="spellStart"/>
      <w:r w:rsidRPr="0053752D">
        <w:t>Fake</w:t>
      </w:r>
      <w:proofErr w:type="spellEnd"/>
      <w:r w:rsidRPr="0053752D">
        <w:t xml:space="preserve">), </w:t>
      </w:r>
      <w:proofErr w:type="spellStart"/>
      <w:r w:rsidRPr="0053752D">
        <w:t>Pr</w:t>
      </w:r>
      <w:proofErr w:type="spellEnd"/>
      <w:r w:rsidRPr="0053752D">
        <w:t>(F</w:t>
      </w:r>
      <w:r w:rsidRPr="0053752D">
        <w:rPr>
          <w:vertAlign w:val="subscript"/>
        </w:rPr>
        <w:t>G</w:t>
      </w:r>
      <w:r w:rsidRPr="0053752D">
        <w:t>(r</w:t>
      </w:r>
      <w:r w:rsidRPr="0053752D">
        <w:rPr>
          <w:vertAlign w:val="subscript"/>
        </w:rPr>
        <w:t>2</w:t>
      </w:r>
      <w:r w:rsidRPr="0053752D">
        <w:t>,w)</w:t>
      </w:r>
      <w:r w:rsidRPr="0053752D">
        <w:rPr>
          <w:rFonts w:ascii="Cambria Math" w:hAnsi="Cambria Math" w:cs="Cambria Math"/>
        </w:rPr>
        <w:t>∈</w:t>
      </w:r>
      <w:r w:rsidRPr="0053752D">
        <w:t xml:space="preserve"> </w:t>
      </w:r>
      <w:proofErr w:type="spellStart"/>
      <w:r w:rsidRPr="0053752D">
        <w:t>Fake</w:t>
      </w:r>
      <w:proofErr w:type="spellEnd"/>
      <w:r w:rsidRPr="0053752D">
        <w:t>),...,</w:t>
      </w:r>
      <w:proofErr w:type="spellStart"/>
      <w:r w:rsidRPr="0053752D">
        <w:t>Pr</w:t>
      </w:r>
      <w:proofErr w:type="spellEnd"/>
      <w:r w:rsidRPr="0053752D">
        <w:t>(F</w:t>
      </w:r>
      <w:r w:rsidRPr="0053752D">
        <w:rPr>
          <w:vertAlign w:val="subscript"/>
        </w:rPr>
        <w:t>G</w:t>
      </w:r>
      <w:r w:rsidRPr="0053752D">
        <w:t>(</w:t>
      </w:r>
      <w:proofErr w:type="spellStart"/>
      <w:r w:rsidRPr="0053752D">
        <w:t>r</w:t>
      </w:r>
      <w:r w:rsidRPr="0053752D">
        <w:rPr>
          <w:vertAlign w:val="subscript"/>
        </w:rPr>
        <w:t>n</w:t>
      </w:r>
      <w:r w:rsidRPr="0053752D">
        <w:t>,w</w:t>
      </w:r>
      <w:proofErr w:type="spellEnd"/>
      <w:r w:rsidRPr="0053752D">
        <w:t>)</w:t>
      </w:r>
      <w:r w:rsidRPr="0053752D">
        <w:rPr>
          <w:rFonts w:ascii="Cambria Math" w:hAnsi="Cambria Math" w:cs="Cambria Math"/>
        </w:rPr>
        <w:t>∈</w:t>
      </w:r>
      <w:r w:rsidRPr="0053752D">
        <w:t xml:space="preserve"> </w:t>
      </w:r>
      <w:proofErr w:type="spellStart"/>
      <w:r w:rsidRPr="0053752D">
        <w:t>Fake</w:t>
      </w:r>
      <w:proofErr w:type="spellEnd"/>
      <w:r w:rsidRPr="0053752D">
        <w:t>)</w:t>
      </w:r>
    </w:p>
    <w:p w:rsidR="0053752D" w:rsidRPr="0053752D" w:rsidRDefault="0053752D" w:rsidP="0053752D">
      <w:r w:rsidRPr="0053752D">
        <w:t xml:space="preserve">То есть нужно </w:t>
      </w:r>
      <w:r w:rsidRPr="0053752D">
        <w:rPr>
          <w:b/>
          <w:bCs/>
        </w:rPr>
        <w:t>минимизировать сумму логарифмов</w:t>
      </w:r>
      <w:r w:rsidRPr="0053752D">
        <w:t>:</w:t>
      </w:r>
    </w:p>
    <w:p w:rsidR="0053752D" w:rsidRPr="0053752D" w:rsidRDefault="0053752D" w:rsidP="0053752D">
      <w:proofErr w:type="spellStart"/>
      <w:r w:rsidRPr="0053752D">
        <w:t>Ln</w:t>
      </w:r>
      <w:proofErr w:type="spellEnd"/>
      <w:r w:rsidRPr="0053752D">
        <w:t>(</w:t>
      </w:r>
      <w:proofErr w:type="spellStart"/>
      <w:r w:rsidRPr="0053752D">
        <w:t>Pr</w:t>
      </w:r>
      <w:proofErr w:type="spellEnd"/>
      <w:r w:rsidRPr="0053752D">
        <w:t>(F</w:t>
      </w:r>
      <w:r w:rsidRPr="0053752D">
        <w:rPr>
          <w:vertAlign w:val="subscript"/>
        </w:rPr>
        <w:t>G</w:t>
      </w:r>
      <w:r w:rsidRPr="0053752D">
        <w:t>(r</w:t>
      </w:r>
      <w:proofErr w:type="gramStart"/>
      <w:r w:rsidRPr="0053752D">
        <w:rPr>
          <w:vertAlign w:val="subscript"/>
        </w:rPr>
        <w:t>1</w:t>
      </w:r>
      <w:r w:rsidRPr="0053752D">
        <w:t>,w</w:t>
      </w:r>
      <w:proofErr w:type="gramEnd"/>
      <w:r w:rsidRPr="0053752D">
        <w:t>)</w:t>
      </w:r>
      <w:r w:rsidRPr="0053752D">
        <w:rPr>
          <w:rFonts w:ascii="Cambria Math" w:hAnsi="Cambria Math" w:cs="Cambria Math"/>
        </w:rPr>
        <w:t>∈</w:t>
      </w:r>
      <w:r w:rsidRPr="0053752D">
        <w:t xml:space="preserve"> </w:t>
      </w:r>
      <w:proofErr w:type="spellStart"/>
      <w:r w:rsidRPr="0053752D">
        <w:t>Fake</w:t>
      </w:r>
      <w:proofErr w:type="spellEnd"/>
      <w:r w:rsidRPr="0053752D">
        <w:t>))+</w:t>
      </w:r>
      <w:proofErr w:type="spellStart"/>
      <w:r w:rsidRPr="0053752D">
        <w:t>Ln</w:t>
      </w:r>
      <w:proofErr w:type="spellEnd"/>
      <w:r w:rsidRPr="0053752D">
        <w:t>(</w:t>
      </w:r>
      <w:proofErr w:type="spellStart"/>
      <w:r w:rsidRPr="0053752D">
        <w:t>Pr</w:t>
      </w:r>
      <w:proofErr w:type="spellEnd"/>
      <w:r w:rsidRPr="0053752D">
        <w:t>(F</w:t>
      </w:r>
      <w:r w:rsidRPr="0053752D">
        <w:rPr>
          <w:vertAlign w:val="subscript"/>
        </w:rPr>
        <w:t>G</w:t>
      </w:r>
      <w:r w:rsidRPr="0053752D">
        <w:t>(r</w:t>
      </w:r>
      <w:r w:rsidRPr="0053752D">
        <w:rPr>
          <w:vertAlign w:val="subscript"/>
        </w:rPr>
        <w:t>2</w:t>
      </w:r>
      <w:r w:rsidRPr="0053752D">
        <w:t>,w)</w:t>
      </w:r>
      <w:r w:rsidRPr="0053752D">
        <w:rPr>
          <w:rFonts w:ascii="Cambria Math" w:hAnsi="Cambria Math" w:cs="Cambria Math"/>
        </w:rPr>
        <w:t>∈</w:t>
      </w:r>
      <w:r w:rsidRPr="0053752D">
        <w:t xml:space="preserve"> </w:t>
      </w:r>
      <w:proofErr w:type="spellStart"/>
      <w:r w:rsidRPr="0053752D">
        <w:t>Fake</w:t>
      </w:r>
      <w:proofErr w:type="spellEnd"/>
      <w:r w:rsidRPr="0053752D">
        <w:t>))+</w:t>
      </w:r>
      <w:proofErr w:type="spellStart"/>
      <w:r w:rsidRPr="0053752D">
        <w:t>Ln</w:t>
      </w:r>
      <w:proofErr w:type="spellEnd"/>
      <w:r w:rsidRPr="0053752D">
        <w:t>(</w:t>
      </w:r>
      <w:proofErr w:type="spellStart"/>
      <w:r w:rsidRPr="0053752D">
        <w:t>Pr</w:t>
      </w:r>
      <w:proofErr w:type="spellEnd"/>
      <w:r w:rsidRPr="0053752D">
        <w:t>(F</w:t>
      </w:r>
      <w:r w:rsidRPr="0053752D">
        <w:rPr>
          <w:vertAlign w:val="subscript"/>
        </w:rPr>
        <w:t>G</w:t>
      </w:r>
      <w:r w:rsidRPr="0053752D">
        <w:t>(</w:t>
      </w:r>
      <w:proofErr w:type="spellStart"/>
      <w:r w:rsidRPr="0053752D">
        <w:t>r</w:t>
      </w:r>
      <w:r w:rsidRPr="0053752D">
        <w:rPr>
          <w:vertAlign w:val="subscript"/>
        </w:rPr>
        <w:t>n</w:t>
      </w:r>
      <w:r w:rsidRPr="0053752D">
        <w:t>,w</w:t>
      </w:r>
      <w:proofErr w:type="spellEnd"/>
      <w:r w:rsidRPr="0053752D">
        <w:t>)</w:t>
      </w:r>
      <w:r w:rsidRPr="0053752D">
        <w:rPr>
          <w:rFonts w:ascii="Cambria Math" w:hAnsi="Cambria Math" w:cs="Cambria Math"/>
        </w:rPr>
        <w:t>∈</w:t>
      </w:r>
      <w:r w:rsidRPr="0053752D">
        <w:t xml:space="preserve"> </w:t>
      </w:r>
      <w:proofErr w:type="spellStart"/>
      <w:r w:rsidRPr="0053752D">
        <w:t>Fake</w:t>
      </w:r>
      <w:proofErr w:type="spellEnd"/>
      <w:r w:rsidRPr="0053752D">
        <w:t>)) -&gt;</w:t>
      </w:r>
      <w:proofErr w:type="spellStart"/>
      <w:r w:rsidRPr="0053752D">
        <w:t>min</w:t>
      </w:r>
      <w:proofErr w:type="spellEnd"/>
    </w:p>
    <w:p w:rsidR="0053752D" w:rsidRPr="0053752D" w:rsidRDefault="0053752D" w:rsidP="0053752D">
      <w:r w:rsidRPr="0053752D">
        <w:t>Это выражение зависит от весов w генератора G. Делаем один шаг ГС, изменяя веса w. После этого начинается новая итерация обучения GAN-а.</w:t>
      </w:r>
    </w:p>
    <w:p w:rsidR="0053752D" w:rsidRPr="0053752D" w:rsidRDefault="0053752D" w:rsidP="0053752D"/>
    <w:p w:rsidR="0053752D" w:rsidRPr="0053752D" w:rsidRDefault="0053752D" w:rsidP="0053752D"/>
    <w:p w:rsidR="0053752D" w:rsidRPr="0053752D" w:rsidRDefault="0053752D" w:rsidP="0053752D"/>
    <w:p w:rsidR="0053752D" w:rsidRPr="00EA5B70" w:rsidRDefault="0053752D" w:rsidP="0053752D">
      <w:pPr>
        <w:rPr>
          <w:bCs/>
        </w:rPr>
      </w:pPr>
    </w:p>
    <w:p w:rsidR="00A54097" w:rsidRPr="00EA5B70" w:rsidRDefault="00A54097" w:rsidP="00A54097"/>
    <w:sectPr w:rsidR="00A54097" w:rsidRPr="00EA5B70" w:rsidSect="00E9106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B85" w:rsidRDefault="00CC4B85" w:rsidP="00657AD0">
      <w:pPr>
        <w:spacing w:line="240" w:lineRule="auto"/>
      </w:pPr>
      <w:r>
        <w:separator/>
      </w:r>
    </w:p>
  </w:endnote>
  <w:endnote w:type="continuationSeparator" w:id="0">
    <w:p w:rsidR="00CC4B85" w:rsidRDefault="00CC4B85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C06014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B85" w:rsidRDefault="00CC4B85" w:rsidP="00657AD0">
      <w:pPr>
        <w:spacing w:line="240" w:lineRule="auto"/>
      </w:pPr>
      <w:r>
        <w:separator/>
      </w:r>
    </w:p>
  </w:footnote>
  <w:footnote w:type="continuationSeparator" w:id="0">
    <w:p w:rsidR="00CC4B85" w:rsidRDefault="00CC4B85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A852EBE"/>
    <w:multiLevelType w:val="hybridMultilevel"/>
    <w:tmpl w:val="DA00D3FE"/>
    <w:lvl w:ilvl="0" w:tplc="785A8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FDB24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4D66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E1C0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8D8A71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19D0B9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256A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BC4D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EDEA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733D0D"/>
    <w:multiLevelType w:val="hybridMultilevel"/>
    <w:tmpl w:val="C986D49A"/>
    <w:lvl w:ilvl="0" w:tplc="9962E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7082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45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048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A41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08D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476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AE9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62E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8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9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0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1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3B2594"/>
    <w:multiLevelType w:val="hybridMultilevel"/>
    <w:tmpl w:val="994473EA"/>
    <w:lvl w:ilvl="0" w:tplc="5E00BB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85E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24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24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61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4C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64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A6B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C76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5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6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7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8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5E655F"/>
    <w:multiLevelType w:val="hybridMultilevel"/>
    <w:tmpl w:val="5262E22C"/>
    <w:lvl w:ilvl="0" w:tplc="6D76B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318C14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C6EC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B0C4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C4CB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E0E5A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D9CAB7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E400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1B4AA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0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2" w15:restartNumberingAfterBreak="0">
    <w:nsid w:val="4C1A457D"/>
    <w:multiLevelType w:val="hybridMultilevel"/>
    <w:tmpl w:val="100E5CC6"/>
    <w:lvl w:ilvl="0" w:tplc="72D00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F487F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EE08E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58C55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B80C2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B41AD2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720E0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03CD2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6F648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3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A0659B"/>
    <w:multiLevelType w:val="hybridMultilevel"/>
    <w:tmpl w:val="747AEF84"/>
    <w:lvl w:ilvl="0" w:tplc="3F1EE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A54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A70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C3E7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9725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1B80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B982E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20AD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4C43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5" w15:restartNumberingAfterBreak="0">
    <w:nsid w:val="51CA68EF"/>
    <w:multiLevelType w:val="hybridMultilevel"/>
    <w:tmpl w:val="BF8E243E"/>
    <w:lvl w:ilvl="0" w:tplc="BB80A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A5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EA7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40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E7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5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0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606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EE4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4D70EBC"/>
    <w:multiLevelType w:val="hybridMultilevel"/>
    <w:tmpl w:val="CF1883AA"/>
    <w:lvl w:ilvl="0" w:tplc="7FDEED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6D0C5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6925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AB295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034A7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54E2E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488CA3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4D85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2688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3" w15:restartNumberingAfterBreak="0">
    <w:nsid w:val="6B223A6D"/>
    <w:multiLevelType w:val="hybridMultilevel"/>
    <w:tmpl w:val="5130EFFE"/>
    <w:lvl w:ilvl="0" w:tplc="73A60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2FE4B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43F20D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E8A10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05BC3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77E5D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AE00AD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6DE84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A9BE51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4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E324184"/>
    <w:multiLevelType w:val="hybridMultilevel"/>
    <w:tmpl w:val="68D41888"/>
    <w:lvl w:ilvl="0" w:tplc="9D289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3524F0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49A805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91079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D008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84EB0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ACC31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AE8252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E6D66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6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646503"/>
    <w:multiLevelType w:val="hybridMultilevel"/>
    <w:tmpl w:val="F5E6057C"/>
    <w:lvl w:ilvl="0" w:tplc="E4AAC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2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90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46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DA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0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21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8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3"/>
  </w:num>
  <w:num w:numId="2">
    <w:abstractNumId w:val="41"/>
  </w:num>
  <w:num w:numId="3">
    <w:abstractNumId w:val="9"/>
  </w:num>
  <w:num w:numId="4">
    <w:abstractNumId w:val="29"/>
  </w:num>
  <w:num w:numId="5">
    <w:abstractNumId w:val="18"/>
  </w:num>
  <w:num w:numId="6">
    <w:abstractNumId w:val="39"/>
  </w:num>
  <w:num w:numId="7">
    <w:abstractNumId w:val="7"/>
  </w:num>
  <w:num w:numId="8">
    <w:abstractNumId w:val="37"/>
  </w:num>
  <w:num w:numId="9">
    <w:abstractNumId w:val="40"/>
  </w:num>
  <w:num w:numId="10">
    <w:abstractNumId w:val="28"/>
  </w:num>
  <w:num w:numId="11">
    <w:abstractNumId w:val="27"/>
  </w:num>
  <w:num w:numId="12">
    <w:abstractNumId w:val="23"/>
  </w:num>
  <w:num w:numId="13">
    <w:abstractNumId w:val="10"/>
  </w:num>
  <w:num w:numId="14">
    <w:abstractNumId w:val="36"/>
  </w:num>
  <w:num w:numId="15">
    <w:abstractNumId w:val="17"/>
  </w:num>
  <w:num w:numId="16">
    <w:abstractNumId w:val="2"/>
  </w:num>
  <w:num w:numId="17">
    <w:abstractNumId w:val="42"/>
  </w:num>
  <w:num w:numId="18">
    <w:abstractNumId w:val="15"/>
  </w:num>
  <w:num w:numId="19">
    <w:abstractNumId w:val="34"/>
  </w:num>
  <w:num w:numId="20">
    <w:abstractNumId w:val="14"/>
  </w:num>
  <w:num w:numId="21">
    <w:abstractNumId w:val="8"/>
  </w:num>
  <w:num w:numId="22">
    <w:abstractNumId w:val="31"/>
  </w:num>
  <w:num w:numId="23">
    <w:abstractNumId w:val="20"/>
  </w:num>
  <w:num w:numId="24">
    <w:abstractNumId w:val="11"/>
  </w:num>
  <w:num w:numId="25">
    <w:abstractNumId w:val="3"/>
  </w:num>
  <w:num w:numId="26">
    <w:abstractNumId w:val="0"/>
  </w:num>
  <w:num w:numId="27">
    <w:abstractNumId w:val="5"/>
  </w:num>
  <w:num w:numId="28">
    <w:abstractNumId w:val="32"/>
  </w:num>
  <w:num w:numId="29">
    <w:abstractNumId w:val="16"/>
  </w:num>
  <w:num w:numId="30">
    <w:abstractNumId w:val="21"/>
  </w:num>
  <w:num w:numId="31">
    <w:abstractNumId w:val="1"/>
  </w:num>
  <w:num w:numId="32">
    <w:abstractNumId w:val="30"/>
  </w:num>
  <w:num w:numId="33">
    <w:abstractNumId w:val="24"/>
  </w:num>
  <w:num w:numId="34">
    <w:abstractNumId w:val="38"/>
  </w:num>
  <w:num w:numId="35">
    <w:abstractNumId w:val="25"/>
  </w:num>
  <w:num w:numId="36">
    <w:abstractNumId w:val="4"/>
  </w:num>
  <w:num w:numId="37">
    <w:abstractNumId w:val="12"/>
  </w:num>
  <w:num w:numId="38">
    <w:abstractNumId w:val="19"/>
  </w:num>
  <w:num w:numId="39">
    <w:abstractNumId w:val="33"/>
  </w:num>
  <w:num w:numId="40">
    <w:abstractNumId w:val="35"/>
  </w:num>
  <w:num w:numId="41">
    <w:abstractNumId w:val="6"/>
  </w:num>
  <w:num w:numId="42">
    <w:abstractNumId w:val="26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00F78"/>
    <w:rsid w:val="0001673E"/>
    <w:rsid w:val="00037BB4"/>
    <w:rsid w:val="00075211"/>
    <w:rsid w:val="00080260"/>
    <w:rsid w:val="00100267"/>
    <w:rsid w:val="00121989"/>
    <w:rsid w:val="0014445C"/>
    <w:rsid w:val="00144CE8"/>
    <w:rsid w:val="00160D01"/>
    <w:rsid w:val="001816E6"/>
    <w:rsid w:val="001D0726"/>
    <w:rsid w:val="001F21B9"/>
    <w:rsid w:val="0023234D"/>
    <w:rsid w:val="0024520B"/>
    <w:rsid w:val="002524F4"/>
    <w:rsid w:val="0025395C"/>
    <w:rsid w:val="00283D42"/>
    <w:rsid w:val="002A3F8A"/>
    <w:rsid w:val="002E2297"/>
    <w:rsid w:val="002F70F5"/>
    <w:rsid w:val="003D70D4"/>
    <w:rsid w:val="003F2354"/>
    <w:rsid w:val="004654BC"/>
    <w:rsid w:val="004A479B"/>
    <w:rsid w:val="004C1A88"/>
    <w:rsid w:val="004C3C38"/>
    <w:rsid w:val="005319C7"/>
    <w:rsid w:val="0053752D"/>
    <w:rsid w:val="00556D88"/>
    <w:rsid w:val="00566E63"/>
    <w:rsid w:val="005803F0"/>
    <w:rsid w:val="00585D55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40FF"/>
    <w:rsid w:val="00731470"/>
    <w:rsid w:val="007A332D"/>
    <w:rsid w:val="008077C5"/>
    <w:rsid w:val="00836CB4"/>
    <w:rsid w:val="008448AD"/>
    <w:rsid w:val="008852FF"/>
    <w:rsid w:val="00891DA9"/>
    <w:rsid w:val="008A1234"/>
    <w:rsid w:val="008A6790"/>
    <w:rsid w:val="008E0F50"/>
    <w:rsid w:val="008F1AC6"/>
    <w:rsid w:val="0092421D"/>
    <w:rsid w:val="00925778"/>
    <w:rsid w:val="009844F5"/>
    <w:rsid w:val="0098480C"/>
    <w:rsid w:val="009A7405"/>
    <w:rsid w:val="009B7EDD"/>
    <w:rsid w:val="00A157C9"/>
    <w:rsid w:val="00A43F42"/>
    <w:rsid w:val="00A54097"/>
    <w:rsid w:val="00A62A09"/>
    <w:rsid w:val="00A8457B"/>
    <w:rsid w:val="00AE522B"/>
    <w:rsid w:val="00B038B2"/>
    <w:rsid w:val="00B10EDB"/>
    <w:rsid w:val="00B31560"/>
    <w:rsid w:val="00B467A8"/>
    <w:rsid w:val="00B576B7"/>
    <w:rsid w:val="00B6558F"/>
    <w:rsid w:val="00B83218"/>
    <w:rsid w:val="00B97222"/>
    <w:rsid w:val="00B975B1"/>
    <w:rsid w:val="00BA0509"/>
    <w:rsid w:val="00BC58ED"/>
    <w:rsid w:val="00BD541C"/>
    <w:rsid w:val="00BD6090"/>
    <w:rsid w:val="00BE325F"/>
    <w:rsid w:val="00BF6CD4"/>
    <w:rsid w:val="00C0275C"/>
    <w:rsid w:val="00C06014"/>
    <w:rsid w:val="00C27902"/>
    <w:rsid w:val="00CC4B85"/>
    <w:rsid w:val="00CD07BE"/>
    <w:rsid w:val="00D609D9"/>
    <w:rsid w:val="00D649A8"/>
    <w:rsid w:val="00DA3AED"/>
    <w:rsid w:val="00DB217B"/>
    <w:rsid w:val="00DD04E3"/>
    <w:rsid w:val="00DD626C"/>
    <w:rsid w:val="00E50349"/>
    <w:rsid w:val="00E704A5"/>
    <w:rsid w:val="00E91068"/>
    <w:rsid w:val="00EA5B70"/>
    <w:rsid w:val="00EB62AF"/>
    <w:rsid w:val="00EE3468"/>
    <w:rsid w:val="00F12D00"/>
    <w:rsid w:val="00F139AD"/>
    <w:rsid w:val="00F7295A"/>
    <w:rsid w:val="00F72BAF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AA57A6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1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1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3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3040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007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47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64FC9-2485-499A-B163-E656BCA70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15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5</cp:revision>
  <cp:lastPrinted>2021-12-13T14:17:00Z</cp:lastPrinted>
  <dcterms:created xsi:type="dcterms:W3CDTF">2022-04-21T08:04:00Z</dcterms:created>
  <dcterms:modified xsi:type="dcterms:W3CDTF">2022-08-01T09:27:00Z</dcterms:modified>
</cp:coreProperties>
</file>