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C8370" w14:textId="77777777" w:rsidR="005F6140" w:rsidRPr="004E4FC6" w:rsidRDefault="001F21B9" w:rsidP="004E4FC6">
      <w:pPr>
        <w:spacing w:line="288" w:lineRule="auto"/>
        <w:rPr>
          <w:szCs w:val="28"/>
        </w:rPr>
      </w:pP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4114F" wp14:editId="5DE8E5E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0365" w14:textId="5AFA2EF4" w:rsidR="001133B2" w:rsidRDefault="001133B2" w:rsidP="001816E6">
                            <w:pPr>
                              <w:pStyle w:val="af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411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30610365" w14:textId="5AFA2EF4" w:rsidR="001133B2" w:rsidRDefault="001133B2" w:rsidP="001816E6">
                      <w:pPr>
                        <w:pStyle w:val="af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C9BA52" wp14:editId="37FDB3FB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3B2F" w14:textId="5A973E0C" w:rsidR="001133B2" w:rsidRPr="001F21B9" w:rsidRDefault="001133B2" w:rsidP="001816E6">
                            <w:pPr>
                              <w:pStyle w:val="af"/>
                              <w:ind w:firstLine="0"/>
                            </w:pPr>
                            <w:r>
                              <w:t xml:space="preserve">А.Н.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BA52" id="_x0000_s1027" type="#_x0000_t202" style="position:absolute;left:0;text-align:left;margin-left:63.65pt;margin-top:207.8pt;width:386.85pt;height:65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1363B2F" w14:textId="5A973E0C" w:rsidR="001133B2" w:rsidRPr="001F21B9" w:rsidRDefault="001133B2" w:rsidP="001816E6">
                      <w:pPr>
                        <w:pStyle w:val="af"/>
                        <w:ind w:firstLine="0"/>
                      </w:pPr>
                      <w:r>
                        <w:t xml:space="preserve">А.Н. </w:t>
                      </w:r>
                      <w:proofErr w:type="spellStart"/>
                      <w:r>
                        <w:t>Шевляков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2A09" w:rsidRPr="004E4FC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EE7602" wp14:editId="4931EBB0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96C" w14:textId="52B24B5B" w:rsidR="001133B2" w:rsidRPr="00A62A09" w:rsidRDefault="001133B2" w:rsidP="004E4FC6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7602" id="_x0000_s1028" type="#_x0000_t202" style="position:absolute;left:0;text-align:left;margin-left:30.25pt;margin-top:322.45pt;width:453.45pt;height:17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5A33A96C" w14:textId="52B24B5B" w:rsidR="001133B2" w:rsidRPr="00A62A09" w:rsidRDefault="001133B2" w:rsidP="004E4FC6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4E4FC6">
        <w:rPr>
          <w:szCs w:val="28"/>
        </w:rPr>
        <w:br w:type="page"/>
      </w:r>
    </w:p>
    <w:p w14:paraId="719E7ADB" w14:textId="287852EE" w:rsidR="004E4FC6" w:rsidRPr="004E4FC6" w:rsidRDefault="004E4FC6" w:rsidP="00EF5553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«</w:t>
      </w:r>
      <w:r w:rsidR="004A3100">
        <w:rPr>
          <w:b/>
          <w:bCs/>
          <w:szCs w:val="28"/>
          <w:shd w:val="clear" w:color="auto" w:fill="FFFFFF"/>
        </w:rPr>
        <w:t>Машинное обучение</w:t>
      </w:r>
      <w:r w:rsidRPr="004E4FC6">
        <w:rPr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4A3100">
        <w:rPr>
          <w:bCs/>
          <w:szCs w:val="28"/>
          <w:shd w:val="clear" w:color="auto" w:fill="FFFFFF"/>
        </w:rPr>
        <w:t>1</w:t>
      </w:r>
      <w:r w:rsidRPr="004E4FC6">
        <w:rPr>
          <w:bCs/>
          <w:szCs w:val="28"/>
          <w:shd w:val="clear" w:color="auto" w:fill="FFFFFF"/>
        </w:rPr>
        <w:t> </w:t>
      </w:r>
      <w:r w:rsidRPr="004E4FC6">
        <w:rPr>
          <w:szCs w:val="28"/>
          <w:shd w:val="clear" w:color="auto" w:fill="FFFFFF"/>
        </w:rPr>
        <w:t>«</w:t>
      </w:r>
      <w:r w:rsidR="004A3100">
        <w:rPr>
          <w:b/>
          <w:bCs/>
          <w:szCs w:val="28"/>
        </w:rPr>
        <w:t>Введение</w:t>
      </w:r>
      <w:r w:rsidRPr="004E4FC6">
        <w:rPr>
          <w:szCs w:val="28"/>
          <w:shd w:val="clear" w:color="auto" w:fill="FFFFFF"/>
        </w:rPr>
        <w:t>»</w:t>
      </w:r>
    </w:p>
    <w:p w14:paraId="67DC22C9" w14:textId="77777777" w:rsidR="004E4FC6" w:rsidRPr="004E4FC6" w:rsidRDefault="004E4FC6" w:rsidP="004E4FC6">
      <w:pPr>
        <w:spacing w:line="288" w:lineRule="auto"/>
        <w:jc w:val="center"/>
        <w:rPr>
          <w:rFonts w:cs="Times New Roman"/>
          <w:szCs w:val="28"/>
        </w:rPr>
      </w:pPr>
    </w:p>
    <w:p w14:paraId="032F6359" w14:textId="77777777" w:rsidR="004E4FC6" w:rsidRPr="00D60748" w:rsidRDefault="004E4FC6" w:rsidP="00D60748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C02F724" w14:textId="77777777" w:rsidR="004E4FC6" w:rsidRPr="00D60748" w:rsidRDefault="004E4FC6" w:rsidP="00D60748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28D0078F" w14:textId="1660BB6F" w:rsidR="004E4FC6" w:rsidRPr="004E4FC6" w:rsidRDefault="004E4FC6" w:rsidP="004E4FC6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 w:rsidR="004A3100"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 w:rsidR="004A3100">
        <w:rPr>
          <w:rFonts w:cs="Times New Roman"/>
          <w:b/>
          <w:szCs w:val="28"/>
          <w:u w:val="single"/>
        </w:rPr>
        <w:t>а</w:t>
      </w:r>
    </w:p>
    <w:p w14:paraId="4FBEBD82" w14:textId="27F8D550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637905C8" w14:textId="2B2FE153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50421" w:rsidRPr="00250421">
        <w:rPr>
          <w:rFonts w:cs="Times New Roman"/>
          <w:bCs/>
          <w:szCs w:val="28"/>
          <w:shd w:val="clear" w:color="auto" w:fill="FFFFFF"/>
        </w:rPr>
        <w:t>Введение в машинное обучение и основные понятия статистики. Первичная обработка данных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4DFB687" w14:textId="6EDB24C7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Pr="004E4FC6">
        <w:rPr>
          <w:rFonts w:cs="Times New Roman"/>
          <w:szCs w:val="28"/>
        </w:rPr>
        <w:t xml:space="preserve">Ведение. </w:t>
      </w:r>
      <w:r w:rsidR="004A3100" w:rsidRPr="004A3100">
        <w:rPr>
          <w:rFonts w:cs="Times New Roman"/>
          <w:szCs w:val="28"/>
        </w:rPr>
        <w:t>Основные методы обработки данных</w:t>
      </w:r>
      <w:r w:rsidRPr="004E4FC6">
        <w:rPr>
          <w:rFonts w:cs="Times New Roman"/>
          <w:szCs w:val="28"/>
        </w:rPr>
        <w:t>.</w:t>
      </w:r>
    </w:p>
    <w:p w14:paraId="7A39C5FE" w14:textId="6EC34DD6" w:rsidR="00346824" w:rsidRDefault="004E4FC6" w:rsidP="001133B2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hanging="11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 целями, структурой, объемом, контрольными мероприятиями по изучаемой дисциплины.</w:t>
      </w:r>
      <w:r w:rsidR="00346824" w:rsidRPr="00346824">
        <w:rPr>
          <w:spacing w:val="-2"/>
        </w:rPr>
        <w:t xml:space="preserve"> </w:t>
      </w:r>
      <w:r w:rsidR="00346824">
        <w:rPr>
          <w:spacing w:val="-2"/>
        </w:rPr>
        <w:t xml:space="preserve">Ознакомить студентов </w:t>
      </w:r>
      <w:r w:rsidR="00346824">
        <w:rPr>
          <w:spacing w:val="-10"/>
        </w:rPr>
        <w:t xml:space="preserve">с </w:t>
      </w:r>
      <w:r w:rsidR="00346824">
        <w:t>введением в специальность.</w:t>
      </w:r>
    </w:p>
    <w:p w14:paraId="55BEBED1" w14:textId="77777777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11AB3896" w14:textId="33F90B39" w:rsidR="004E4FC6" w:rsidRPr="004E4FC6" w:rsidRDefault="004E4FC6" w:rsidP="001133B2">
      <w:pPr>
        <w:spacing w:line="288" w:lineRule="auto"/>
        <w:ind w:hanging="11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A6921B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13FF7D1" w14:textId="77777777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4E12D6E1" w14:textId="08A59BA9" w:rsidR="004E4FC6" w:rsidRPr="004E4FC6" w:rsidRDefault="004E4FC6" w:rsidP="001133B2">
      <w:pPr>
        <w:spacing w:line="288" w:lineRule="auto"/>
        <w:ind w:hanging="11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 w:rsidR="004A3100"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92E7271" w14:textId="58430F01" w:rsidR="004E4FC6" w:rsidRPr="004E4FC6" w:rsidRDefault="004E4FC6" w:rsidP="001133B2">
      <w:pPr>
        <w:spacing w:line="288" w:lineRule="auto"/>
        <w:ind w:hanging="11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 w:rsidR="00940EAB"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3D8F88D" w14:textId="07FB275A" w:rsidR="004E4FC6" w:rsidRPr="004E4FC6" w:rsidRDefault="004E4FC6" w:rsidP="001133B2">
      <w:pPr>
        <w:pStyle w:val="a4"/>
        <w:numPr>
          <w:ilvl w:val="0"/>
          <w:numId w:val="2"/>
        </w:numPr>
        <w:spacing w:after="160" w:line="288" w:lineRule="auto"/>
        <w:ind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5C40D97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D4A47EC" w14:textId="77777777" w:rsidR="004E4FC6" w:rsidRPr="004E4FC6" w:rsidRDefault="004E4FC6" w:rsidP="001133B2">
      <w:pPr>
        <w:spacing w:line="288" w:lineRule="auto"/>
        <w:ind w:hanging="11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25B6227F" w14:textId="77777777" w:rsidR="004E4FC6" w:rsidRPr="004E4FC6" w:rsidRDefault="004E4FC6" w:rsidP="004E4FC6">
      <w:pPr>
        <w:spacing w:line="288" w:lineRule="auto"/>
        <w:jc w:val="left"/>
        <w:rPr>
          <w:b/>
          <w:szCs w:val="28"/>
        </w:rPr>
      </w:pPr>
    </w:p>
    <w:p w14:paraId="57561C0E" w14:textId="5B8150B3" w:rsidR="004E4FC6" w:rsidRPr="004E4FC6" w:rsidRDefault="004E4FC6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1D7F2E96" w14:textId="6467EF67" w:rsidR="004E4FC6" w:rsidRPr="004E4FC6" w:rsidRDefault="004E4FC6" w:rsidP="004E4FC6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724C36"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6DAB15F2" w14:textId="77777777" w:rsidR="008976B5" w:rsidRDefault="008976B5" w:rsidP="004E4FC6">
      <w:pPr>
        <w:spacing w:line="288" w:lineRule="auto"/>
        <w:ind w:right="423"/>
        <w:jc w:val="center"/>
        <w:rPr>
          <w:b/>
          <w:bCs/>
          <w:szCs w:val="28"/>
        </w:rPr>
      </w:pPr>
    </w:p>
    <w:p w14:paraId="332B00BE" w14:textId="4C121B38" w:rsidR="004E4FC6" w:rsidRPr="00D60748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0476789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комплекта слайдов по теме занятия.</w:t>
      </w:r>
    </w:p>
    <w:p w14:paraId="4FFDBD4E" w14:textId="5A5087D5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</w:t>
      </w:r>
      <w:r w:rsidR="004A3100"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545441D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3F6F7DAC" w14:textId="77777777" w:rsidR="004E4FC6" w:rsidRPr="004E4FC6" w:rsidRDefault="004E4FC6" w:rsidP="002C4CDC">
      <w:pPr>
        <w:numPr>
          <w:ilvl w:val="0"/>
          <w:numId w:val="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33506C7" w14:textId="77777777" w:rsidR="004E4FC6" w:rsidRPr="004E4FC6" w:rsidRDefault="004E4FC6" w:rsidP="004E4FC6">
      <w:pPr>
        <w:spacing w:line="288" w:lineRule="auto"/>
        <w:ind w:right="423"/>
        <w:rPr>
          <w:szCs w:val="28"/>
        </w:rPr>
      </w:pPr>
    </w:p>
    <w:p w14:paraId="1451CB39" w14:textId="492163B6" w:rsidR="004E4FC6" w:rsidRPr="004E4FC6" w:rsidRDefault="004E4FC6" w:rsidP="004E4FC6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20EE15C3" w14:textId="77777777" w:rsidR="004E4FC6" w:rsidRPr="004E4FC6" w:rsidRDefault="004E4FC6" w:rsidP="004E4FC6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8C59B53" w14:textId="77777777" w:rsidR="004E4FC6" w:rsidRPr="004E4FC6" w:rsidRDefault="004E4FC6" w:rsidP="004E4FC6">
      <w:pPr>
        <w:spacing w:line="288" w:lineRule="auto"/>
        <w:ind w:left="710" w:firstLine="588"/>
        <w:rPr>
          <w:rFonts w:cs="Times New Roman"/>
          <w:szCs w:val="28"/>
        </w:rPr>
      </w:pPr>
    </w:p>
    <w:p w14:paraId="7FE4B5E9" w14:textId="2F0DDD22" w:rsidR="004E4FC6" w:rsidRPr="004E4FC6" w:rsidRDefault="004E4FC6" w:rsidP="002C4CDC">
      <w:pPr>
        <w:spacing w:line="288" w:lineRule="auto"/>
        <w:ind w:left="567" w:firstLine="0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4C6154C" w14:textId="77777777" w:rsidR="004A3100" w:rsidRDefault="004A3100" w:rsidP="004A3100">
      <w:pPr>
        <w:pStyle w:val="af8"/>
        <w:spacing w:before="3"/>
        <w:ind w:left="709"/>
        <w:jc w:val="both"/>
        <w:rPr>
          <w:rFonts w:ascii="Arial" w:hAnsi="Arial"/>
          <w:w w:val="85"/>
        </w:rPr>
      </w:pPr>
      <w:r w:rsidRPr="004A3100">
        <w:rPr>
          <w:rFonts w:ascii="Trebuchet MS" w:eastAsiaTheme="minorEastAsia" w:hAnsi="Trebuchet MS" w:cs="Times New Roman"/>
          <w:color w:val="000000" w:themeColor="text1"/>
          <w:sz w:val="28"/>
          <w:szCs w:val="28"/>
          <w:lang w:eastAsia="ru-RU"/>
        </w:rPr>
        <w:t>Основные понятия математической статистики</w:t>
      </w:r>
      <w:r w:rsidRPr="00B863DD">
        <w:rPr>
          <w:rFonts w:ascii="Arial" w:hAnsi="Arial"/>
          <w:w w:val="85"/>
        </w:rPr>
        <w:t>.</w:t>
      </w:r>
    </w:p>
    <w:p w14:paraId="185DCB97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10C5B59F" w14:textId="77777777" w:rsidR="004A3100" w:rsidRDefault="004A3100" w:rsidP="004E4FC6">
      <w:pPr>
        <w:spacing w:line="288" w:lineRule="auto"/>
        <w:ind w:left="567" w:right="423"/>
        <w:jc w:val="left"/>
        <w:rPr>
          <w:szCs w:val="28"/>
        </w:rPr>
      </w:pPr>
    </w:p>
    <w:p w14:paraId="66F1DC19" w14:textId="7C48D2A3" w:rsidR="004E4FC6" w:rsidRPr="004E4FC6" w:rsidRDefault="004A3100" w:rsidP="004E4FC6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D0D23AB" w14:textId="77777777" w:rsidR="004A3100" w:rsidRPr="004A3100" w:rsidRDefault="004A3100" w:rsidP="004A3100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679596D4" w14:textId="6983B6EA" w:rsidR="004E4FC6" w:rsidRPr="004E4FC6" w:rsidRDefault="004E4FC6" w:rsidP="004E4FC6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0C8247F" w14:textId="0C9D37BD" w:rsidR="004E4FC6" w:rsidRPr="004E4FC6" w:rsidRDefault="004A3100" w:rsidP="004E4FC6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="004E4FC6" w:rsidRPr="004E4FC6">
        <w:rPr>
          <w:szCs w:val="28"/>
        </w:rPr>
        <w:t>.</w:t>
      </w:r>
      <w:r>
        <w:rPr>
          <w:szCs w:val="28"/>
        </w:rPr>
        <w:t>Н</w:t>
      </w:r>
      <w:r w:rsidR="004E4FC6"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92D020A" w14:textId="6D70ED2C" w:rsidR="004E4FC6" w:rsidRDefault="004E4FC6" w:rsidP="004E4FC6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 w:rsidR="004A3100"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047958A" w14:textId="780D06D2" w:rsidR="00346824" w:rsidRDefault="00346824" w:rsidP="004E4FC6">
      <w:pPr>
        <w:spacing w:line="288" w:lineRule="auto"/>
        <w:ind w:left="567" w:right="423"/>
        <w:jc w:val="left"/>
        <w:rPr>
          <w:szCs w:val="28"/>
        </w:rPr>
      </w:pPr>
    </w:p>
    <w:p w14:paraId="26CBA538" w14:textId="61DFF600" w:rsidR="00346824" w:rsidRDefault="00346824" w:rsidP="004E4FC6">
      <w:pPr>
        <w:spacing w:line="288" w:lineRule="auto"/>
        <w:ind w:left="567" w:right="423"/>
        <w:jc w:val="left"/>
        <w:rPr>
          <w:szCs w:val="28"/>
        </w:rPr>
      </w:pPr>
    </w:p>
    <w:p w14:paraId="67ED48D8" w14:textId="73439059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0205ADBB" w14:textId="7EFF715C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28ACC697" w14:textId="4AB2A1B1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41F1DCC4" w14:textId="1DE4DF47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7056771D" w14:textId="4E12060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247DDFDC" w14:textId="75CA02C1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61D8A245" w14:textId="2BF89E3F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7BDBA0EA" w14:textId="0FDE92C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68B13F98" w14:textId="79A241EC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60C7F697" w14:textId="5B3A6EEB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6BBE2062" w14:textId="415F24DB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7A15CF5B" w14:textId="19C309C9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11B28479" w14:textId="38BEF61E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2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Pr="00243242">
        <w:rPr>
          <w:b/>
          <w:szCs w:val="28"/>
        </w:rPr>
        <w:t>Алгоритмы поиска выбросов и восстановления данных</w:t>
      </w:r>
      <w:r w:rsidRPr="00243242">
        <w:rPr>
          <w:b/>
          <w:szCs w:val="28"/>
          <w:shd w:val="clear" w:color="auto" w:fill="FFFFFF"/>
        </w:rPr>
        <w:t>»</w:t>
      </w:r>
    </w:p>
    <w:p w14:paraId="0890D054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3694ED19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0A58B5F9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0849B56D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0EC1D145" w14:textId="292D3A7A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1134"/>
        </w:tabs>
        <w:spacing w:after="160" w:line="288" w:lineRule="auto"/>
        <w:ind w:left="709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3C860029" w14:textId="59798DC1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50421" w:rsidRPr="00250421">
        <w:rPr>
          <w:rFonts w:cs="Times New Roman"/>
          <w:bCs/>
          <w:szCs w:val="28"/>
          <w:shd w:val="clear" w:color="auto" w:fill="FFFFFF"/>
        </w:rPr>
        <w:t>Введение в машинное обучение и основные понятия статистики. Первичная обработка данных</w:t>
      </w:r>
      <w:r w:rsidR="00250421">
        <w:rPr>
          <w:szCs w:val="28"/>
        </w:rPr>
        <w:t>.</w:t>
      </w:r>
    </w:p>
    <w:p w14:paraId="7BC0F24B" w14:textId="5BBD74D7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4E4FC6">
        <w:rPr>
          <w:rFonts w:cs="Times New Roman"/>
          <w:szCs w:val="28"/>
          <w:shd w:val="clear" w:color="auto" w:fill="FFFFFF"/>
        </w:rPr>
        <w:t xml:space="preserve"> </w:t>
      </w:r>
      <w:r w:rsidR="00250421" w:rsidRPr="00E5424D">
        <w:rPr>
          <w:szCs w:val="28"/>
        </w:rPr>
        <w:t>Алгоритмы поиска выбросов и восстановления данных</w:t>
      </w:r>
      <w:r w:rsidRPr="004E4FC6">
        <w:rPr>
          <w:rFonts w:cs="Times New Roman"/>
          <w:szCs w:val="28"/>
        </w:rPr>
        <w:t>.</w:t>
      </w:r>
    </w:p>
    <w:p w14:paraId="341C1970" w14:textId="70730265" w:rsidR="00243242" w:rsidRDefault="00243242" w:rsidP="00243242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7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Pr="00E5424D">
        <w:rPr>
          <w:rFonts w:ascii="Trebuchet MS" w:hAnsi="Trebuchet MS"/>
          <w:sz w:val="28"/>
          <w:szCs w:val="28"/>
        </w:rPr>
        <w:t>алгоритмами поиска выбросов и восстановления данных</w:t>
      </w:r>
      <w:r>
        <w:t>.</w:t>
      </w:r>
    </w:p>
    <w:p w14:paraId="296D139D" w14:textId="77777777" w:rsidR="00243242" w:rsidRPr="004E4FC6" w:rsidRDefault="00243242" w:rsidP="004A6E49">
      <w:pPr>
        <w:pStyle w:val="a4"/>
        <w:numPr>
          <w:ilvl w:val="0"/>
          <w:numId w:val="4"/>
        </w:numPr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89642EE" w14:textId="77777777" w:rsidR="00243242" w:rsidRPr="004E4FC6" w:rsidRDefault="00243242" w:rsidP="00243242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17927696" w14:textId="77777777" w:rsidR="00243242" w:rsidRPr="004E4FC6" w:rsidRDefault="00243242" w:rsidP="00243242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8DC0EF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D36F597" w14:textId="77777777" w:rsidR="00243242" w:rsidRPr="004E4FC6" w:rsidRDefault="00243242" w:rsidP="00243242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0789639" w14:textId="77777777" w:rsidR="00243242" w:rsidRPr="004E4FC6" w:rsidRDefault="00243242" w:rsidP="00243242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D27BF8E" w14:textId="77777777" w:rsidR="00243242" w:rsidRPr="004E4FC6" w:rsidRDefault="00243242" w:rsidP="004A6E49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160" w:line="288" w:lineRule="auto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8EC82EE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74679DDA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61FB9A4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4A21B5C0" w14:textId="05106045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0A46532E" w14:textId="358FB7CA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658A828B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6F1C9AD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44D2D401" w14:textId="25261C0B" w:rsidR="00243242" w:rsidRPr="00250421" w:rsidRDefault="00243242" w:rsidP="004A6E49">
      <w:pPr>
        <w:pStyle w:val="a4"/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671C0241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388F53ED" w14:textId="77777777" w:rsidR="00243242" w:rsidRPr="004E4FC6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6D937C8B" w14:textId="6B185674" w:rsidR="00243242" w:rsidRPr="00250421" w:rsidRDefault="00243242" w:rsidP="004A6E49">
      <w:pPr>
        <w:numPr>
          <w:ilvl w:val="0"/>
          <w:numId w:val="6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4E1DCB58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680EC9B4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A5CFD52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7C6F0116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4989A213" w14:textId="7216708E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401BA11F" w14:textId="75FCF7F2" w:rsidR="00243242" w:rsidRDefault="00243242" w:rsidP="002C4CDC">
      <w:pPr>
        <w:pStyle w:val="af8"/>
        <w:spacing w:before="3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pacing w:val="-10"/>
          <w:sz w:val="28"/>
          <w:szCs w:val="28"/>
        </w:rPr>
        <w:t>А</w:t>
      </w:r>
      <w:r w:rsidR="00250421">
        <w:rPr>
          <w:rFonts w:ascii="Trebuchet MS" w:hAnsi="Trebuchet MS"/>
          <w:sz w:val="28"/>
          <w:szCs w:val="28"/>
        </w:rPr>
        <w:t>лгорит</w:t>
      </w:r>
      <w:r w:rsidRPr="00E5424D">
        <w:rPr>
          <w:rFonts w:ascii="Trebuchet MS" w:hAnsi="Trebuchet MS"/>
          <w:sz w:val="28"/>
          <w:szCs w:val="28"/>
        </w:rPr>
        <w:t>м</w:t>
      </w:r>
      <w:r>
        <w:rPr>
          <w:rFonts w:ascii="Trebuchet MS" w:hAnsi="Trebuchet MS"/>
          <w:sz w:val="28"/>
          <w:szCs w:val="28"/>
        </w:rPr>
        <w:t>ы</w:t>
      </w:r>
      <w:r w:rsidRPr="00E5424D">
        <w:rPr>
          <w:rFonts w:ascii="Trebuchet MS" w:hAnsi="Trebuchet MS"/>
          <w:sz w:val="28"/>
          <w:szCs w:val="28"/>
        </w:rPr>
        <w:t xml:space="preserve"> поиска выбросов и восстановления данных</w:t>
      </w:r>
      <w:r w:rsidRPr="00B863DD">
        <w:rPr>
          <w:rFonts w:ascii="Arial" w:hAnsi="Arial"/>
          <w:w w:val="85"/>
        </w:rPr>
        <w:t>.</w:t>
      </w:r>
    </w:p>
    <w:p w14:paraId="7F010384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</w:p>
    <w:p w14:paraId="64F0D650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</w:p>
    <w:p w14:paraId="065AA28B" w14:textId="77777777" w:rsidR="00243242" w:rsidRPr="004E4FC6" w:rsidRDefault="00243242" w:rsidP="00243242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5E1A5C0D" w14:textId="77777777" w:rsidR="00243242" w:rsidRPr="004A3100" w:rsidRDefault="00243242" w:rsidP="00243242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344A4959" w14:textId="77777777" w:rsidR="00243242" w:rsidRPr="004E4FC6" w:rsidRDefault="00243242" w:rsidP="00243242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0ECA104" w14:textId="77777777" w:rsidR="00243242" w:rsidRPr="004E4FC6" w:rsidRDefault="00243242" w:rsidP="00243242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30E9ED72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95F1041" w14:textId="46D28C14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1654B1BC" w14:textId="7827B03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259FE102" w14:textId="646AAC76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6B6727EC" w14:textId="20BFBC7C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76AE9A24" w14:textId="111FEBFA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10AC9955" w14:textId="2E07D175" w:rsidR="008F0247" w:rsidRDefault="008F0247" w:rsidP="004E4FC6">
      <w:pPr>
        <w:spacing w:line="288" w:lineRule="auto"/>
        <w:ind w:left="567" w:right="423"/>
        <w:jc w:val="left"/>
        <w:rPr>
          <w:szCs w:val="28"/>
        </w:rPr>
      </w:pPr>
    </w:p>
    <w:p w14:paraId="7CFB35A4" w14:textId="6861B4C4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0760AA3C" w14:textId="73E96BB8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5CD66981" w14:textId="24E36627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42D29CB7" w14:textId="4EB015EC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5445DFC4" w14:textId="5A54801D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76C3AD6D" w14:textId="7A69580D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3663E96D" w14:textId="511C1BA7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3E5DC935" w14:textId="345A8D44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2AC55F3F" w14:textId="089E1F11" w:rsidR="00243242" w:rsidRPr="004E4FC6" w:rsidRDefault="00243242" w:rsidP="0024324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3</w:t>
      </w:r>
      <w:r w:rsidRPr="004E4FC6">
        <w:rPr>
          <w:bCs/>
          <w:szCs w:val="28"/>
          <w:shd w:val="clear" w:color="auto" w:fill="FFFFFF"/>
        </w:rPr>
        <w:t> </w:t>
      </w:r>
      <w:r w:rsidRPr="00243242">
        <w:rPr>
          <w:b/>
          <w:szCs w:val="28"/>
          <w:shd w:val="clear" w:color="auto" w:fill="FFFFFF"/>
        </w:rPr>
        <w:t>«</w:t>
      </w:r>
      <w:r w:rsidRPr="00243242">
        <w:rPr>
          <w:b/>
          <w:szCs w:val="28"/>
        </w:rPr>
        <w:t>Алгоритмы кластеризации</w:t>
      </w:r>
      <w:r w:rsidRPr="00243242">
        <w:rPr>
          <w:b/>
          <w:szCs w:val="28"/>
          <w:shd w:val="clear" w:color="auto" w:fill="FFFFFF"/>
        </w:rPr>
        <w:t>»</w:t>
      </w:r>
    </w:p>
    <w:p w14:paraId="70E3C183" w14:textId="77777777" w:rsidR="00243242" w:rsidRPr="004E4FC6" w:rsidRDefault="00243242" w:rsidP="00243242">
      <w:pPr>
        <w:spacing w:line="288" w:lineRule="auto"/>
        <w:jc w:val="center"/>
        <w:rPr>
          <w:rFonts w:cs="Times New Roman"/>
          <w:szCs w:val="28"/>
        </w:rPr>
      </w:pPr>
    </w:p>
    <w:p w14:paraId="6C839F52" w14:textId="77777777" w:rsidR="00243242" w:rsidRPr="00D60748" w:rsidRDefault="00243242" w:rsidP="0024324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083F9D0" w14:textId="77777777" w:rsidR="00243242" w:rsidRPr="00D60748" w:rsidRDefault="00243242" w:rsidP="0024324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32135F21" w14:textId="77777777" w:rsidR="00243242" w:rsidRPr="004E4FC6" w:rsidRDefault="00243242" w:rsidP="0024324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C35422A" w14:textId="7AA65F6A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 w:rsidR="00250421">
        <w:rPr>
          <w:rFonts w:cs="Times New Roman"/>
          <w:bCs/>
          <w:szCs w:val="28"/>
          <w:shd w:val="clear" w:color="auto" w:fill="FFFFFF"/>
        </w:rPr>
        <w:t>.</w:t>
      </w:r>
    </w:p>
    <w:p w14:paraId="1238228C" w14:textId="4F0319C0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250421">
        <w:rPr>
          <w:szCs w:val="28"/>
        </w:rPr>
        <w:t>Кластеризация.</w:t>
      </w:r>
    </w:p>
    <w:p w14:paraId="0E920DCF" w14:textId="2BFC2DA1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250421"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="00250421">
        <w:rPr>
          <w:szCs w:val="28"/>
        </w:rPr>
        <w:t>Алгоритмы кластеризации</w:t>
      </w:r>
      <w:r w:rsidRPr="004E4FC6">
        <w:rPr>
          <w:rFonts w:cs="Times New Roman"/>
          <w:szCs w:val="28"/>
        </w:rPr>
        <w:t>.</w:t>
      </w:r>
    </w:p>
    <w:p w14:paraId="1428737A" w14:textId="7896C8F9" w:rsidR="00243242" w:rsidRDefault="00243242" w:rsidP="002C4CDC">
      <w:pPr>
        <w:pStyle w:val="af8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Pr="00E5424D">
        <w:rPr>
          <w:rFonts w:ascii="Trebuchet MS" w:hAnsi="Trebuchet MS"/>
          <w:sz w:val="28"/>
          <w:szCs w:val="28"/>
        </w:rPr>
        <w:t xml:space="preserve">алгоритмами </w:t>
      </w:r>
      <w:r w:rsidR="00250421">
        <w:rPr>
          <w:rFonts w:ascii="Trebuchet MS" w:hAnsi="Trebuchet MS"/>
          <w:sz w:val="28"/>
          <w:szCs w:val="28"/>
        </w:rPr>
        <w:t>кластеризации</w:t>
      </w:r>
      <w:r>
        <w:t>.</w:t>
      </w:r>
    </w:p>
    <w:p w14:paraId="6EE2C86A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0D2F7416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08520E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3E4CC8AA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22BAEDD0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7842060C" w14:textId="77777777" w:rsidR="00243242" w:rsidRPr="004E4FC6" w:rsidRDefault="00243242" w:rsidP="002C4CDC">
      <w:pPr>
        <w:tabs>
          <w:tab w:val="left" w:pos="709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17EEF120" w14:textId="77777777" w:rsidR="00243242" w:rsidRPr="004E4FC6" w:rsidRDefault="00243242" w:rsidP="004A6E49">
      <w:pPr>
        <w:pStyle w:val="a4"/>
        <w:numPr>
          <w:ilvl w:val="0"/>
          <w:numId w:val="5"/>
        </w:numPr>
        <w:tabs>
          <w:tab w:val="left" w:pos="709"/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44A5085B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0A3E5996" w14:textId="77777777" w:rsidR="00243242" w:rsidRPr="004E4FC6" w:rsidRDefault="00243242" w:rsidP="002C4CDC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14FF90C2" w14:textId="77777777" w:rsidR="00243242" w:rsidRPr="004E4FC6" w:rsidRDefault="00243242" w:rsidP="00243242">
      <w:pPr>
        <w:spacing w:line="288" w:lineRule="auto"/>
        <w:jc w:val="left"/>
        <w:rPr>
          <w:b/>
          <w:szCs w:val="28"/>
        </w:rPr>
      </w:pPr>
    </w:p>
    <w:p w14:paraId="2B611DF9" w14:textId="7577E29E" w:rsidR="00243242" w:rsidRPr="004E4FC6" w:rsidRDefault="0024324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47C79579" w14:textId="13C13E8B" w:rsidR="00243242" w:rsidRDefault="00243242" w:rsidP="0024324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778920B3" w14:textId="77777777" w:rsidR="008976B5" w:rsidRPr="004E4FC6" w:rsidRDefault="008976B5" w:rsidP="00243242">
      <w:pPr>
        <w:spacing w:line="288" w:lineRule="auto"/>
        <w:rPr>
          <w:rFonts w:cs="Times New Roman"/>
          <w:szCs w:val="28"/>
        </w:rPr>
      </w:pPr>
    </w:p>
    <w:p w14:paraId="4EBE2FC1" w14:textId="77777777" w:rsidR="00243242" w:rsidRPr="00D60748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713ACF0F" w14:textId="072D08C1" w:rsidR="00243242" w:rsidRPr="00250421" w:rsidRDefault="00243242" w:rsidP="004A6E49">
      <w:pPr>
        <w:pStyle w:val="a4"/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78266B61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</w:t>
      </w:r>
      <w:r>
        <w:rPr>
          <w:szCs w:val="28"/>
        </w:rPr>
        <w:t>зование раздаточного материла: электронные материалы, ссылки</w:t>
      </w:r>
      <w:r w:rsidRPr="004E4FC6">
        <w:rPr>
          <w:szCs w:val="28"/>
        </w:rPr>
        <w:t>.</w:t>
      </w:r>
    </w:p>
    <w:p w14:paraId="74F26F08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139A7D6B" w14:textId="77777777" w:rsidR="00243242" w:rsidRPr="004E4FC6" w:rsidRDefault="00243242" w:rsidP="004A6E49">
      <w:pPr>
        <w:numPr>
          <w:ilvl w:val="0"/>
          <w:numId w:val="7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14:paraId="28CA40EC" w14:textId="77777777" w:rsidR="00243242" w:rsidRPr="004E4FC6" w:rsidRDefault="00243242" w:rsidP="00243242">
      <w:pPr>
        <w:spacing w:line="288" w:lineRule="auto"/>
        <w:ind w:right="423"/>
        <w:rPr>
          <w:szCs w:val="28"/>
        </w:rPr>
      </w:pPr>
    </w:p>
    <w:p w14:paraId="72296969" w14:textId="77777777" w:rsidR="00243242" w:rsidRPr="004E4FC6" w:rsidRDefault="00243242" w:rsidP="0024324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39BDCC84" w14:textId="77777777" w:rsidR="00243242" w:rsidRPr="004E4FC6" w:rsidRDefault="00243242" w:rsidP="0024324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415BC908" w14:textId="77777777" w:rsidR="00243242" w:rsidRPr="004E4FC6" w:rsidRDefault="00243242" w:rsidP="00243242">
      <w:pPr>
        <w:spacing w:line="288" w:lineRule="auto"/>
        <w:ind w:left="710" w:firstLine="588"/>
        <w:rPr>
          <w:rFonts w:cs="Times New Roman"/>
          <w:szCs w:val="28"/>
        </w:rPr>
      </w:pPr>
    </w:p>
    <w:p w14:paraId="793C1304" w14:textId="76A06EAD" w:rsidR="00243242" w:rsidRPr="004E4FC6" w:rsidRDefault="00243242" w:rsidP="00243242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10B27BDD" w14:textId="21E1771D" w:rsidR="00243242" w:rsidRDefault="00243242" w:rsidP="002C4CDC">
      <w:pPr>
        <w:pStyle w:val="af8"/>
        <w:spacing w:before="3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pacing w:val="-10"/>
          <w:sz w:val="28"/>
          <w:szCs w:val="28"/>
        </w:rPr>
        <w:t>А</w:t>
      </w:r>
      <w:r w:rsidR="00250421">
        <w:rPr>
          <w:rFonts w:ascii="Trebuchet MS" w:hAnsi="Trebuchet MS"/>
          <w:sz w:val="28"/>
          <w:szCs w:val="28"/>
        </w:rPr>
        <w:t>лгорит</w:t>
      </w:r>
      <w:r w:rsidRPr="00E5424D">
        <w:rPr>
          <w:rFonts w:ascii="Trebuchet MS" w:hAnsi="Trebuchet MS"/>
          <w:sz w:val="28"/>
          <w:szCs w:val="28"/>
        </w:rPr>
        <w:t>м</w:t>
      </w:r>
      <w:r>
        <w:rPr>
          <w:rFonts w:ascii="Trebuchet MS" w:hAnsi="Trebuchet MS"/>
          <w:sz w:val="28"/>
          <w:szCs w:val="28"/>
        </w:rPr>
        <w:t>ы</w:t>
      </w:r>
      <w:r w:rsidRPr="00E5424D">
        <w:rPr>
          <w:rFonts w:ascii="Trebuchet MS" w:hAnsi="Trebuchet MS"/>
          <w:sz w:val="28"/>
          <w:szCs w:val="28"/>
        </w:rPr>
        <w:t xml:space="preserve"> </w:t>
      </w:r>
      <w:r w:rsidR="00250421">
        <w:rPr>
          <w:rFonts w:ascii="Trebuchet MS" w:hAnsi="Trebuchet MS"/>
          <w:sz w:val="28"/>
          <w:szCs w:val="28"/>
        </w:rPr>
        <w:t>кластеризации</w:t>
      </w:r>
      <w:r w:rsidRPr="00B863DD">
        <w:rPr>
          <w:rFonts w:ascii="Arial" w:hAnsi="Arial"/>
          <w:w w:val="85"/>
        </w:rPr>
        <w:t>.</w:t>
      </w:r>
    </w:p>
    <w:p w14:paraId="2A46870E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</w:p>
    <w:p w14:paraId="6EB7FFA5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</w:p>
    <w:p w14:paraId="23D75BCC" w14:textId="77777777" w:rsidR="00243242" w:rsidRPr="004E4FC6" w:rsidRDefault="00243242" w:rsidP="00243242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17E96885" w14:textId="77777777" w:rsidR="00243242" w:rsidRPr="004A3100" w:rsidRDefault="00243242" w:rsidP="00243242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705B6DC3" w14:textId="77777777" w:rsidR="00243242" w:rsidRPr="004E4FC6" w:rsidRDefault="00243242" w:rsidP="00243242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7E8EBB8F" w14:textId="77777777" w:rsidR="00243242" w:rsidRPr="004E4FC6" w:rsidRDefault="00243242" w:rsidP="00243242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4BE688A" w14:textId="77777777" w:rsidR="00243242" w:rsidRDefault="00243242" w:rsidP="00243242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333133E" w14:textId="443489A2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2E90ED1C" w14:textId="75CF57B8" w:rsidR="00243242" w:rsidRDefault="00243242" w:rsidP="004E4FC6">
      <w:pPr>
        <w:spacing w:line="288" w:lineRule="auto"/>
        <w:ind w:left="567" w:right="423"/>
        <w:jc w:val="left"/>
        <w:rPr>
          <w:szCs w:val="28"/>
        </w:rPr>
      </w:pPr>
    </w:p>
    <w:p w14:paraId="2E652043" w14:textId="004FDDE3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130002F7" w14:textId="488121BD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1CF81BDD" w14:textId="1827396D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33D2C9D7" w14:textId="05AFC8C8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43B64A3E" w14:textId="6F5250D4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43F3CB2D" w14:textId="1BD74BC2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2D8208ED" w14:textId="25EE68B9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46343847" w14:textId="037FCA88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588964C0" w14:textId="06DDBCF4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03A67EE3" w14:textId="16E94C4D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0F20D7A7" w14:textId="224FDC9C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6CCF00F8" w14:textId="7CA0305B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286C0507" w14:textId="1EAF429F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449B87FB" w14:textId="4D63E31F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0C0CEADD" w14:textId="1EAC89F4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7803EF70" w14:textId="50BC5624" w:rsidR="00250421" w:rsidRPr="004E4FC6" w:rsidRDefault="00250421" w:rsidP="00250421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4</w:t>
      </w:r>
      <w:r w:rsidRPr="004E4FC6">
        <w:rPr>
          <w:bCs/>
          <w:szCs w:val="28"/>
          <w:shd w:val="clear" w:color="auto" w:fill="FFFFFF"/>
        </w:rPr>
        <w:t> </w:t>
      </w:r>
      <w:r w:rsidRPr="00250421">
        <w:rPr>
          <w:b/>
          <w:szCs w:val="28"/>
          <w:shd w:val="clear" w:color="auto" w:fill="FFFFFF"/>
        </w:rPr>
        <w:t>«</w:t>
      </w:r>
      <w:r w:rsidRPr="00250421">
        <w:rPr>
          <w:b/>
          <w:szCs w:val="28"/>
        </w:rPr>
        <w:t>Линейная регрессия</w:t>
      </w:r>
      <w:r w:rsidRPr="00250421">
        <w:rPr>
          <w:b/>
          <w:szCs w:val="28"/>
          <w:shd w:val="clear" w:color="auto" w:fill="FFFFFF"/>
        </w:rPr>
        <w:t>»</w:t>
      </w:r>
    </w:p>
    <w:p w14:paraId="4A05A0FC" w14:textId="77777777" w:rsidR="00250421" w:rsidRPr="004E4FC6" w:rsidRDefault="00250421" w:rsidP="00250421">
      <w:pPr>
        <w:spacing w:line="288" w:lineRule="auto"/>
        <w:jc w:val="center"/>
        <w:rPr>
          <w:rFonts w:cs="Times New Roman"/>
          <w:szCs w:val="28"/>
        </w:rPr>
      </w:pPr>
    </w:p>
    <w:p w14:paraId="54FDCE52" w14:textId="77777777" w:rsidR="00250421" w:rsidRPr="00D60748" w:rsidRDefault="00250421" w:rsidP="00250421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7E0F369" w14:textId="77777777" w:rsidR="00250421" w:rsidRPr="00D60748" w:rsidRDefault="00250421" w:rsidP="00250421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7BE6D1E4" w14:textId="77777777" w:rsidR="00250421" w:rsidRPr="004E4FC6" w:rsidRDefault="00250421" w:rsidP="00250421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10F145B" w14:textId="242C42A5" w:rsidR="00250421" w:rsidRPr="004E4FC6" w:rsidRDefault="00250421" w:rsidP="004A6E49">
      <w:pPr>
        <w:pStyle w:val="a4"/>
        <w:numPr>
          <w:ilvl w:val="0"/>
          <w:numId w:val="19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A8CE311" w14:textId="52FB8625" w:rsidR="00250421" w:rsidRPr="004E4FC6" w:rsidRDefault="00250421" w:rsidP="004A6E49">
      <w:pPr>
        <w:pStyle w:val="a4"/>
        <w:numPr>
          <w:ilvl w:val="0"/>
          <w:numId w:val="1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250421">
        <w:rPr>
          <w:szCs w:val="28"/>
        </w:rPr>
        <w:t>Линейная регрессия и ее обобщения</w:t>
      </w:r>
      <w:r>
        <w:rPr>
          <w:szCs w:val="28"/>
        </w:rPr>
        <w:t>.</w:t>
      </w:r>
    </w:p>
    <w:p w14:paraId="29EFCE41" w14:textId="1C3EC33E" w:rsidR="00250421" w:rsidRPr="004E4FC6" w:rsidRDefault="00250421" w:rsidP="004A6E49">
      <w:pPr>
        <w:pStyle w:val="a4"/>
        <w:numPr>
          <w:ilvl w:val="0"/>
          <w:numId w:val="1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E5424D">
        <w:rPr>
          <w:szCs w:val="28"/>
        </w:rPr>
        <w:t>Линейная регрессия</w:t>
      </w:r>
      <w:r w:rsidRPr="004E4FC6">
        <w:rPr>
          <w:rFonts w:cs="Times New Roman"/>
          <w:szCs w:val="28"/>
        </w:rPr>
        <w:t>.</w:t>
      </w:r>
    </w:p>
    <w:p w14:paraId="6FC86D99" w14:textId="3DD9CFF8" w:rsidR="00250421" w:rsidRDefault="00250421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>
        <w:rPr>
          <w:rFonts w:ascii="Trebuchet MS" w:hAnsi="Trebuchet MS"/>
          <w:sz w:val="28"/>
          <w:szCs w:val="28"/>
        </w:rPr>
        <w:t>линейной регрессией</w:t>
      </w:r>
      <w:r>
        <w:t>.</w:t>
      </w:r>
    </w:p>
    <w:p w14:paraId="77218C8D" w14:textId="77777777" w:rsidR="00250421" w:rsidRPr="004E4FC6" w:rsidRDefault="00250421" w:rsidP="004A6E49">
      <w:pPr>
        <w:pStyle w:val="a4"/>
        <w:numPr>
          <w:ilvl w:val="0"/>
          <w:numId w:val="1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D19F4BB" w14:textId="77777777" w:rsidR="00250421" w:rsidRPr="004E4FC6" w:rsidRDefault="00250421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CE9F59" w14:textId="77777777" w:rsidR="00250421" w:rsidRPr="004E4FC6" w:rsidRDefault="00250421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5CC3E502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62356919" w14:textId="77777777" w:rsidR="00250421" w:rsidRPr="004E4FC6" w:rsidRDefault="00250421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360DC916" w14:textId="77777777" w:rsidR="00250421" w:rsidRPr="004E4FC6" w:rsidRDefault="00250421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49E82523" w14:textId="056847CE" w:rsidR="00250421" w:rsidRPr="004E4FC6" w:rsidRDefault="00250421" w:rsidP="004A6E49">
      <w:pPr>
        <w:pStyle w:val="a4"/>
        <w:numPr>
          <w:ilvl w:val="0"/>
          <w:numId w:val="1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</w:t>
      </w:r>
      <w:r w:rsidR="002C4CDC">
        <w:rPr>
          <w:rFonts w:cs="Times New Roman"/>
          <w:b/>
          <w:bCs/>
          <w:szCs w:val="28"/>
          <w:shd w:val="clear" w:color="auto" w:fill="FFFFFF"/>
        </w:rPr>
        <w:t>х пособий и технических средств</w:t>
      </w:r>
    </w:p>
    <w:p w14:paraId="69E588E1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5C0FF6C" w14:textId="77777777" w:rsidR="00250421" w:rsidRPr="004E4FC6" w:rsidRDefault="00250421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7813AA59" w14:textId="77777777" w:rsidR="00250421" w:rsidRPr="004E4FC6" w:rsidRDefault="00250421" w:rsidP="00250421">
      <w:pPr>
        <w:spacing w:line="288" w:lineRule="auto"/>
        <w:jc w:val="left"/>
        <w:rPr>
          <w:b/>
          <w:szCs w:val="28"/>
        </w:rPr>
      </w:pPr>
    </w:p>
    <w:p w14:paraId="257B098D" w14:textId="4D334B99" w:rsidR="00250421" w:rsidRPr="004E4FC6" w:rsidRDefault="00250421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7C2A2B61" w14:textId="7A3C4DFE" w:rsidR="00250421" w:rsidRDefault="00250421" w:rsidP="00250421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7688F684" w14:textId="77777777" w:rsidR="008976B5" w:rsidRPr="004E4FC6" w:rsidRDefault="008976B5" w:rsidP="00250421">
      <w:pPr>
        <w:spacing w:line="288" w:lineRule="auto"/>
        <w:rPr>
          <w:rFonts w:cs="Times New Roman"/>
          <w:szCs w:val="28"/>
        </w:rPr>
      </w:pPr>
    </w:p>
    <w:p w14:paraId="78CF1B2D" w14:textId="77777777" w:rsidR="00250421" w:rsidRPr="00D60748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C527FC4" w14:textId="121D12F4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43FC43C4" w14:textId="3065AB63" w:rsidR="00250421" w:rsidRPr="00250421" w:rsidRDefault="00250421" w:rsidP="004A6E49">
      <w:pPr>
        <w:pStyle w:val="a4"/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3FC08D92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903EBEF" w14:textId="77777777" w:rsidR="00250421" w:rsidRPr="004E4FC6" w:rsidRDefault="00250421" w:rsidP="004A6E49">
      <w:pPr>
        <w:numPr>
          <w:ilvl w:val="0"/>
          <w:numId w:val="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14:paraId="067F1E1F" w14:textId="77777777" w:rsidR="00250421" w:rsidRPr="004E4FC6" w:rsidRDefault="00250421" w:rsidP="00250421">
      <w:pPr>
        <w:spacing w:line="288" w:lineRule="auto"/>
        <w:ind w:right="423"/>
        <w:rPr>
          <w:szCs w:val="28"/>
        </w:rPr>
      </w:pPr>
    </w:p>
    <w:p w14:paraId="55B34D1F" w14:textId="77777777" w:rsidR="00250421" w:rsidRPr="004E4FC6" w:rsidRDefault="00250421" w:rsidP="00250421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AA29180" w14:textId="77777777" w:rsidR="00250421" w:rsidRPr="004E4FC6" w:rsidRDefault="00250421" w:rsidP="00250421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9B4C347" w14:textId="77777777" w:rsidR="00250421" w:rsidRPr="004E4FC6" w:rsidRDefault="00250421" w:rsidP="00250421">
      <w:pPr>
        <w:spacing w:line="288" w:lineRule="auto"/>
        <w:ind w:left="710" w:firstLine="588"/>
        <w:rPr>
          <w:rFonts w:cs="Times New Roman"/>
          <w:szCs w:val="28"/>
        </w:rPr>
      </w:pPr>
    </w:p>
    <w:p w14:paraId="16B4443A" w14:textId="6DF7BFE5" w:rsidR="00250421" w:rsidRPr="004E4FC6" w:rsidRDefault="00250421" w:rsidP="00250421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1CAA18D9" w14:textId="2000EA8C" w:rsidR="00250421" w:rsidRDefault="00250421" w:rsidP="002C4CDC">
      <w:pPr>
        <w:pStyle w:val="af8"/>
        <w:spacing w:before="3"/>
        <w:ind w:firstLine="709"/>
        <w:jc w:val="both"/>
        <w:rPr>
          <w:rFonts w:ascii="Arial" w:hAnsi="Arial"/>
          <w:w w:val="85"/>
        </w:rPr>
      </w:pPr>
      <w:r>
        <w:rPr>
          <w:rFonts w:ascii="Trebuchet MS" w:hAnsi="Trebuchet MS"/>
          <w:spacing w:val="-10"/>
          <w:sz w:val="28"/>
          <w:szCs w:val="28"/>
        </w:rPr>
        <w:t>Линейная регрессия</w:t>
      </w:r>
      <w:r w:rsidRPr="00B863DD">
        <w:rPr>
          <w:rFonts w:ascii="Arial" w:hAnsi="Arial"/>
          <w:w w:val="85"/>
        </w:rPr>
        <w:t>.</w:t>
      </w:r>
    </w:p>
    <w:p w14:paraId="44880404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310ED65C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21425726" w14:textId="77777777" w:rsidR="00250421" w:rsidRPr="004E4FC6" w:rsidRDefault="00250421" w:rsidP="00250421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9160A79" w14:textId="77777777" w:rsidR="00250421" w:rsidRPr="004A3100" w:rsidRDefault="00250421" w:rsidP="00250421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D9C8A3E" w14:textId="77777777" w:rsidR="00250421" w:rsidRPr="004E4FC6" w:rsidRDefault="00250421" w:rsidP="00250421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69702E88" w14:textId="77777777" w:rsidR="00250421" w:rsidRPr="004E4FC6" w:rsidRDefault="00250421" w:rsidP="00250421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0FB61896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57D9EBA9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5E32A2EF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57A1A448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6F2848DA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77FC635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BE3D88F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6EF7E925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37B832BE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307F7811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252E043C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71654663" w14:textId="77777777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554A46F0" w14:textId="34405A4D" w:rsidR="00250421" w:rsidRDefault="00250421" w:rsidP="00250421">
      <w:pPr>
        <w:spacing w:line="288" w:lineRule="auto"/>
        <w:ind w:left="567" w:right="423"/>
        <w:jc w:val="left"/>
        <w:rPr>
          <w:szCs w:val="28"/>
        </w:rPr>
      </w:pPr>
    </w:p>
    <w:p w14:paraId="23D4F957" w14:textId="6B4C06F1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5EB33DD1" w14:textId="1470A728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40C974FC" w14:textId="574E7B33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78D9366E" w14:textId="2A58D946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2D942394" w14:textId="27511A8C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0566CA06" w14:textId="29908602" w:rsidR="001133B2" w:rsidRPr="004E4FC6" w:rsidRDefault="001133B2" w:rsidP="001133B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5</w:t>
      </w:r>
      <w:r w:rsidRPr="004E4FC6">
        <w:rPr>
          <w:bCs/>
          <w:szCs w:val="28"/>
          <w:shd w:val="clear" w:color="auto" w:fill="FFFFFF"/>
        </w:rPr>
        <w:t> </w:t>
      </w:r>
      <w:r w:rsidRPr="001133B2">
        <w:rPr>
          <w:b/>
          <w:szCs w:val="28"/>
          <w:shd w:val="clear" w:color="auto" w:fill="FFFFFF"/>
        </w:rPr>
        <w:t>«</w:t>
      </w:r>
      <w:r w:rsidRPr="001133B2">
        <w:rPr>
          <w:b/>
          <w:szCs w:val="28"/>
        </w:rPr>
        <w:t>Обобщения линейной регрессии</w:t>
      </w:r>
      <w:r w:rsidRPr="001133B2">
        <w:rPr>
          <w:b/>
          <w:szCs w:val="28"/>
          <w:shd w:val="clear" w:color="auto" w:fill="FFFFFF"/>
        </w:rPr>
        <w:t>»</w:t>
      </w:r>
    </w:p>
    <w:p w14:paraId="5360F463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498C5A3F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286F0C63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73B0237" w14:textId="77777777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3DD0C010" w14:textId="1EDD2A71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0C64F59D" w14:textId="1D661B10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250421">
        <w:rPr>
          <w:szCs w:val="28"/>
        </w:rPr>
        <w:t>Линейная регрессия и ее обобщения</w:t>
      </w:r>
      <w:r>
        <w:rPr>
          <w:szCs w:val="28"/>
        </w:rPr>
        <w:t>.</w:t>
      </w:r>
    </w:p>
    <w:p w14:paraId="182F4CAC" w14:textId="3F3ADE34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E5424D">
        <w:rPr>
          <w:szCs w:val="28"/>
        </w:rPr>
        <w:t>Обобщения линейной регрессии</w:t>
      </w:r>
      <w:r w:rsidRPr="004E4FC6">
        <w:rPr>
          <w:rFonts w:cs="Times New Roman"/>
          <w:szCs w:val="28"/>
        </w:rPr>
        <w:t>.</w:t>
      </w:r>
    </w:p>
    <w:p w14:paraId="699D24A5" w14:textId="6AAEEF3C" w:rsidR="001133B2" w:rsidRDefault="001133B2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>ознакомить студентов с</w:t>
      </w:r>
      <w:r>
        <w:rPr>
          <w:rFonts w:cs="Times New Roman"/>
          <w:szCs w:val="28"/>
        </w:rPr>
        <w:t xml:space="preserve"> обобщениями</w:t>
      </w:r>
      <w:r w:rsidRPr="004E4FC6">
        <w:rPr>
          <w:rFonts w:cs="Times New Roman"/>
          <w:szCs w:val="28"/>
        </w:rPr>
        <w:t xml:space="preserve"> </w:t>
      </w:r>
      <w:r>
        <w:rPr>
          <w:rFonts w:ascii="Trebuchet MS" w:hAnsi="Trebuchet MS"/>
          <w:sz w:val="28"/>
          <w:szCs w:val="28"/>
        </w:rPr>
        <w:t>линейной регрессией</w:t>
      </w:r>
      <w:r>
        <w:t>.</w:t>
      </w:r>
    </w:p>
    <w:p w14:paraId="4C93B6B1" w14:textId="77777777" w:rsidR="001133B2" w:rsidRPr="004E4FC6" w:rsidRDefault="001133B2" w:rsidP="004A6E49">
      <w:pPr>
        <w:pStyle w:val="a4"/>
        <w:numPr>
          <w:ilvl w:val="0"/>
          <w:numId w:val="17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9D47B97" w14:textId="77777777" w:rsidR="001133B2" w:rsidRPr="004E4FC6" w:rsidRDefault="001133B2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47964126" w14:textId="77777777" w:rsidR="001133B2" w:rsidRPr="004E4FC6" w:rsidRDefault="001133B2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6A4E1ADB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692B69" w14:textId="77777777" w:rsidR="001133B2" w:rsidRPr="004E4FC6" w:rsidRDefault="001133B2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4AB32B8B" w14:textId="77777777" w:rsidR="001133B2" w:rsidRPr="004E4FC6" w:rsidRDefault="001133B2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569A4983" w14:textId="77777777" w:rsidR="001133B2" w:rsidRPr="004E4FC6" w:rsidRDefault="001133B2" w:rsidP="004A6E49">
      <w:pPr>
        <w:pStyle w:val="a4"/>
        <w:numPr>
          <w:ilvl w:val="0"/>
          <w:numId w:val="17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8031482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936AAFA" w14:textId="77777777" w:rsidR="001133B2" w:rsidRPr="004E4FC6" w:rsidRDefault="001133B2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3149F417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D25E3D4" w14:textId="106CD95D" w:rsidR="001133B2" w:rsidRPr="004E4FC6" w:rsidRDefault="001133B2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1A2352D" w14:textId="6E852617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05132882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36DECE3F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C9B2AFE" w14:textId="1A4FA340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7CD1F87" w14:textId="77777777" w:rsidR="001133B2" w:rsidRPr="00250421" w:rsidRDefault="001133B2" w:rsidP="004A6E49">
      <w:pPr>
        <w:pStyle w:val="a4"/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33F3BEF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0BEB1B04" w14:textId="77777777" w:rsidR="001133B2" w:rsidRPr="004E4FC6" w:rsidRDefault="001133B2" w:rsidP="004A6E49">
      <w:pPr>
        <w:numPr>
          <w:ilvl w:val="0"/>
          <w:numId w:val="18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14:paraId="55781E1A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7C27A761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184D2F93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426CD47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3F9E0372" w14:textId="77777777" w:rsidR="001133B2" w:rsidRPr="004E4FC6" w:rsidRDefault="001133B2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Задание на самостоятельную работу:</w:t>
      </w:r>
    </w:p>
    <w:p w14:paraId="2BF70069" w14:textId="525EE840" w:rsidR="001133B2" w:rsidRDefault="001133B2" w:rsidP="001133B2">
      <w:pPr>
        <w:pStyle w:val="af8"/>
        <w:spacing w:before="3"/>
        <w:jc w:val="both"/>
        <w:rPr>
          <w:rFonts w:ascii="Arial" w:hAnsi="Arial"/>
          <w:w w:val="85"/>
        </w:rPr>
      </w:pPr>
      <w:r w:rsidRPr="00E5424D">
        <w:rPr>
          <w:rFonts w:ascii="Trebuchet MS" w:hAnsi="Trebuchet MS"/>
          <w:sz w:val="28"/>
          <w:szCs w:val="28"/>
        </w:rPr>
        <w:t>Обобщения линейной регрессии</w:t>
      </w:r>
      <w:r w:rsidRPr="00B863DD">
        <w:rPr>
          <w:rFonts w:ascii="Arial" w:hAnsi="Arial"/>
          <w:w w:val="85"/>
        </w:rPr>
        <w:t>.</w:t>
      </w:r>
    </w:p>
    <w:p w14:paraId="3DD7875F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10712F71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6135B30D" w14:textId="77777777" w:rsidR="001133B2" w:rsidRPr="004E4FC6" w:rsidRDefault="001133B2" w:rsidP="001133B2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6422F1FB" w14:textId="77777777" w:rsidR="001133B2" w:rsidRPr="004A3100" w:rsidRDefault="001133B2" w:rsidP="001133B2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BAA187B" w14:textId="77777777" w:rsidR="001133B2" w:rsidRPr="004E4FC6" w:rsidRDefault="001133B2" w:rsidP="001133B2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779E88C" w14:textId="77777777" w:rsidR="001133B2" w:rsidRPr="004E4FC6" w:rsidRDefault="001133B2" w:rsidP="001133B2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5ADB0FBC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20F78713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5305AD5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1BD7700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32F13700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6AD7C3E7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72836B01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36ACE96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22828E0D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059051B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0C9B3D16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3A832E8A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559D2ACA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097F6C3D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7868265D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4E94C58E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3C6BB785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6D743610" w14:textId="257346BC" w:rsidR="001133B2" w:rsidRDefault="001133B2" w:rsidP="00250421">
      <w:pPr>
        <w:spacing w:line="288" w:lineRule="auto"/>
        <w:ind w:left="567" w:right="423"/>
        <w:jc w:val="left"/>
        <w:rPr>
          <w:szCs w:val="28"/>
        </w:rPr>
      </w:pPr>
    </w:p>
    <w:p w14:paraId="32754DD3" w14:textId="606536EA" w:rsidR="00513134" w:rsidRPr="004E4FC6" w:rsidRDefault="001133B2" w:rsidP="00513134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lastRenderedPageBreak/>
        <w:t>М</w:t>
      </w:r>
      <w:r w:rsidR="00513134" w:rsidRPr="004E4FC6">
        <w:rPr>
          <w:bCs/>
          <w:szCs w:val="28"/>
          <w:shd w:val="clear" w:color="auto" w:fill="FFFFFF"/>
        </w:rPr>
        <w:t xml:space="preserve">етодические рекомендации и </w:t>
      </w:r>
      <w:r w:rsidR="00513134" w:rsidRPr="004E4FC6">
        <w:rPr>
          <w:bCs/>
          <w:szCs w:val="28"/>
        </w:rPr>
        <w:t>план проведения занятия по дисциплине</w:t>
      </w:r>
      <w:r w:rsidR="00513134" w:rsidRPr="004E4FC6">
        <w:rPr>
          <w:szCs w:val="28"/>
        </w:rPr>
        <w:t xml:space="preserve"> </w:t>
      </w:r>
      <w:r w:rsidR="00513134" w:rsidRPr="00243242">
        <w:rPr>
          <w:b/>
          <w:szCs w:val="28"/>
        </w:rPr>
        <w:t>«</w:t>
      </w:r>
      <w:r w:rsidR="00513134">
        <w:rPr>
          <w:b/>
          <w:bCs/>
          <w:szCs w:val="28"/>
          <w:shd w:val="clear" w:color="auto" w:fill="FFFFFF"/>
        </w:rPr>
        <w:t>Машинное обучение</w:t>
      </w:r>
      <w:r w:rsidR="00513134" w:rsidRPr="00243242">
        <w:rPr>
          <w:b/>
          <w:szCs w:val="28"/>
        </w:rPr>
        <w:t>»</w:t>
      </w:r>
      <w:r w:rsidR="00513134" w:rsidRPr="004E4FC6">
        <w:rPr>
          <w:bCs/>
          <w:szCs w:val="28"/>
        </w:rPr>
        <w:t xml:space="preserve"> </w:t>
      </w:r>
      <w:r w:rsidR="00513134" w:rsidRPr="004E4FC6">
        <w:rPr>
          <w:bCs/>
          <w:szCs w:val="28"/>
          <w:shd w:val="clear" w:color="auto" w:fill="FFFFFF"/>
        </w:rPr>
        <w:t>к лекции №</w:t>
      </w:r>
      <w:r w:rsidR="00513134"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6</w:t>
      </w:r>
      <w:r w:rsidR="00513134" w:rsidRPr="004E4FC6">
        <w:rPr>
          <w:bCs/>
          <w:szCs w:val="28"/>
          <w:shd w:val="clear" w:color="auto" w:fill="FFFFFF"/>
        </w:rPr>
        <w:t> </w:t>
      </w:r>
      <w:r w:rsidR="00513134" w:rsidRPr="00513134">
        <w:rPr>
          <w:b/>
          <w:szCs w:val="28"/>
          <w:shd w:val="clear" w:color="auto" w:fill="FFFFFF"/>
        </w:rPr>
        <w:t>«</w:t>
      </w:r>
      <w:r w:rsidR="00513134" w:rsidRPr="00513134">
        <w:rPr>
          <w:b/>
          <w:szCs w:val="28"/>
        </w:rPr>
        <w:t>Задача классификации</w:t>
      </w:r>
      <w:r w:rsidR="00513134" w:rsidRPr="00513134">
        <w:rPr>
          <w:b/>
          <w:szCs w:val="28"/>
          <w:shd w:val="clear" w:color="auto" w:fill="FFFFFF"/>
        </w:rPr>
        <w:t>»</w:t>
      </w:r>
    </w:p>
    <w:p w14:paraId="59375C2C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3BD7F53D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66E800D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6D765170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6F1F1B23" w14:textId="216F7F91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17610BD2" w14:textId="69F1BE04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513134">
        <w:rPr>
          <w:szCs w:val="28"/>
        </w:rPr>
        <w:t>Задача классификации</w:t>
      </w:r>
      <w:r>
        <w:rPr>
          <w:szCs w:val="28"/>
        </w:rPr>
        <w:t>.</w:t>
      </w:r>
    </w:p>
    <w:p w14:paraId="010F45BE" w14:textId="4F081E86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513134">
        <w:rPr>
          <w:szCs w:val="28"/>
        </w:rPr>
        <w:t>Задача классификации</w:t>
      </w:r>
      <w:r w:rsidRPr="004E4FC6">
        <w:rPr>
          <w:rFonts w:cs="Times New Roman"/>
          <w:szCs w:val="28"/>
        </w:rPr>
        <w:t>.</w:t>
      </w:r>
    </w:p>
    <w:p w14:paraId="41F34451" w14:textId="0FC4BFC8" w:rsidR="00513134" w:rsidRDefault="00513134" w:rsidP="002C4CDC">
      <w:pPr>
        <w:pStyle w:val="af8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>
        <w:rPr>
          <w:rFonts w:ascii="Trebuchet MS" w:hAnsi="Trebuchet MS"/>
          <w:sz w:val="28"/>
          <w:szCs w:val="28"/>
        </w:rPr>
        <w:t>задачей классификации</w:t>
      </w:r>
      <w:r>
        <w:t>.</w:t>
      </w:r>
    </w:p>
    <w:p w14:paraId="2C90BD68" w14:textId="77777777" w:rsidR="00513134" w:rsidRPr="004E4FC6" w:rsidRDefault="00513134" w:rsidP="004A6E49">
      <w:pPr>
        <w:pStyle w:val="a4"/>
        <w:numPr>
          <w:ilvl w:val="0"/>
          <w:numId w:val="9"/>
        </w:numPr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47BF05E3" w14:textId="77777777" w:rsidR="00513134" w:rsidRPr="004E4FC6" w:rsidRDefault="00513134" w:rsidP="002C4CDC">
      <w:pPr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651BDC5" w14:textId="77777777" w:rsidR="00513134" w:rsidRPr="004E4FC6" w:rsidRDefault="00513134" w:rsidP="002C4CDC">
      <w:pPr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8E9DC0D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EAB9C04" w14:textId="77777777" w:rsidR="00513134" w:rsidRPr="004E4FC6" w:rsidRDefault="00513134" w:rsidP="002C4CDC">
      <w:pPr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688D0F41" w14:textId="77777777" w:rsidR="00513134" w:rsidRPr="004E4FC6" w:rsidRDefault="00513134" w:rsidP="002C4CDC">
      <w:pPr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068F2D99" w14:textId="77777777" w:rsidR="00513134" w:rsidRPr="004E4FC6" w:rsidRDefault="00513134" w:rsidP="004A6E49">
      <w:pPr>
        <w:pStyle w:val="a4"/>
        <w:numPr>
          <w:ilvl w:val="0"/>
          <w:numId w:val="9"/>
        </w:numPr>
        <w:tabs>
          <w:tab w:val="left" w:pos="851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3DD4F929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2E6764AD" w14:textId="77777777" w:rsidR="00513134" w:rsidRPr="004E4FC6" w:rsidRDefault="00513134" w:rsidP="002C4CDC">
      <w:pPr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F8DFEF6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57B1376" w14:textId="68FB9C5B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DA66584" w14:textId="06C4790D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3A649581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3915603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599DA1DB" w14:textId="62684195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0F573690" w14:textId="77777777" w:rsidR="00513134" w:rsidRPr="00250421" w:rsidRDefault="00513134" w:rsidP="004A6E49">
      <w:pPr>
        <w:pStyle w:val="a4"/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1FD4EA49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462CC04C" w14:textId="77777777" w:rsidR="00513134" w:rsidRPr="004E4FC6" w:rsidRDefault="00513134" w:rsidP="004A6E49">
      <w:pPr>
        <w:numPr>
          <w:ilvl w:val="0"/>
          <w:numId w:val="10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14:paraId="3DD9EBEA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6C3C54B6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618AA8C0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1F78B77A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523821B" w14:textId="6829E75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6E434E40" w14:textId="638B5EEC" w:rsidR="00513134" w:rsidRDefault="00513134" w:rsidP="00513134">
      <w:pPr>
        <w:pStyle w:val="af8"/>
        <w:spacing w:before="3"/>
        <w:ind w:firstLine="709"/>
        <w:jc w:val="both"/>
        <w:rPr>
          <w:rFonts w:ascii="Arial" w:hAnsi="Arial"/>
          <w:w w:val="85"/>
        </w:rPr>
      </w:pPr>
      <w:r w:rsidRPr="00E5424D">
        <w:rPr>
          <w:rFonts w:ascii="Trebuchet MS" w:hAnsi="Trebuchet MS"/>
          <w:sz w:val="28"/>
          <w:szCs w:val="28"/>
        </w:rPr>
        <w:t>Задача классификации</w:t>
      </w:r>
      <w:r w:rsidRPr="00B863DD">
        <w:rPr>
          <w:rFonts w:ascii="Arial" w:hAnsi="Arial"/>
          <w:w w:val="85"/>
        </w:rPr>
        <w:t>.</w:t>
      </w:r>
    </w:p>
    <w:p w14:paraId="271DE49D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40D81C26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3DBCB1BA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0AFAF0D5" w14:textId="77777777" w:rsidR="00513134" w:rsidRPr="004A3100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57F5E110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0EC7F9CF" w14:textId="77777777" w:rsidR="00513134" w:rsidRPr="004E4FC6" w:rsidRDefault="00513134" w:rsidP="0051313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28C72942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7B867F25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71C8BB27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7CE10A3C" w14:textId="77777777" w:rsidR="00513134" w:rsidRDefault="00513134" w:rsidP="00250421">
      <w:pPr>
        <w:spacing w:line="288" w:lineRule="auto"/>
        <w:ind w:left="567" w:right="423"/>
        <w:jc w:val="left"/>
        <w:rPr>
          <w:szCs w:val="28"/>
        </w:rPr>
      </w:pPr>
    </w:p>
    <w:p w14:paraId="5C3512C8" w14:textId="60C6EFCA" w:rsidR="00250421" w:rsidRDefault="00250421" w:rsidP="004E4FC6">
      <w:pPr>
        <w:spacing w:line="288" w:lineRule="auto"/>
        <w:ind w:left="567" w:right="423"/>
        <w:jc w:val="left"/>
        <w:rPr>
          <w:szCs w:val="28"/>
        </w:rPr>
      </w:pPr>
    </w:p>
    <w:p w14:paraId="4AE9F179" w14:textId="03DD0BA1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213C9D2" w14:textId="02C9C517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119ABF87" w14:textId="647F037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77B4B522" w14:textId="39217AD0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4715D18" w14:textId="53D76040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08944D32" w14:textId="7A145429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78ED9B75" w14:textId="32C773C0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28B06551" w14:textId="56D96163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6C79FA5D" w14:textId="49C115FC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0F753BB1" w14:textId="22A00D7E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71325690" w14:textId="7188B912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2530D529" w14:textId="5A88EE6B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22F7029" w14:textId="7E9C6205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2413E0D1" w14:textId="7FC3C196" w:rsidR="00513134" w:rsidRPr="004E4FC6" w:rsidRDefault="00513134" w:rsidP="00513134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7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Pr="00513134">
        <w:rPr>
          <w:b/>
          <w:szCs w:val="28"/>
        </w:rPr>
        <w:t>Решающие деревья</w:t>
      </w:r>
      <w:r w:rsidRPr="00513134">
        <w:rPr>
          <w:b/>
          <w:szCs w:val="28"/>
          <w:shd w:val="clear" w:color="auto" w:fill="FFFFFF"/>
        </w:rPr>
        <w:t>»</w:t>
      </w:r>
    </w:p>
    <w:p w14:paraId="29A475DA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2549E5B4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1EFE00BF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116F731F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7BA03247" w14:textId="48AA6333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4BB5D753" w14:textId="70BDE3D6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513134">
        <w:rPr>
          <w:szCs w:val="28"/>
        </w:rPr>
        <w:t>Задача классификации</w:t>
      </w:r>
      <w:r>
        <w:rPr>
          <w:szCs w:val="28"/>
        </w:rPr>
        <w:t>.</w:t>
      </w:r>
    </w:p>
    <w:p w14:paraId="1A12613F" w14:textId="598572EC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E5424D">
        <w:rPr>
          <w:szCs w:val="28"/>
        </w:rPr>
        <w:t>Решающие деревья</w:t>
      </w:r>
      <w:r w:rsidRPr="004E4FC6">
        <w:rPr>
          <w:rFonts w:cs="Times New Roman"/>
          <w:szCs w:val="28"/>
        </w:rPr>
        <w:t>.</w:t>
      </w:r>
    </w:p>
    <w:p w14:paraId="4E297C69" w14:textId="726EFFAA" w:rsidR="00513134" w:rsidRDefault="00513134" w:rsidP="002C4CDC">
      <w:pPr>
        <w:pStyle w:val="af8"/>
        <w:tabs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>
        <w:rPr>
          <w:rFonts w:ascii="Trebuchet MS" w:hAnsi="Trebuchet MS"/>
          <w:sz w:val="28"/>
          <w:szCs w:val="28"/>
        </w:rPr>
        <w:t>р</w:t>
      </w:r>
      <w:r w:rsidRPr="00E5424D">
        <w:rPr>
          <w:rFonts w:ascii="Trebuchet MS" w:hAnsi="Trebuchet MS"/>
          <w:sz w:val="28"/>
          <w:szCs w:val="28"/>
        </w:rPr>
        <w:t>ешающи</w:t>
      </w:r>
      <w:r>
        <w:rPr>
          <w:rFonts w:ascii="Trebuchet MS" w:hAnsi="Trebuchet MS"/>
          <w:sz w:val="28"/>
          <w:szCs w:val="28"/>
        </w:rPr>
        <w:t>ми</w:t>
      </w:r>
      <w:r w:rsidRPr="00E5424D">
        <w:rPr>
          <w:rFonts w:ascii="Trebuchet MS" w:hAnsi="Trebuchet MS"/>
          <w:sz w:val="28"/>
          <w:szCs w:val="28"/>
        </w:rPr>
        <w:t xml:space="preserve"> деревья</w:t>
      </w:r>
      <w:r>
        <w:rPr>
          <w:rFonts w:ascii="Trebuchet MS" w:hAnsi="Trebuchet MS"/>
          <w:sz w:val="28"/>
          <w:szCs w:val="28"/>
        </w:rPr>
        <w:t>ми</w:t>
      </w:r>
      <w:r>
        <w:t>.</w:t>
      </w:r>
    </w:p>
    <w:p w14:paraId="2896AFC6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37E1FA6C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7350E39D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0138EAD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7F95BD53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2E8D1217" w14:textId="77777777" w:rsidR="00513134" w:rsidRPr="004E4FC6" w:rsidRDefault="00513134" w:rsidP="002C4CDC">
      <w:pPr>
        <w:tabs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4FBC1D0" w14:textId="77777777" w:rsidR="00513134" w:rsidRPr="004E4FC6" w:rsidRDefault="00513134" w:rsidP="004A6E49">
      <w:pPr>
        <w:pStyle w:val="a4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79473102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3B302206" w14:textId="77777777" w:rsidR="00513134" w:rsidRPr="004E4FC6" w:rsidRDefault="00513134" w:rsidP="002C4CDC">
      <w:pPr>
        <w:tabs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4096033E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56072ACD" w14:textId="6885B52A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6C01ED09" w14:textId="09DBF70D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56A152F6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20EF680F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1B77CF9C" w14:textId="5F26B222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5E644413" w14:textId="77777777" w:rsidR="00513134" w:rsidRPr="00250421" w:rsidRDefault="00513134" w:rsidP="004A6E49">
      <w:pPr>
        <w:pStyle w:val="a4"/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479473C7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252A8232" w14:textId="77777777" w:rsidR="00513134" w:rsidRPr="004E4FC6" w:rsidRDefault="00513134" w:rsidP="004A6E49">
      <w:pPr>
        <w:numPr>
          <w:ilvl w:val="0"/>
          <w:numId w:val="12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14:paraId="6AD17707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00D03099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4DE5042B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5DDD45D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0A28EAED" w14:textId="006ADE3F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5EC9323B" w14:textId="48D78CC9" w:rsidR="00513134" w:rsidRDefault="00513134" w:rsidP="00513134">
      <w:pPr>
        <w:pStyle w:val="af8"/>
        <w:spacing w:before="3"/>
        <w:jc w:val="both"/>
        <w:rPr>
          <w:rFonts w:ascii="Arial" w:hAnsi="Arial"/>
          <w:w w:val="85"/>
        </w:rPr>
      </w:pPr>
      <w:r w:rsidRPr="00E5424D">
        <w:rPr>
          <w:rFonts w:ascii="Trebuchet MS" w:hAnsi="Trebuchet MS"/>
          <w:sz w:val="28"/>
          <w:szCs w:val="28"/>
        </w:rPr>
        <w:t>Решающие деревья</w:t>
      </w:r>
      <w:r w:rsidRPr="00B863DD">
        <w:rPr>
          <w:rFonts w:ascii="Arial" w:hAnsi="Arial"/>
          <w:w w:val="85"/>
        </w:rPr>
        <w:t>.</w:t>
      </w:r>
    </w:p>
    <w:p w14:paraId="6798DABF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6E0CBF01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7A087F99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331402B3" w14:textId="77777777" w:rsidR="00513134" w:rsidRPr="004A3100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21B85915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383E3C1E" w14:textId="77777777" w:rsidR="00513134" w:rsidRPr="004E4FC6" w:rsidRDefault="00513134" w:rsidP="0051313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6951B4C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614508A0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3068D00C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400221BE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2CD55782" w14:textId="77777777" w:rsidR="00513134" w:rsidRPr="004E4FC6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50695BE4" w14:textId="17E54D62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2D66D3C" w14:textId="72EF134F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8C4A972" w14:textId="192BBD24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3E03DF73" w14:textId="7CE0B522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5391CCBE" w14:textId="675BF47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4DBE4CB3" w14:textId="19D7DDA0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095DF7E1" w14:textId="6C759EC3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7758A050" w14:textId="25C407CD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6C6C1A50" w14:textId="15FDC3F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43536166" w14:textId="7A9487DA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2F2CB905" w14:textId="32448DE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0B04836E" w14:textId="4EB1FDB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1D5F09E5" w14:textId="13DFF4D6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03261806" w14:textId="179A3B73" w:rsidR="00513134" w:rsidRPr="004E4FC6" w:rsidRDefault="00513134" w:rsidP="00513134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8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Pr="00513134">
        <w:rPr>
          <w:b/>
          <w:szCs w:val="28"/>
        </w:rPr>
        <w:t>Вероятностные алгоритмы обработки данных</w:t>
      </w:r>
      <w:r w:rsidRPr="00513134">
        <w:rPr>
          <w:b/>
          <w:szCs w:val="28"/>
          <w:shd w:val="clear" w:color="auto" w:fill="FFFFFF"/>
        </w:rPr>
        <w:t>»</w:t>
      </w:r>
    </w:p>
    <w:p w14:paraId="677450E7" w14:textId="77777777" w:rsidR="00513134" w:rsidRPr="004E4FC6" w:rsidRDefault="00513134" w:rsidP="00513134">
      <w:pPr>
        <w:spacing w:line="288" w:lineRule="auto"/>
        <w:jc w:val="center"/>
        <w:rPr>
          <w:rFonts w:cs="Times New Roman"/>
          <w:szCs w:val="28"/>
        </w:rPr>
      </w:pPr>
    </w:p>
    <w:p w14:paraId="7450ACFF" w14:textId="77777777" w:rsidR="00513134" w:rsidRPr="00D60748" w:rsidRDefault="00513134" w:rsidP="00513134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5609A5E0" w14:textId="77777777" w:rsidR="00513134" w:rsidRPr="00D60748" w:rsidRDefault="00513134" w:rsidP="00513134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4B2D6A4D" w14:textId="77777777" w:rsidR="00513134" w:rsidRPr="004E4FC6" w:rsidRDefault="00513134" w:rsidP="00513134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853E357" w14:textId="12AA9142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243242">
        <w:rPr>
          <w:rFonts w:cs="Times New Roman"/>
          <w:bCs/>
          <w:szCs w:val="28"/>
          <w:shd w:val="clear" w:color="auto" w:fill="FFFFFF"/>
        </w:rPr>
        <w:t>Лекция</w:t>
      </w:r>
      <w:r>
        <w:rPr>
          <w:rFonts w:cs="Times New Roman"/>
          <w:bCs/>
          <w:szCs w:val="28"/>
          <w:shd w:val="clear" w:color="auto" w:fill="FFFFFF"/>
        </w:rPr>
        <w:t>.</w:t>
      </w:r>
    </w:p>
    <w:p w14:paraId="35455281" w14:textId="2382561A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513134">
        <w:rPr>
          <w:szCs w:val="28"/>
        </w:rPr>
        <w:t>Вероятностные алгоритмы, байесовские классификаторы</w:t>
      </w:r>
      <w:r>
        <w:rPr>
          <w:szCs w:val="28"/>
        </w:rPr>
        <w:t>.</w:t>
      </w:r>
    </w:p>
    <w:p w14:paraId="3F7AE6CB" w14:textId="6EAEA295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 w:rsidRPr="00E5424D">
        <w:rPr>
          <w:szCs w:val="28"/>
        </w:rPr>
        <w:t>Вероятностные алгоритмы обработки данных</w:t>
      </w:r>
      <w:r w:rsidRPr="004E4FC6">
        <w:rPr>
          <w:rFonts w:cs="Times New Roman"/>
          <w:szCs w:val="28"/>
        </w:rPr>
        <w:t>.</w:t>
      </w:r>
    </w:p>
    <w:p w14:paraId="68F4E1F8" w14:textId="0E45FA5A" w:rsidR="00513134" w:rsidRDefault="00513134" w:rsidP="002C4CDC">
      <w:pPr>
        <w:pStyle w:val="af8"/>
        <w:tabs>
          <w:tab w:val="left" w:pos="709"/>
          <w:tab w:val="left" w:pos="1134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Pr="00E5424D">
        <w:rPr>
          <w:rFonts w:ascii="Trebuchet MS" w:hAnsi="Trebuchet MS"/>
          <w:sz w:val="28"/>
          <w:szCs w:val="28"/>
        </w:rPr>
        <w:t>вероятностными алгоритмами обработки данных</w:t>
      </w:r>
      <w:r>
        <w:t>.</w:t>
      </w:r>
    </w:p>
    <w:p w14:paraId="158DDA56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1134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7DFDD6A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0E20B477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17B7ED0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060C2CEA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1C23AF8D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201283F3" w14:textId="77777777" w:rsidR="00513134" w:rsidRPr="004E4FC6" w:rsidRDefault="00513134" w:rsidP="004A6E49">
      <w:pPr>
        <w:pStyle w:val="a4"/>
        <w:numPr>
          <w:ilvl w:val="0"/>
          <w:numId w:val="14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015CBEF3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5E161032" w14:textId="77777777" w:rsidR="00513134" w:rsidRPr="004E4FC6" w:rsidRDefault="00513134" w:rsidP="002C4CDC">
      <w:pPr>
        <w:tabs>
          <w:tab w:val="left" w:pos="709"/>
          <w:tab w:val="left" w:pos="1134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0F78368B" w14:textId="77777777" w:rsidR="00513134" w:rsidRPr="004E4FC6" w:rsidRDefault="00513134" w:rsidP="00513134">
      <w:pPr>
        <w:spacing w:line="288" w:lineRule="auto"/>
        <w:jc w:val="left"/>
        <w:rPr>
          <w:b/>
          <w:szCs w:val="28"/>
        </w:rPr>
      </w:pPr>
    </w:p>
    <w:p w14:paraId="11D1326A" w14:textId="77A42BBD" w:rsidR="00513134" w:rsidRPr="004E4FC6" w:rsidRDefault="00513134" w:rsidP="002C4CDC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2187BDAA" w14:textId="729CEB9E" w:rsidR="00513134" w:rsidRDefault="00513134" w:rsidP="00513134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09080347" w14:textId="77777777" w:rsidR="008976B5" w:rsidRPr="004E4FC6" w:rsidRDefault="008976B5" w:rsidP="00513134">
      <w:pPr>
        <w:spacing w:line="288" w:lineRule="auto"/>
        <w:rPr>
          <w:rFonts w:cs="Times New Roman"/>
          <w:szCs w:val="28"/>
        </w:rPr>
      </w:pPr>
    </w:p>
    <w:p w14:paraId="6F83DC3A" w14:textId="77777777" w:rsidR="00513134" w:rsidRPr="00D60748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30A48320" w14:textId="2E0BF1A5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32472563" w14:textId="219511A8" w:rsidR="00513134" w:rsidRPr="00250421" w:rsidRDefault="00513134" w:rsidP="004A6E49">
      <w:pPr>
        <w:pStyle w:val="a4"/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раздаточного материла: электронные материалы, ссылки.</w:t>
      </w:r>
    </w:p>
    <w:p w14:paraId="6E721ABB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lastRenderedPageBreak/>
        <w:t>Использование примеров из профильных учебных дисциплин.</w:t>
      </w:r>
    </w:p>
    <w:p w14:paraId="2A787AFC" w14:textId="77777777" w:rsidR="00513134" w:rsidRPr="004E4FC6" w:rsidRDefault="00513134" w:rsidP="004A6E49">
      <w:pPr>
        <w:numPr>
          <w:ilvl w:val="0"/>
          <w:numId w:val="13"/>
        </w:numPr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6B12E38C" w14:textId="77777777" w:rsidR="00513134" w:rsidRPr="004E4FC6" w:rsidRDefault="00513134" w:rsidP="00513134">
      <w:pPr>
        <w:spacing w:line="288" w:lineRule="auto"/>
        <w:ind w:right="423"/>
        <w:rPr>
          <w:szCs w:val="28"/>
        </w:rPr>
      </w:pPr>
    </w:p>
    <w:p w14:paraId="4EB04F12" w14:textId="77777777" w:rsidR="00513134" w:rsidRPr="004E4FC6" w:rsidRDefault="00513134" w:rsidP="00513134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5CD63DE1" w14:textId="77777777" w:rsidR="00513134" w:rsidRPr="004E4FC6" w:rsidRDefault="00513134" w:rsidP="00513134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2210C080" w14:textId="77777777" w:rsidR="00513134" w:rsidRPr="004E4FC6" w:rsidRDefault="00513134" w:rsidP="00513134">
      <w:pPr>
        <w:spacing w:line="288" w:lineRule="auto"/>
        <w:ind w:left="710" w:firstLine="588"/>
        <w:rPr>
          <w:rFonts w:cs="Times New Roman"/>
          <w:szCs w:val="28"/>
        </w:rPr>
      </w:pPr>
    </w:p>
    <w:p w14:paraId="77B5A738" w14:textId="70243D37" w:rsidR="00513134" w:rsidRPr="004E4FC6" w:rsidRDefault="00513134" w:rsidP="002C4CDC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0EDCFC71" w14:textId="2A6EE343" w:rsidR="00513134" w:rsidRDefault="001133B2" w:rsidP="00513134">
      <w:pPr>
        <w:pStyle w:val="af8"/>
        <w:spacing w:before="3"/>
        <w:jc w:val="both"/>
        <w:rPr>
          <w:rFonts w:ascii="Arial" w:hAnsi="Arial"/>
          <w:w w:val="85"/>
        </w:rPr>
      </w:pPr>
      <w:r w:rsidRPr="00E5424D">
        <w:rPr>
          <w:rFonts w:ascii="Trebuchet MS" w:hAnsi="Trebuchet MS"/>
          <w:sz w:val="28"/>
          <w:szCs w:val="28"/>
        </w:rPr>
        <w:t>Вероятностные алгоритмы обработки данных</w:t>
      </w:r>
      <w:r w:rsidR="00513134" w:rsidRPr="00B863DD">
        <w:rPr>
          <w:rFonts w:ascii="Arial" w:hAnsi="Arial"/>
          <w:w w:val="85"/>
        </w:rPr>
        <w:t>.</w:t>
      </w:r>
    </w:p>
    <w:p w14:paraId="4ECD4082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3330A3AD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6C0405A0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7158CCE6" w14:textId="77777777" w:rsidR="00513134" w:rsidRPr="004A3100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76B98478" w14:textId="77777777" w:rsidR="00513134" w:rsidRPr="004E4FC6" w:rsidRDefault="00513134" w:rsidP="00513134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461BE59B" w14:textId="77777777" w:rsidR="00513134" w:rsidRPr="004E4FC6" w:rsidRDefault="00513134" w:rsidP="00513134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37444872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519C0EC9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6AF018E6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17F80E44" w14:textId="77777777" w:rsidR="00513134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224810F6" w14:textId="77777777" w:rsidR="00513134" w:rsidRPr="004E4FC6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41BF6111" w14:textId="77777777" w:rsidR="00513134" w:rsidRPr="004E4FC6" w:rsidRDefault="00513134" w:rsidP="00513134">
      <w:pPr>
        <w:spacing w:line="288" w:lineRule="auto"/>
        <w:ind w:left="567" w:right="423"/>
        <w:jc w:val="left"/>
        <w:rPr>
          <w:szCs w:val="28"/>
        </w:rPr>
      </w:pPr>
    </w:p>
    <w:p w14:paraId="11C06B52" w14:textId="72E6E45C" w:rsidR="00513134" w:rsidRDefault="00513134" w:rsidP="004E4FC6">
      <w:pPr>
        <w:spacing w:line="288" w:lineRule="auto"/>
        <w:ind w:left="567" w:right="423"/>
        <w:jc w:val="left"/>
        <w:rPr>
          <w:szCs w:val="28"/>
        </w:rPr>
      </w:pPr>
    </w:p>
    <w:p w14:paraId="1ED39B87" w14:textId="2D3AC7FE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43171558" w14:textId="12309C99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6DF46675" w14:textId="23073974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6733EA62" w14:textId="2FDD6D1D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5CAFAF50" w14:textId="3576B451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5F05F18" w14:textId="30F93C8B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64946D4C" w14:textId="4BA0A4B8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6CDBF37E" w14:textId="5BC5BBE3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4BC5DCE3" w14:textId="7413E6F0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461EF589" w14:textId="2E314B63" w:rsidR="001133B2" w:rsidRPr="004E4FC6" w:rsidRDefault="001133B2" w:rsidP="001133B2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4E4FC6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4E4FC6">
        <w:rPr>
          <w:bCs/>
          <w:szCs w:val="28"/>
        </w:rPr>
        <w:t>план проведения занятия по дисциплине</w:t>
      </w:r>
      <w:r w:rsidRPr="004E4FC6">
        <w:rPr>
          <w:szCs w:val="28"/>
        </w:rPr>
        <w:t xml:space="preserve"> </w:t>
      </w:r>
      <w:r w:rsidRPr="00243242">
        <w:rPr>
          <w:b/>
          <w:szCs w:val="28"/>
        </w:rPr>
        <w:t>«</w:t>
      </w:r>
      <w:r>
        <w:rPr>
          <w:b/>
          <w:bCs/>
          <w:szCs w:val="28"/>
          <w:shd w:val="clear" w:color="auto" w:fill="FFFFFF"/>
        </w:rPr>
        <w:t>Машинное обучение</w:t>
      </w:r>
      <w:r w:rsidRPr="00243242">
        <w:rPr>
          <w:b/>
          <w:szCs w:val="28"/>
        </w:rPr>
        <w:t>»</w:t>
      </w:r>
      <w:r w:rsidRPr="004E4FC6">
        <w:rPr>
          <w:bCs/>
          <w:szCs w:val="28"/>
        </w:rPr>
        <w:t xml:space="preserve"> </w:t>
      </w:r>
      <w:r w:rsidRPr="004E4FC6">
        <w:rPr>
          <w:bCs/>
          <w:szCs w:val="28"/>
          <w:shd w:val="clear" w:color="auto" w:fill="FFFFFF"/>
        </w:rPr>
        <w:t>к лекции №</w:t>
      </w:r>
      <w:r>
        <w:rPr>
          <w:bCs/>
          <w:szCs w:val="28"/>
          <w:shd w:val="clear" w:color="auto" w:fill="FFFFFF"/>
        </w:rPr>
        <w:t xml:space="preserve"> </w:t>
      </w:r>
      <w:r w:rsidR="002C4CDC">
        <w:rPr>
          <w:bCs/>
          <w:szCs w:val="28"/>
          <w:shd w:val="clear" w:color="auto" w:fill="FFFFFF"/>
        </w:rPr>
        <w:t>9</w:t>
      </w:r>
      <w:r w:rsidRPr="004E4FC6">
        <w:rPr>
          <w:bCs/>
          <w:szCs w:val="28"/>
          <w:shd w:val="clear" w:color="auto" w:fill="FFFFFF"/>
        </w:rPr>
        <w:t> </w:t>
      </w:r>
      <w:r w:rsidRPr="00513134">
        <w:rPr>
          <w:b/>
          <w:szCs w:val="28"/>
          <w:shd w:val="clear" w:color="auto" w:fill="FFFFFF"/>
        </w:rPr>
        <w:t>«</w:t>
      </w:r>
      <w:r w:rsidR="00C651DC" w:rsidRPr="00C651DC">
        <w:rPr>
          <w:b/>
          <w:szCs w:val="28"/>
        </w:rPr>
        <w:t>Отбор оптимального числа признаков и ансамбли алгоритмов</w:t>
      </w:r>
      <w:bookmarkStart w:id="0" w:name="_GoBack"/>
      <w:bookmarkEnd w:id="0"/>
      <w:r w:rsidRPr="00513134">
        <w:rPr>
          <w:b/>
          <w:szCs w:val="28"/>
          <w:shd w:val="clear" w:color="auto" w:fill="FFFFFF"/>
        </w:rPr>
        <w:t>»</w:t>
      </w:r>
    </w:p>
    <w:p w14:paraId="2CBE6755" w14:textId="77777777" w:rsidR="001133B2" w:rsidRPr="004E4FC6" w:rsidRDefault="001133B2" w:rsidP="001133B2">
      <w:pPr>
        <w:spacing w:line="288" w:lineRule="auto"/>
        <w:jc w:val="center"/>
        <w:rPr>
          <w:rFonts w:cs="Times New Roman"/>
          <w:szCs w:val="28"/>
        </w:rPr>
      </w:pPr>
    </w:p>
    <w:p w14:paraId="1F8EE433" w14:textId="77777777" w:rsidR="001133B2" w:rsidRPr="00D60748" w:rsidRDefault="001133B2" w:rsidP="001133B2">
      <w:pPr>
        <w:spacing w:line="288" w:lineRule="auto"/>
        <w:jc w:val="center"/>
        <w:rPr>
          <w:sz w:val="24"/>
          <w:szCs w:val="24"/>
        </w:rPr>
      </w:pPr>
      <w:r w:rsidRPr="00D60748">
        <w:rPr>
          <w:sz w:val="24"/>
          <w:szCs w:val="24"/>
        </w:rPr>
        <w:t>_____ учебная группа "_____"____________ ______ г. аудитория №____</w:t>
      </w:r>
    </w:p>
    <w:p w14:paraId="47D53478" w14:textId="77777777" w:rsidR="001133B2" w:rsidRPr="00D60748" w:rsidRDefault="001133B2" w:rsidP="001133B2">
      <w:pPr>
        <w:spacing w:line="288" w:lineRule="auto"/>
        <w:jc w:val="center"/>
        <w:rPr>
          <w:rFonts w:cs="Times New Roman"/>
          <w:sz w:val="24"/>
          <w:szCs w:val="24"/>
        </w:rPr>
      </w:pPr>
    </w:p>
    <w:p w14:paraId="594AC56C" w14:textId="77777777" w:rsidR="001133B2" w:rsidRPr="004E4FC6" w:rsidRDefault="001133B2" w:rsidP="001133B2">
      <w:pPr>
        <w:spacing w:line="288" w:lineRule="auto"/>
        <w:rPr>
          <w:rFonts w:cs="Times New Roman"/>
          <w:b/>
          <w:szCs w:val="28"/>
          <w:u w:val="single"/>
        </w:rPr>
      </w:pPr>
      <w:r w:rsidRPr="004E4FC6">
        <w:rPr>
          <w:rFonts w:cs="Times New Roman"/>
          <w:szCs w:val="28"/>
        </w:rPr>
        <w:t>Учебное время</w:t>
      </w:r>
      <w:r w:rsidRPr="00EF5553">
        <w:rPr>
          <w:rFonts w:cs="Times New Roman"/>
          <w:b/>
          <w:szCs w:val="28"/>
        </w:rPr>
        <w:t xml:space="preserve"> – </w:t>
      </w:r>
      <w:r>
        <w:rPr>
          <w:rFonts w:cs="Times New Roman"/>
          <w:b/>
          <w:szCs w:val="28"/>
          <w:u w:val="single"/>
        </w:rPr>
        <w:t>2</w:t>
      </w:r>
      <w:r w:rsidRPr="004E4FC6">
        <w:rPr>
          <w:rFonts w:cs="Times New Roman"/>
          <w:b/>
          <w:szCs w:val="28"/>
          <w:u w:val="single"/>
        </w:rPr>
        <w:t xml:space="preserve"> час</w:t>
      </w:r>
      <w:r>
        <w:rPr>
          <w:rFonts w:cs="Times New Roman"/>
          <w:b/>
          <w:szCs w:val="28"/>
          <w:u w:val="single"/>
        </w:rPr>
        <w:t>а</w:t>
      </w:r>
    </w:p>
    <w:p w14:paraId="2484944E" w14:textId="58A0C7B8" w:rsidR="001133B2" w:rsidRPr="001133B2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1133B2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1133B2">
        <w:rPr>
          <w:rFonts w:cs="Times New Roman"/>
          <w:bCs/>
          <w:szCs w:val="28"/>
          <w:shd w:val="clear" w:color="auto" w:fill="FFFFFF"/>
        </w:rPr>
        <w:t>Лекция.</w:t>
      </w:r>
    </w:p>
    <w:p w14:paraId="0D3A4689" w14:textId="2A6C37DB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1133B2">
        <w:rPr>
          <w:szCs w:val="28"/>
        </w:rPr>
        <w:t>Отбор оптимального числа признаков и ансамбли алгоритмов</w:t>
      </w:r>
      <w:r>
        <w:rPr>
          <w:szCs w:val="28"/>
        </w:rPr>
        <w:t>.</w:t>
      </w:r>
    </w:p>
    <w:p w14:paraId="0FB0B337" w14:textId="4E18B41A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szCs w:val="28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Тема занятия:</w:t>
      </w:r>
      <w:r>
        <w:rPr>
          <w:rFonts w:cs="Times New Roman"/>
          <w:b/>
          <w:bCs/>
          <w:szCs w:val="28"/>
          <w:shd w:val="clear" w:color="auto" w:fill="FFFFFF"/>
        </w:rPr>
        <w:t xml:space="preserve"> </w:t>
      </w:r>
      <w:r>
        <w:rPr>
          <w:szCs w:val="28"/>
        </w:rPr>
        <w:t>От</w:t>
      </w:r>
      <w:r w:rsidRPr="00E5424D">
        <w:rPr>
          <w:szCs w:val="28"/>
        </w:rPr>
        <w:t>бор оптимального числа признаков и ансамбли алгоритмов</w:t>
      </w:r>
      <w:r w:rsidRPr="004E4FC6">
        <w:rPr>
          <w:rFonts w:cs="Times New Roman"/>
          <w:szCs w:val="28"/>
        </w:rPr>
        <w:t>.</w:t>
      </w:r>
    </w:p>
    <w:p w14:paraId="08D7F65D" w14:textId="6C96680D" w:rsidR="001133B2" w:rsidRDefault="001133B2" w:rsidP="008976B5">
      <w:pPr>
        <w:pStyle w:val="af8"/>
        <w:tabs>
          <w:tab w:val="left" w:pos="709"/>
          <w:tab w:val="left" w:pos="851"/>
          <w:tab w:val="left" w:pos="1134"/>
          <w:tab w:val="left" w:pos="1276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right="910" w:firstLine="709"/>
        <w:jc w:val="both"/>
        <w:rPr>
          <w:spacing w:val="-2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Целевая установка: </w:t>
      </w:r>
      <w:r w:rsidRPr="004E4FC6">
        <w:rPr>
          <w:rFonts w:cs="Times New Roman"/>
          <w:szCs w:val="28"/>
        </w:rPr>
        <w:t xml:space="preserve">ознакомить студентов с </w:t>
      </w:r>
      <w:r w:rsidRPr="00E5424D">
        <w:rPr>
          <w:rFonts w:ascii="Trebuchet MS" w:hAnsi="Trebuchet MS"/>
          <w:sz w:val="28"/>
          <w:szCs w:val="28"/>
        </w:rPr>
        <w:t>выбором оптимального числа признаков и ансамбли алгоритмов</w:t>
      </w:r>
      <w:r>
        <w:t>.</w:t>
      </w:r>
    </w:p>
    <w:p w14:paraId="6012F5CC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14:paraId="526C6CCC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b/>
          <w:sz w:val="24"/>
          <w:szCs w:val="24"/>
        </w:rPr>
      </w:pPr>
      <w:r w:rsidRPr="004E4FC6">
        <w:rPr>
          <w:sz w:val="24"/>
          <w:szCs w:val="24"/>
        </w:rPr>
        <w:t xml:space="preserve">Вводная часть                                                      </w:t>
      </w:r>
      <w:r>
        <w:rPr>
          <w:sz w:val="24"/>
          <w:szCs w:val="24"/>
        </w:rPr>
        <w:t xml:space="preserve">                    </w:t>
      </w:r>
      <w:r w:rsidRPr="004E4FC6">
        <w:rPr>
          <w:sz w:val="24"/>
          <w:szCs w:val="24"/>
        </w:rPr>
        <w:t xml:space="preserve">                         5 мин.</w:t>
      </w:r>
    </w:p>
    <w:p w14:paraId="2496B836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 w:val="24"/>
          <w:szCs w:val="24"/>
        </w:rPr>
      </w:pPr>
      <w:r w:rsidRPr="004E4FC6">
        <w:rPr>
          <w:sz w:val="24"/>
          <w:szCs w:val="24"/>
        </w:rPr>
        <w:t>Объявление темы, цели и порядка проведения занятия</w:t>
      </w:r>
    </w:p>
    <w:p w14:paraId="4525AAE3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14:paraId="511993F1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sz w:val="24"/>
          <w:szCs w:val="24"/>
        </w:rPr>
      </w:pPr>
      <w:r w:rsidRPr="004E4FC6">
        <w:rPr>
          <w:sz w:val="24"/>
          <w:szCs w:val="24"/>
        </w:rPr>
        <w:t xml:space="preserve">Основная часть                                                                      </w:t>
      </w:r>
      <w:r>
        <w:rPr>
          <w:sz w:val="24"/>
          <w:szCs w:val="24"/>
        </w:rPr>
        <w:t xml:space="preserve">                </w:t>
      </w:r>
      <w:r w:rsidRPr="004E4FC6">
        <w:rPr>
          <w:sz w:val="24"/>
          <w:szCs w:val="24"/>
        </w:rPr>
        <w:t xml:space="preserve">         </w:t>
      </w:r>
      <w:r>
        <w:rPr>
          <w:sz w:val="24"/>
          <w:szCs w:val="24"/>
        </w:rPr>
        <w:t>80</w:t>
      </w:r>
      <w:r w:rsidRPr="004E4FC6">
        <w:rPr>
          <w:sz w:val="24"/>
          <w:szCs w:val="24"/>
        </w:rPr>
        <w:t xml:space="preserve"> мин.</w:t>
      </w:r>
    </w:p>
    <w:p w14:paraId="5D4D5758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rPr>
          <w:sz w:val="24"/>
          <w:szCs w:val="24"/>
        </w:rPr>
      </w:pPr>
      <w:r w:rsidRPr="004E4FC6">
        <w:rPr>
          <w:sz w:val="24"/>
          <w:szCs w:val="24"/>
        </w:rPr>
        <w:t xml:space="preserve">Заключительная часть                                     </w:t>
      </w:r>
      <w:r>
        <w:rPr>
          <w:sz w:val="24"/>
          <w:szCs w:val="24"/>
        </w:rPr>
        <w:t xml:space="preserve">               </w:t>
      </w:r>
      <w:r w:rsidRPr="004E4FC6">
        <w:rPr>
          <w:sz w:val="24"/>
          <w:szCs w:val="24"/>
        </w:rPr>
        <w:t xml:space="preserve">                                 5 мин.</w:t>
      </w:r>
    </w:p>
    <w:p w14:paraId="7B1CC027" w14:textId="77777777" w:rsidR="001133B2" w:rsidRPr="004E4FC6" w:rsidRDefault="001133B2" w:rsidP="004A6E49">
      <w:pPr>
        <w:pStyle w:val="a4"/>
        <w:numPr>
          <w:ilvl w:val="0"/>
          <w:numId w:val="15"/>
        </w:numPr>
        <w:tabs>
          <w:tab w:val="left" w:pos="709"/>
          <w:tab w:val="left" w:pos="851"/>
          <w:tab w:val="left" w:pos="1134"/>
          <w:tab w:val="left" w:pos="1276"/>
        </w:tabs>
        <w:spacing w:after="160" w:line="288" w:lineRule="auto"/>
        <w:ind w:left="0" w:firstLine="709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E4FC6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14:paraId="19049BAB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ПЭВМ, проектор, экран.</w:t>
      </w:r>
    </w:p>
    <w:p w14:paraId="60D4C091" w14:textId="77777777" w:rsidR="001133B2" w:rsidRPr="004E4FC6" w:rsidRDefault="001133B2" w:rsidP="008976B5">
      <w:pPr>
        <w:tabs>
          <w:tab w:val="left" w:pos="709"/>
          <w:tab w:val="left" w:pos="851"/>
          <w:tab w:val="left" w:pos="1134"/>
          <w:tab w:val="left" w:pos="1276"/>
        </w:tabs>
        <w:spacing w:line="288" w:lineRule="auto"/>
        <w:jc w:val="left"/>
        <w:rPr>
          <w:b/>
          <w:szCs w:val="28"/>
        </w:rPr>
      </w:pPr>
      <w:r w:rsidRPr="004E4FC6">
        <w:rPr>
          <w:szCs w:val="28"/>
        </w:rPr>
        <w:t>Опорный конспект.</w:t>
      </w:r>
    </w:p>
    <w:p w14:paraId="5CEC6586" w14:textId="77777777" w:rsidR="001133B2" w:rsidRPr="004E4FC6" w:rsidRDefault="001133B2" w:rsidP="001133B2">
      <w:pPr>
        <w:spacing w:line="288" w:lineRule="auto"/>
        <w:jc w:val="left"/>
        <w:rPr>
          <w:b/>
          <w:szCs w:val="28"/>
        </w:rPr>
      </w:pPr>
    </w:p>
    <w:p w14:paraId="73FFA044" w14:textId="0F69DE26" w:rsidR="001133B2" w:rsidRPr="004E4FC6" w:rsidRDefault="001133B2" w:rsidP="008976B5">
      <w:pPr>
        <w:spacing w:line="288" w:lineRule="auto"/>
        <w:jc w:val="center"/>
        <w:rPr>
          <w:rFonts w:cs="Times New Roman"/>
          <w:szCs w:val="28"/>
        </w:rPr>
      </w:pPr>
      <w:r w:rsidRPr="004E4FC6">
        <w:rPr>
          <w:rFonts w:cs="Times New Roman"/>
          <w:b/>
          <w:szCs w:val="28"/>
        </w:rPr>
        <w:t>Литература для самостоятельной подготовки</w:t>
      </w:r>
    </w:p>
    <w:p w14:paraId="30B441B2" w14:textId="2D3A1FC0" w:rsidR="001133B2" w:rsidRDefault="001133B2" w:rsidP="001133B2">
      <w:pPr>
        <w:spacing w:line="288" w:lineRule="auto"/>
        <w:rPr>
          <w:rFonts w:cs="Times New Roman"/>
          <w:szCs w:val="28"/>
        </w:rPr>
      </w:pPr>
      <w:r w:rsidRPr="004E4FC6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Pr="00724C36">
        <w:rPr>
          <w:bCs/>
          <w:szCs w:val="28"/>
          <w:shd w:val="clear" w:color="auto" w:fill="FFFFFF"/>
        </w:rPr>
        <w:t>Машинное обучение</w:t>
      </w:r>
      <w:r w:rsidRPr="004E4FC6">
        <w:rPr>
          <w:rFonts w:cs="Times New Roman"/>
          <w:szCs w:val="28"/>
        </w:rPr>
        <w:t>».</w:t>
      </w:r>
    </w:p>
    <w:p w14:paraId="29E0E2D1" w14:textId="77777777" w:rsidR="008976B5" w:rsidRPr="004E4FC6" w:rsidRDefault="008976B5" w:rsidP="001133B2">
      <w:pPr>
        <w:spacing w:line="288" w:lineRule="auto"/>
        <w:rPr>
          <w:rFonts w:cs="Times New Roman"/>
          <w:szCs w:val="28"/>
        </w:rPr>
      </w:pPr>
    </w:p>
    <w:p w14:paraId="0E492036" w14:textId="77777777" w:rsidR="001133B2" w:rsidRPr="00D60748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D60748">
        <w:rPr>
          <w:b/>
          <w:bCs/>
          <w:szCs w:val="28"/>
        </w:rPr>
        <w:t>Методические приемы</w:t>
      </w:r>
    </w:p>
    <w:p w14:paraId="2665633A" w14:textId="5A826A9B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t>Использование комплекта слайдов по теме занятия.</w:t>
      </w:r>
    </w:p>
    <w:p w14:paraId="1A9C76F9" w14:textId="77777777" w:rsidR="001133B2" w:rsidRPr="00250421" w:rsidRDefault="001133B2" w:rsidP="004A6E49">
      <w:pPr>
        <w:pStyle w:val="a4"/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250421">
        <w:rPr>
          <w:szCs w:val="28"/>
        </w:rPr>
        <w:lastRenderedPageBreak/>
        <w:t>Использование раздаточного материла: электронные материалы, ссылки.</w:t>
      </w:r>
    </w:p>
    <w:p w14:paraId="7F8CEC32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Использование примеров из профильных учебных дисциплин.</w:t>
      </w:r>
    </w:p>
    <w:p w14:paraId="5C4E2DC7" w14:textId="77777777" w:rsidR="001133B2" w:rsidRPr="004E4FC6" w:rsidRDefault="001133B2" w:rsidP="004A6E49">
      <w:pPr>
        <w:numPr>
          <w:ilvl w:val="0"/>
          <w:numId w:val="16"/>
        </w:numPr>
        <w:tabs>
          <w:tab w:val="left" w:pos="1134"/>
        </w:tabs>
        <w:spacing w:line="288" w:lineRule="auto"/>
        <w:ind w:left="0" w:right="423" w:firstLine="709"/>
        <w:rPr>
          <w:b/>
          <w:szCs w:val="28"/>
        </w:rPr>
      </w:pPr>
      <w:r w:rsidRPr="004E4FC6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14:paraId="3E3F0F9F" w14:textId="77777777" w:rsidR="001133B2" w:rsidRPr="004E4FC6" w:rsidRDefault="001133B2" w:rsidP="001133B2">
      <w:pPr>
        <w:spacing w:line="288" w:lineRule="auto"/>
        <w:ind w:right="423"/>
        <w:rPr>
          <w:szCs w:val="28"/>
        </w:rPr>
      </w:pPr>
    </w:p>
    <w:p w14:paraId="144728EC" w14:textId="77777777" w:rsidR="001133B2" w:rsidRPr="004E4FC6" w:rsidRDefault="001133B2" w:rsidP="001133B2">
      <w:pPr>
        <w:spacing w:line="288" w:lineRule="auto"/>
        <w:ind w:right="423"/>
        <w:jc w:val="center"/>
        <w:rPr>
          <w:b/>
          <w:bCs/>
          <w:szCs w:val="28"/>
        </w:rPr>
      </w:pPr>
      <w:r w:rsidRPr="004E4FC6">
        <w:rPr>
          <w:b/>
          <w:bCs/>
          <w:szCs w:val="28"/>
        </w:rPr>
        <w:t>Контрольные вопросы по пройденному материалу и теме занятия</w:t>
      </w:r>
    </w:p>
    <w:p w14:paraId="08F99744" w14:textId="77777777" w:rsidR="001133B2" w:rsidRPr="004E4FC6" w:rsidRDefault="001133B2" w:rsidP="001133B2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4E4FC6">
        <w:rPr>
          <w:rFonts w:cs="Times New Roman"/>
          <w:b/>
          <w:bCs/>
          <w:szCs w:val="28"/>
        </w:rPr>
        <w:t>(с учетом применения соответствующих ТСО)</w:t>
      </w:r>
    </w:p>
    <w:p w14:paraId="6A2CC1A6" w14:textId="77777777" w:rsidR="001133B2" w:rsidRPr="004E4FC6" w:rsidRDefault="001133B2" w:rsidP="001133B2">
      <w:pPr>
        <w:spacing w:line="288" w:lineRule="auto"/>
        <w:ind w:left="710" w:firstLine="588"/>
        <w:rPr>
          <w:rFonts w:cs="Times New Roman"/>
          <w:szCs w:val="28"/>
        </w:rPr>
      </w:pPr>
    </w:p>
    <w:p w14:paraId="520DF51D" w14:textId="1488E2C4" w:rsidR="001133B2" w:rsidRPr="004E4FC6" w:rsidRDefault="001133B2" w:rsidP="008976B5">
      <w:pPr>
        <w:spacing w:line="288" w:lineRule="auto"/>
        <w:jc w:val="center"/>
        <w:rPr>
          <w:rFonts w:cs="Times New Roman"/>
          <w:b/>
          <w:szCs w:val="28"/>
        </w:rPr>
      </w:pPr>
      <w:r w:rsidRPr="004E4FC6">
        <w:rPr>
          <w:rFonts w:cs="Times New Roman"/>
          <w:b/>
          <w:szCs w:val="28"/>
        </w:rPr>
        <w:t>За</w:t>
      </w:r>
      <w:r w:rsidR="008976B5">
        <w:rPr>
          <w:rFonts w:cs="Times New Roman"/>
          <w:b/>
          <w:szCs w:val="28"/>
        </w:rPr>
        <w:t>дание на самостоятельную работу</w:t>
      </w:r>
    </w:p>
    <w:p w14:paraId="7C814461" w14:textId="5D8EA8D2" w:rsidR="001133B2" w:rsidRDefault="001133B2" w:rsidP="001133B2">
      <w:pPr>
        <w:pStyle w:val="af8"/>
        <w:spacing w:before="3"/>
        <w:jc w:val="both"/>
        <w:rPr>
          <w:rFonts w:ascii="Arial" w:hAnsi="Arial"/>
          <w:w w:val="85"/>
        </w:rPr>
      </w:pPr>
      <w:r w:rsidRPr="00E5424D">
        <w:rPr>
          <w:rFonts w:ascii="Trebuchet MS" w:hAnsi="Trebuchet MS"/>
          <w:sz w:val="28"/>
          <w:szCs w:val="28"/>
        </w:rPr>
        <w:t>Выбор оптимального числа признаков и ансамбли алгоритмов</w:t>
      </w:r>
      <w:r w:rsidRPr="00B863DD">
        <w:rPr>
          <w:rFonts w:ascii="Arial" w:hAnsi="Arial"/>
          <w:w w:val="85"/>
        </w:rPr>
        <w:t>.</w:t>
      </w:r>
    </w:p>
    <w:p w14:paraId="06293E32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7743A880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</w:p>
    <w:p w14:paraId="79A43A5F" w14:textId="77777777" w:rsidR="001133B2" w:rsidRPr="004E4FC6" w:rsidRDefault="001133B2" w:rsidP="001133B2">
      <w:pPr>
        <w:spacing w:line="288" w:lineRule="auto"/>
        <w:ind w:left="567" w:right="423"/>
        <w:jc w:val="left"/>
        <w:rPr>
          <w:b/>
          <w:szCs w:val="28"/>
        </w:rPr>
      </w:pPr>
      <w:r>
        <w:rPr>
          <w:szCs w:val="28"/>
        </w:rPr>
        <w:t>План составил</w:t>
      </w:r>
    </w:p>
    <w:p w14:paraId="2C6042BA" w14:textId="77777777" w:rsidR="001133B2" w:rsidRPr="004A3100" w:rsidRDefault="001133B2" w:rsidP="001133B2">
      <w:pPr>
        <w:spacing w:line="288" w:lineRule="auto"/>
        <w:ind w:left="567" w:right="423"/>
        <w:jc w:val="left"/>
        <w:rPr>
          <w:szCs w:val="28"/>
        </w:rPr>
      </w:pPr>
      <w:r w:rsidRPr="004A3100">
        <w:rPr>
          <w:szCs w:val="28"/>
        </w:rPr>
        <w:t>Д.ф.-м.н. профессор</w:t>
      </w:r>
    </w:p>
    <w:p w14:paraId="03ECA8EC" w14:textId="77777777" w:rsidR="001133B2" w:rsidRPr="004E4FC6" w:rsidRDefault="001133B2" w:rsidP="001133B2">
      <w:pPr>
        <w:spacing w:line="288" w:lineRule="auto"/>
        <w:ind w:left="567" w:right="423"/>
        <w:jc w:val="left"/>
        <w:rPr>
          <w:b/>
          <w:szCs w:val="28"/>
        </w:rPr>
      </w:pPr>
      <w:r w:rsidRPr="004E4FC6">
        <w:rPr>
          <w:szCs w:val="28"/>
        </w:rPr>
        <w:t xml:space="preserve"> </w:t>
      </w:r>
    </w:p>
    <w:p w14:paraId="291926EC" w14:textId="77777777" w:rsidR="001133B2" w:rsidRPr="004E4FC6" w:rsidRDefault="001133B2" w:rsidP="001133B2">
      <w:pPr>
        <w:spacing w:line="288" w:lineRule="auto"/>
        <w:ind w:left="567" w:right="423"/>
        <w:jc w:val="right"/>
        <w:rPr>
          <w:b/>
          <w:szCs w:val="28"/>
        </w:rPr>
      </w:pPr>
      <w:r>
        <w:rPr>
          <w:szCs w:val="28"/>
        </w:rPr>
        <w:t>А</w:t>
      </w:r>
      <w:r w:rsidRPr="004E4FC6">
        <w:rPr>
          <w:szCs w:val="28"/>
        </w:rPr>
        <w:t>.</w:t>
      </w:r>
      <w:r>
        <w:rPr>
          <w:szCs w:val="28"/>
        </w:rPr>
        <w:t>Н</w:t>
      </w:r>
      <w:r w:rsidRPr="004E4FC6">
        <w:rPr>
          <w:szCs w:val="28"/>
        </w:rPr>
        <w:t xml:space="preserve">. </w:t>
      </w:r>
      <w:proofErr w:type="spellStart"/>
      <w:r>
        <w:rPr>
          <w:szCs w:val="28"/>
        </w:rPr>
        <w:t>Шевляков</w:t>
      </w:r>
      <w:proofErr w:type="spellEnd"/>
    </w:p>
    <w:p w14:paraId="44F7069F" w14:textId="77777777" w:rsidR="001133B2" w:rsidRDefault="001133B2" w:rsidP="001133B2">
      <w:pPr>
        <w:spacing w:line="288" w:lineRule="auto"/>
        <w:ind w:left="567" w:right="423"/>
        <w:jc w:val="left"/>
        <w:rPr>
          <w:szCs w:val="28"/>
        </w:rPr>
      </w:pPr>
      <w:r w:rsidRPr="004E4FC6">
        <w:rPr>
          <w:szCs w:val="28"/>
        </w:rPr>
        <w:t>"____" _______________</w:t>
      </w:r>
      <w:proofErr w:type="gramStart"/>
      <w:r w:rsidRPr="004E4FC6">
        <w:rPr>
          <w:szCs w:val="28"/>
        </w:rPr>
        <w:t>_  202</w:t>
      </w:r>
      <w:r>
        <w:rPr>
          <w:szCs w:val="28"/>
        </w:rPr>
        <w:t>2</w:t>
      </w:r>
      <w:proofErr w:type="gramEnd"/>
      <w:r w:rsidRPr="004E4FC6">
        <w:rPr>
          <w:szCs w:val="28"/>
        </w:rPr>
        <w:t xml:space="preserve"> г.</w:t>
      </w:r>
    </w:p>
    <w:p w14:paraId="3A8F8325" w14:textId="37FA8851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14C6172" w14:textId="5CD891E2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7B617D37" w14:textId="117AB237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13A01A" w14:textId="0BF70086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1DDBD040" w14:textId="01B9138E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342FE7E8" w14:textId="12408EC6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51B1EE23" w14:textId="75452C5C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79C3B06B" w14:textId="49BBC3CF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4353C087" w14:textId="7689D50D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0BF550D" w14:textId="337464C1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134A0AF8" w14:textId="2BF8E69C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06B3B230" w14:textId="5E0CE83C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30363EE2" w14:textId="110FEEE5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p w14:paraId="2B4C8F93" w14:textId="4FEC0436" w:rsidR="001133B2" w:rsidRDefault="001133B2" w:rsidP="004E4FC6">
      <w:pPr>
        <w:spacing w:line="288" w:lineRule="auto"/>
        <w:ind w:left="567" w:right="423"/>
        <w:jc w:val="left"/>
        <w:rPr>
          <w:szCs w:val="28"/>
        </w:rPr>
      </w:pPr>
    </w:p>
    <w:sectPr w:rsidR="001133B2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A2E21" w14:textId="77777777" w:rsidR="004A6E49" w:rsidRDefault="004A6E49" w:rsidP="00657AD0">
      <w:pPr>
        <w:spacing w:line="240" w:lineRule="auto"/>
      </w:pPr>
      <w:r>
        <w:separator/>
      </w:r>
    </w:p>
  </w:endnote>
  <w:endnote w:type="continuationSeparator" w:id="0">
    <w:p w14:paraId="6EDC3CED" w14:textId="77777777" w:rsidR="004A6E49" w:rsidRDefault="004A6E49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06E8B" w14:textId="11B4FF85" w:rsidR="001133B2" w:rsidRPr="0001673E" w:rsidRDefault="001133B2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235AAC9" wp14:editId="4FE5A2F5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 w:rsidR="00C651DC">
          <w:rPr>
            <w:noProof/>
            <w:color w:val="05336E"/>
          </w:rPr>
          <w:t>19</w:t>
        </w:r>
        <w:r w:rsidRPr="00657AD0">
          <w:rPr>
            <w:color w:val="05336E"/>
          </w:rPr>
          <w:fldChar w:fldCharType="end"/>
        </w:r>
      </w:sdtContent>
    </w:sdt>
  </w:p>
  <w:p w14:paraId="1DBA35B6" w14:textId="77777777" w:rsidR="001133B2" w:rsidRDefault="001133B2"/>
  <w:p w14:paraId="58CBFC02" w14:textId="77777777" w:rsidR="001133B2" w:rsidRDefault="001133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2CC36" w14:textId="01EB2EE0" w:rsidR="001133B2" w:rsidRPr="00FA76A4" w:rsidRDefault="001133B2" w:rsidP="00FA76A4">
    <w:pPr>
      <w:pStyle w:val="a3"/>
      <w:ind w:firstLine="0"/>
      <w:jc w:val="center"/>
      <w:rPr>
        <w:color w:val="05336E"/>
      </w:rPr>
    </w:pPr>
    <w:proofErr w:type="spellStart"/>
    <w:r>
      <w:rPr>
        <w:color w:val="05336E"/>
      </w:rPr>
      <w:t>СПбГЭТУ</w:t>
    </w:r>
    <w:proofErr w:type="spellEnd"/>
    <w:r>
      <w:rPr>
        <w:color w:val="05336E"/>
      </w:rPr>
      <w:t xml:space="preserve"> «ЛЭТИ», 2022</w:t>
    </w:r>
    <w:r w:rsidRPr="00FA76A4">
      <w:rPr>
        <w:color w:val="05336E"/>
      </w:rPr>
      <w:t xml:space="preserve"> г.</w:t>
    </w:r>
  </w:p>
  <w:p w14:paraId="4B410AAF" w14:textId="77777777" w:rsidR="001133B2" w:rsidRPr="00FA76A4" w:rsidRDefault="001133B2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6E1D138" wp14:editId="702401AB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00421" w14:textId="77777777" w:rsidR="004A6E49" w:rsidRDefault="004A6E49" w:rsidP="00657AD0">
      <w:pPr>
        <w:spacing w:line="240" w:lineRule="auto"/>
      </w:pPr>
      <w:r>
        <w:separator/>
      </w:r>
    </w:p>
  </w:footnote>
  <w:footnote w:type="continuationSeparator" w:id="0">
    <w:p w14:paraId="2E241624" w14:textId="77777777" w:rsidR="004A6E49" w:rsidRDefault="004A6E49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323DE" w14:textId="77777777" w:rsidR="001133B2" w:rsidRDefault="001133B2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A5D4F62" wp14:editId="28BB3D91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6F8067" w14:textId="77777777" w:rsidR="001133B2" w:rsidRDefault="001133B2"/>
  <w:p w14:paraId="3C15261B" w14:textId="77777777" w:rsidR="001133B2" w:rsidRDefault="001133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E6C26" w14:textId="77777777" w:rsidR="001133B2" w:rsidRDefault="001133B2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A964D9" wp14:editId="788EBC7C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2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5B13904"/>
    <w:multiLevelType w:val="hybridMultilevel"/>
    <w:tmpl w:val="85381CD0"/>
    <w:lvl w:ilvl="0" w:tplc="BDDACAB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0457EF"/>
    <w:multiLevelType w:val="hybridMultilevel"/>
    <w:tmpl w:val="5DCAA412"/>
    <w:lvl w:ilvl="0" w:tplc="DD84CDC0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 w15:restartNumberingAfterBreak="0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 w15:restartNumberingAfterBreak="0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0"/>
  </w:num>
  <w:num w:numId="5">
    <w:abstractNumId w:val="15"/>
  </w:num>
  <w:num w:numId="6">
    <w:abstractNumId w:val="6"/>
  </w:num>
  <w:num w:numId="7">
    <w:abstractNumId w:val="16"/>
  </w:num>
  <w:num w:numId="8">
    <w:abstractNumId w:val="0"/>
  </w:num>
  <w:num w:numId="9">
    <w:abstractNumId w:val="9"/>
  </w:num>
  <w:num w:numId="10">
    <w:abstractNumId w:val="12"/>
  </w:num>
  <w:num w:numId="11">
    <w:abstractNumId w:val="8"/>
  </w:num>
  <w:num w:numId="12">
    <w:abstractNumId w:val="17"/>
  </w:num>
  <w:num w:numId="13">
    <w:abstractNumId w:val="1"/>
  </w:num>
  <w:num w:numId="14">
    <w:abstractNumId w:val="5"/>
  </w:num>
  <w:num w:numId="15">
    <w:abstractNumId w:val="4"/>
  </w:num>
  <w:num w:numId="16">
    <w:abstractNumId w:val="14"/>
  </w:num>
  <w:num w:numId="17">
    <w:abstractNumId w:val="3"/>
  </w:num>
  <w:num w:numId="18">
    <w:abstractNumId w:val="18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46120"/>
    <w:rsid w:val="00100267"/>
    <w:rsid w:val="001133B2"/>
    <w:rsid w:val="00121989"/>
    <w:rsid w:val="001440C7"/>
    <w:rsid w:val="0014445C"/>
    <w:rsid w:val="00160D01"/>
    <w:rsid w:val="001816E6"/>
    <w:rsid w:val="001D2190"/>
    <w:rsid w:val="001F21B9"/>
    <w:rsid w:val="0023234D"/>
    <w:rsid w:val="00243242"/>
    <w:rsid w:val="00250421"/>
    <w:rsid w:val="002524F4"/>
    <w:rsid w:val="002701AE"/>
    <w:rsid w:val="0027091C"/>
    <w:rsid w:val="002A3F8A"/>
    <w:rsid w:val="002C4CDC"/>
    <w:rsid w:val="002D524E"/>
    <w:rsid w:val="002F70F5"/>
    <w:rsid w:val="00317CCC"/>
    <w:rsid w:val="00346824"/>
    <w:rsid w:val="003D70D4"/>
    <w:rsid w:val="003F2354"/>
    <w:rsid w:val="00401C6D"/>
    <w:rsid w:val="004654BC"/>
    <w:rsid w:val="004A3100"/>
    <w:rsid w:val="004A479B"/>
    <w:rsid w:val="004A6E49"/>
    <w:rsid w:val="004B7552"/>
    <w:rsid w:val="004C3C38"/>
    <w:rsid w:val="004E4FC6"/>
    <w:rsid w:val="00513134"/>
    <w:rsid w:val="00566E63"/>
    <w:rsid w:val="005803F0"/>
    <w:rsid w:val="005B19DD"/>
    <w:rsid w:val="005E075F"/>
    <w:rsid w:val="005F283E"/>
    <w:rsid w:val="005F6140"/>
    <w:rsid w:val="006516AB"/>
    <w:rsid w:val="00655107"/>
    <w:rsid w:val="00657AD0"/>
    <w:rsid w:val="006670CD"/>
    <w:rsid w:val="00680547"/>
    <w:rsid w:val="006D0D94"/>
    <w:rsid w:val="00724C36"/>
    <w:rsid w:val="00731470"/>
    <w:rsid w:val="00781B8F"/>
    <w:rsid w:val="008077C5"/>
    <w:rsid w:val="008448AD"/>
    <w:rsid w:val="00866517"/>
    <w:rsid w:val="008852FF"/>
    <w:rsid w:val="008976B5"/>
    <w:rsid w:val="008A1234"/>
    <w:rsid w:val="008A4188"/>
    <w:rsid w:val="008F0247"/>
    <w:rsid w:val="008F1AC6"/>
    <w:rsid w:val="00925778"/>
    <w:rsid w:val="00940EAB"/>
    <w:rsid w:val="009844F5"/>
    <w:rsid w:val="0098480C"/>
    <w:rsid w:val="009A7405"/>
    <w:rsid w:val="009B7EDD"/>
    <w:rsid w:val="009C5D04"/>
    <w:rsid w:val="00A62A09"/>
    <w:rsid w:val="00AE522B"/>
    <w:rsid w:val="00B038B2"/>
    <w:rsid w:val="00B10EDB"/>
    <w:rsid w:val="00B576B7"/>
    <w:rsid w:val="00B6558F"/>
    <w:rsid w:val="00BA0509"/>
    <w:rsid w:val="00BA77A9"/>
    <w:rsid w:val="00BC58ED"/>
    <w:rsid w:val="00BD6090"/>
    <w:rsid w:val="00BE325F"/>
    <w:rsid w:val="00C06B89"/>
    <w:rsid w:val="00C27902"/>
    <w:rsid w:val="00C45D2D"/>
    <w:rsid w:val="00C56708"/>
    <w:rsid w:val="00C651DC"/>
    <w:rsid w:val="00C82178"/>
    <w:rsid w:val="00D05D3B"/>
    <w:rsid w:val="00D60748"/>
    <w:rsid w:val="00D609D9"/>
    <w:rsid w:val="00D649A8"/>
    <w:rsid w:val="00DA3AED"/>
    <w:rsid w:val="00DB217B"/>
    <w:rsid w:val="00DB7DD8"/>
    <w:rsid w:val="00DD04E3"/>
    <w:rsid w:val="00E50349"/>
    <w:rsid w:val="00E87714"/>
    <w:rsid w:val="00E91068"/>
    <w:rsid w:val="00EE3468"/>
    <w:rsid w:val="00EF5553"/>
    <w:rsid w:val="00F12D00"/>
    <w:rsid w:val="00F71FFF"/>
    <w:rsid w:val="00F7295A"/>
    <w:rsid w:val="00FA21C3"/>
    <w:rsid w:val="00FA5A8B"/>
    <w:rsid w:val="00FA6629"/>
    <w:rsid w:val="00FA76A4"/>
    <w:rsid w:val="00FC412E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8AA9F"/>
  <w15:docId w15:val="{BF3D569C-60BE-4A1A-AF49-BFBD0985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customStyle="1" w:styleId="af5">
    <w:name w:val="Название Знак"/>
    <w:rsid w:val="004E4FC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6">
    <w:name w:val="Hyperlink"/>
    <w:basedOn w:val="a0"/>
    <w:uiPriority w:val="99"/>
    <w:semiHidden/>
    <w:unhideWhenUsed/>
    <w:rsid w:val="004E4FC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E4F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E4FC6"/>
    <w:rPr>
      <w:rFonts w:ascii="Courier New" w:eastAsia="Times New Roman" w:hAnsi="Courier New" w:cs="Courier New"/>
      <w:sz w:val="20"/>
      <w:szCs w:val="20"/>
    </w:rPr>
  </w:style>
  <w:style w:type="paragraph" w:styleId="af7">
    <w:name w:val="Normal (Web)"/>
    <w:basedOn w:val="a"/>
    <w:uiPriority w:val="99"/>
    <w:semiHidden/>
    <w:unhideWhenUsed/>
    <w:rsid w:val="004E4F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8">
    <w:name w:val="Body Text"/>
    <w:basedOn w:val="a"/>
    <w:link w:val="af9"/>
    <w:uiPriority w:val="1"/>
    <w:qFormat/>
    <w:rsid w:val="004A3100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9">
    <w:name w:val="Основной текст Знак"/>
    <w:basedOn w:val="a0"/>
    <w:link w:val="af8"/>
    <w:uiPriority w:val="1"/>
    <w:rsid w:val="004A3100"/>
    <w:rPr>
      <w:rFonts w:ascii="Calibri" w:eastAsia="Calibri" w:hAnsi="Calibri" w:cs="Calibri"/>
      <w:sz w:val="31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8FFA-9B46-4BA0-BB90-13E76B75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684</TotalTime>
  <Pages>19</Pages>
  <Words>2416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</cp:lastModifiedBy>
  <cp:revision>3</cp:revision>
  <cp:lastPrinted>2022-03-28T08:54:00Z</cp:lastPrinted>
  <dcterms:created xsi:type="dcterms:W3CDTF">2022-03-27T20:53:00Z</dcterms:created>
  <dcterms:modified xsi:type="dcterms:W3CDTF">2022-05-13T11:31:00Z</dcterms:modified>
</cp:coreProperties>
</file>