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C8370" w14:textId="77777777" w:rsidR="005F6140" w:rsidRPr="004E4FC6" w:rsidRDefault="001F21B9" w:rsidP="00097F23">
      <w:pPr>
        <w:rPr>
          <w:szCs w:val="28"/>
        </w:rPr>
      </w:pP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4114F" wp14:editId="5DE8E5E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365" w14:textId="5AFA2EF4" w:rsidR="00DF5385" w:rsidRDefault="00DF5385" w:rsidP="001816E6">
                            <w:pPr>
                              <w:pStyle w:val="af"/>
                              <w:ind w:firstLine="0"/>
                            </w:pPr>
                            <w:r w:rsidRPr="004E4FC6">
                              <w:t>Методические рекомендации и план проведения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411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30610365" w14:textId="5AFA2EF4" w:rsidR="00DF5385" w:rsidRDefault="00DF5385" w:rsidP="001816E6">
                      <w:pPr>
                        <w:pStyle w:val="af"/>
                        <w:ind w:firstLine="0"/>
                      </w:pPr>
                      <w:r w:rsidRPr="004E4FC6">
                        <w:t>Методические рекомендации и план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C9BA52" wp14:editId="37FDB3FB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3B2F" w14:textId="5A973E0C" w:rsidR="00DF5385" w:rsidRPr="001F21B9" w:rsidRDefault="00DF5385" w:rsidP="001816E6">
                            <w:pPr>
                              <w:pStyle w:val="af"/>
                              <w:ind w:firstLine="0"/>
                            </w:pPr>
                            <w:r>
                              <w:t xml:space="preserve">А.Н.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BA52" id="_x0000_s1027" type="#_x0000_t202" style="position:absolute;left:0;text-align:left;margin-left:63.65pt;margin-top:207.8pt;width:386.85pt;height:6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1363B2F" w14:textId="5A973E0C" w:rsidR="00DF5385" w:rsidRPr="001F21B9" w:rsidRDefault="00DF5385" w:rsidP="001816E6">
                      <w:pPr>
                        <w:pStyle w:val="af"/>
                        <w:ind w:firstLine="0"/>
                      </w:pPr>
                      <w:r>
                        <w:t xml:space="preserve">А.Н. </w:t>
                      </w:r>
                      <w:proofErr w:type="spellStart"/>
                      <w:r>
                        <w:t>Шевляков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2A09"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EE7602" wp14:editId="4931EBB0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A96C" w14:textId="78A5ACD3" w:rsidR="00DF5385" w:rsidRPr="00A62A09" w:rsidRDefault="00DF5385" w:rsidP="004E4FC6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7602" id="_x0000_s1028" type="#_x0000_t202" style="position:absolute;left:0;text-align:left;margin-left:30.25pt;margin-top:322.45pt;width:453.45pt;height:17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5A33A96C" w14:textId="78A5ACD3" w:rsidR="00DF5385" w:rsidRPr="00A62A09" w:rsidRDefault="00DF5385" w:rsidP="004E4FC6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4E4FC6">
        <w:rPr>
          <w:szCs w:val="28"/>
        </w:rPr>
        <w:br w:type="page"/>
      </w:r>
    </w:p>
    <w:p w14:paraId="719E7ADB" w14:textId="798413B6" w:rsidR="004E4FC6" w:rsidRPr="00BD58F7" w:rsidRDefault="004E4FC6" w:rsidP="00097F23">
      <w:pPr>
        <w:ind w:firstLine="0"/>
        <w:jc w:val="center"/>
        <w:rPr>
          <w:b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 w:rsidR="00BD58F7"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 w:rsidR="004A3100">
        <w:rPr>
          <w:bCs/>
          <w:szCs w:val="28"/>
          <w:shd w:val="clear" w:color="auto" w:fill="FFFFFF"/>
        </w:rPr>
        <w:t>1</w:t>
      </w:r>
      <w:r w:rsidRPr="004E4FC6">
        <w:rPr>
          <w:bCs/>
          <w:szCs w:val="28"/>
          <w:shd w:val="clear" w:color="auto" w:fill="FFFFFF"/>
        </w:rPr>
        <w:t> </w:t>
      </w:r>
      <w:r w:rsidRPr="00BD58F7">
        <w:rPr>
          <w:b/>
          <w:szCs w:val="28"/>
        </w:rPr>
        <w:t>«</w:t>
      </w:r>
      <w:r w:rsidR="00BD58F7" w:rsidRPr="00BD58F7">
        <w:rPr>
          <w:b/>
          <w:szCs w:val="28"/>
        </w:rPr>
        <w:t>Поиск точки минимума функции одной переменной с помощью градиентного спуска</w:t>
      </w:r>
      <w:r w:rsidRPr="00BD58F7">
        <w:rPr>
          <w:b/>
          <w:szCs w:val="28"/>
        </w:rPr>
        <w:t>»</w:t>
      </w:r>
    </w:p>
    <w:p w14:paraId="67DC22C9" w14:textId="77777777" w:rsidR="004E4FC6" w:rsidRPr="004E4FC6" w:rsidRDefault="004E4FC6" w:rsidP="00097F23">
      <w:pPr>
        <w:jc w:val="center"/>
        <w:rPr>
          <w:rFonts w:cs="Times New Roman"/>
          <w:szCs w:val="28"/>
        </w:rPr>
      </w:pPr>
    </w:p>
    <w:p w14:paraId="032F6359" w14:textId="77777777" w:rsidR="004E4FC6" w:rsidRPr="00D60748" w:rsidRDefault="004E4FC6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C02F724" w14:textId="77777777" w:rsidR="004E4FC6" w:rsidRPr="00D60748" w:rsidRDefault="004E4FC6" w:rsidP="00097F23">
      <w:pPr>
        <w:jc w:val="center"/>
        <w:rPr>
          <w:rFonts w:cs="Times New Roman"/>
          <w:sz w:val="24"/>
          <w:szCs w:val="24"/>
        </w:rPr>
      </w:pPr>
    </w:p>
    <w:p w14:paraId="28D0078F" w14:textId="1660BB6F" w:rsidR="004E4FC6" w:rsidRPr="004E4FC6" w:rsidRDefault="004E4FC6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4A3100"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 w:rsidR="004A3100">
        <w:rPr>
          <w:rFonts w:cs="Times New Roman"/>
          <w:b/>
          <w:szCs w:val="28"/>
          <w:u w:val="single"/>
        </w:rPr>
        <w:t>а</w:t>
      </w:r>
    </w:p>
    <w:p w14:paraId="4FBEBD82" w14:textId="27F8D550" w:rsidR="004E4FC6" w:rsidRPr="004E4FC6" w:rsidRDefault="004E4FC6" w:rsidP="00CF15FA">
      <w:pPr>
        <w:pStyle w:val="a4"/>
        <w:numPr>
          <w:ilvl w:val="0"/>
          <w:numId w:val="2"/>
        </w:numPr>
        <w:spacing w:after="160"/>
        <w:ind w:hanging="11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637905C8" w14:textId="7CC671EE" w:rsidR="004E4FC6" w:rsidRPr="004E4FC6" w:rsidRDefault="004E4FC6" w:rsidP="00CF15FA">
      <w:pPr>
        <w:pStyle w:val="a4"/>
        <w:numPr>
          <w:ilvl w:val="0"/>
          <w:numId w:val="2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D58F7" w:rsidRPr="00BD58F7">
        <w:rPr>
          <w:rFonts w:cs="Times New Roman"/>
          <w:bCs/>
          <w:szCs w:val="28"/>
          <w:shd w:val="clear" w:color="auto" w:fill="FFFFFF"/>
        </w:rPr>
        <w:t>Поиск точки минимума функции с помощью градиентного спуска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34DFB687" w14:textId="0F5DDAF3" w:rsidR="004E4FC6" w:rsidRPr="004E4FC6" w:rsidRDefault="004E4FC6" w:rsidP="00CF15FA">
      <w:pPr>
        <w:pStyle w:val="a4"/>
        <w:numPr>
          <w:ilvl w:val="0"/>
          <w:numId w:val="2"/>
        </w:numPr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="003B7ADA" w:rsidRPr="008723B8">
        <w:rPr>
          <w:szCs w:val="28"/>
        </w:rPr>
        <w:t>Поиск точки минимума функции одной переменной с помощью градиентного спуска</w:t>
      </w:r>
      <w:r w:rsidRPr="004E4FC6">
        <w:rPr>
          <w:rFonts w:cs="Times New Roman"/>
          <w:szCs w:val="28"/>
        </w:rPr>
        <w:t>.</w:t>
      </w:r>
    </w:p>
    <w:p w14:paraId="7A39C5FE" w14:textId="279AEC48" w:rsidR="00346824" w:rsidRDefault="004E4FC6" w:rsidP="00CF15FA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3B7ADA" w:rsidRPr="008723B8">
        <w:rPr>
          <w:rFonts w:ascii="Trebuchet MS" w:hAnsi="Trebuchet MS"/>
          <w:spacing w:val="-2"/>
          <w:sz w:val="28"/>
          <w:szCs w:val="28"/>
        </w:rPr>
        <w:t>поиском точки минимума функции одной переменной с помощью градиентного спуска</w:t>
      </w:r>
      <w:r w:rsidR="00346824">
        <w:t>.</w:t>
      </w:r>
    </w:p>
    <w:p w14:paraId="55BEBED1" w14:textId="77777777" w:rsidR="004E4FC6" w:rsidRPr="004E4FC6" w:rsidRDefault="004E4FC6" w:rsidP="00CF15FA">
      <w:pPr>
        <w:pStyle w:val="a4"/>
        <w:numPr>
          <w:ilvl w:val="0"/>
          <w:numId w:val="2"/>
        </w:numPr>
        <w:spacing w:after="160"/>
        <w:ind w:hanging="11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11AB3896" w14:textId="33F90B39" w:rsidR="004E4FC6" w:rsidRPr="004E4FC6" w:rsidRDefault="004E4FC6" w:rsidP="00CF15FA">
      <w:pPr>
        <w:ind w:hanging="11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0A6921B" w14:textId="77777777" w:rsidR="004E4FC6" w:rsidRPr="004E4FC6" w:rsidRDefault="004E4FC6" w:rsidP="00CF15FA">
      <w:pPr>
        <w:ind w:hanging="11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13FF7D1" w14:textId="77777777" w:rsidR="004E4FC6" w:rsidRPr="004E4FC6" w:rsidRDefault="004E4FC6" w:rsidP="00CF15FA">
      <w:pPr>
        <w:ind w:hanging="11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4E12D6E1" w14:textId="08A59BA9" w:rsidR="004E4FC6" w:rsidRPr="004E4FC6" w:rsidRDefault="004E4FC6" w:rsidP="00CF15FA">
      <w:pPr>
        <w:ind w:hanging="11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4A3100"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92E7271" w14:textId="58430F01" w:rsidR="004E4FC6" w:rsidRPr="004E4FC6" w:rsidRDefault="004E4FC6" w:rsidP="00CF15FA">
      <w:pPr>
        <w:ind w:hanging="11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 w:rsidR="00940EAB"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3D8F88D" w14:textId="07FB275A" w:rsidR="004E4FC6" w:rsidRPr="004E4FC6" w:rsidRDefault="004E4FC6" w:rsidP="00CF15FA">
      <w:pPr>
        <w:pStyle w:val="a4"/>
        <w:numPr>
          <w:ilvl w:val="0"/>
          <w:numId w:val="2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5C40D97" w14:textId="77777777" w:rsidR="004E4FC6" w:rsidRPr="004E4FC6" w:rsidRDefault="004E4FC6" w:rsidP="00CF15FA">
      <w:pPr>
        <w:ind w:firstLine="708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D4A47EC" w14:textId="77777777" w:rsidR="004E4FC6" w:rsidRPr="004E4FC6" w:rsidRDefault="004E4FC6" w:rsidP="00CF15FA">
      <w:pPr>
        <w:ind w:firstLine="708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25B6227F" w14:textId="77777777" w:rsidR="004E4FC6" w:rsidRPr="004E4FC6" w:rsidRDefault="004E4FC6" w:rsidP="00097F23">
      <w:pPr>
        <w:jc w:val="left"/>
        <w:rPr>
          <w:b/>
          <w:szCs w:val="28"/>
        </w:rPr>
      </w:pPr>
    </w:p>
    <w:p w14:paraId="57561C0E" w14:textId="5B8150B3" w:rsidR="004E4FC6" w:rsidRPr="004E4FC6" w:rsidRDefault="004E4FC6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1D7F2E96" w14:textId="7083D440" w:rsidR="004E4FC6" w:rsidRPr="004E4FC6" w:rsidRDefault="004E4FC6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Pr="003B7ADA">
        <w:rPr>
          <w:rFonts w:cs="Times New Roman"/>
          <w:szCs w:val="28"/>
        </w:rPr>
        <w:t>«</w:t>
      </w:r>
      <w:r w:rsidR="003B7ADA" w:rsidRPr="003B7ADA">
        <w:rPr>
          <w:bCs/>
          <w:szCs w:val="28"/>
          <w:shd w:val="clear" w:color="auto" w:fill="FFFFFF"/>
        </w:rPr>
        <w:t>Введение в нейронные сети</w:t>
      </w:r>
      <w:r w:rsidRPr="004E4FC6">
        <w:rPr>
          <w:rFonts w:cs="Times New Roman"/>
          <w:szCs w:val="28"/>
        </w:rPr>
        <w:t>».</w:t>
      </w:r>
    </w:p>
    <w:p w14:paraId="332B00BE" w14:textId="4C121B38" w:rsidR="004E4FC6" w:rsidRPr="00D60748" w:rsidRDefault="004E4FC6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0476789C" w14:textId="77777777" w:rsidR="004E4FC6" w:rsidRPr="004E4FC6" w:rsidRDefault="004E4FC6" w:rsidP="00097F23">
      <w:pPr>
        <w:numPr>
          <w:ilvl w:val="0"/>
          <w:numId w:val="3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комплекта слайдов по теме занятия.</w:t>
      </w:r>
    </w:p>
    <w:p w14:paraId="4FFDBD4E" w14:textId="5A5087D5" w:rsidR="004E4FC6" w:rsidRPr="004E4FC6" w:rsidRDefault="004E4FC6" w:rsidP="00097F23">
      <w:pPr>
        <w:numPr>
          <w:ilvl w:val="0"/>
          <w:numId w:val="3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 w:rsidR="004A3100"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545441DC" w14:textId="77777777" w:rsidR="004E4FC6" w:rsidRPr="004E4FC6" w:rsidRDefault="004E4FC6" w:rsidP="00097F23">
      <w:pPr>
        <w:numPr>
          <w:ilvl w:val="0"/>
          <w:numId w:val="3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3F6F7DAC" w14:textId="77777777" w:rsidR="004E4FC6" w:rsidRPr="004E4FC6" w:rsidRDefault="004E4FC6" w:rsidP="00097F23">
      <w:pPr>
        <w:numPr>
          <w:ilvl w:val="0"/>
          <w:numId w:val="3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33506C7" w14:textId="77777777" w:rsidR="004E4FC6" w:rsidRPr="004E4FC6" w:rsidRDefault="004E4FC6" w:rsidP="00097F23">
      <w:pPr>
        <w:ind w:right="423"/>
        <w:rPr>
          <w:szCs w:val="28"/>
        </w:rPr>
      </w:pPr>
    </w:p>
    <w:p w14:paraId="1451CB39" w14:textId="492163B6" w:rsidR="004E4FC6" w:rsidRPr="004E4FC6" w:rsidRDefault="004E4FC6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20EE15C3" w14:textId="77777777" w:rsidR="004E4FC6" w:rsidRPr="004E4FC6" w:rsidRDefault="004E4FC6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8C59B53" w14:textId="77777777" w:rsidR="004E4FC6" w:rsidRPr="004E4FC6" w:rsidRDefault="004E4FC6" w:rsidP="00097F23">
      <w:pPr>
        <w:ind w:left="710" w:firstLine="588"/>
        <w:rPr>
          <w:rFonts w:cs="Times New Roman"/>
          <w:szCs w:val="28"/>
        </w:rPr>
      </w:pPr>
    </w:p>
    <w:p w14:paraId="7FE4B5E9" w14:textId="2F0DDD22" w:rsidR="004E4FC6" w:rsidRPr="004E4FC6" w:rsidRDefault="004E4FC6" w:rsidP="00097F23">
      <w:pPr>
        <w:ind w:left="567" w:firstLine="0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74C6154C" w14:textId="4A70BADF" w:rsidR="004A3100" w:rsidRDefault="00097F23" w:rsidP="00097F23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8723B8">
        <w:rPr>
          <w:rFonts w:ascii="Trebuchet MS" w:hAnsi="Trebuchet MS"/>
          <w:sz w:val="28"/>
          <w:szCs w:val="28"/>
        </w:rPr>
        <w:t>Поиск точки минимума функции одной переменной с помощью градиентного спуска</w:t>
      </w:r>
      <w:r w:rsidR="004A3100" w:rsidRPr="00B863DD">
        <w:rPr>
          <w:rFonts w:ascii="Arial" w:hAnsi="Arial"/>
          <w:w w:val="85"/>
        </w:rPr>
        <w:t>.</w:t>
      </w:r>
    </w:p>
    <w:p w14:paraId="185DCB97" w14:textId="77777777" w:rsidR="004A3100" w:rsidRDefault="004A3100" w:rsidP="00097F23">
      <w:pPr>
        <w:ind w:left="567" w:right="423"/>
        <w:jc w:val="left"/>
        <w:rPr>
          <w:szCs w:val="28"/>
        </w:rPr>
      </w:pPr>
    </w:p>
    <w:p w14:paraId="10C5B59F" w14:textId="77777777" w:rsidR="004A3100" w:rsidRDefault="004A3100" w:rsidP="00097F23">
      <w:pPr>
        <w:ind w:left="567" w:right="423"/>
        <w:jc w:val="left"/>
        <w:rPr>
          <w:szCs w:val="28"/>
        </w:rPr>
      </w:pPr>
    </w:p>
    <w:p w14:paraId="66F1DC19" w14:textId="7C48D2A3" w:rsidR="004E4FC6" w:rsidRPr="004E4FC6" w:rsidRDefault="004A3100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D0D23AB" w14:textId="77777777" w:rsidR="004A3100" w:rsidRPr="004A3100" w:rsidRDefault="004A3100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679596D4" w14:textId="6983B6EA" w:rsidR="004E4FC6" w:rsidRPr="004E4FC6" w:rsidRDefault="004E4FC6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70C8247F" w14:textId="0C9D37BD" w:rsidR="004E4FC6" w:rsidRPr="004E4FC6" w:rsidRDefault="004A3100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4E4FC6" w:rsidRPr="004E4FC6">
        <w:rPr>
          <w:szCs w:val="28"/>
        </w:rPr>
        <w:t>.</w:t>
      </w:r>
      <w:r>
        <w:rPr>
          <w:szCs w:val="28"/>
        </w:rPr>
        <w:t>Н</w:t>
      </w:r>
      <w:r w:rsidR="004E4FC6"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92D020A" w14:textId="6D70ED2C" w:rsidR="004E4FC6" w:rsidRDefault="004E4FC6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 w:rsidR="004A3100"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047958A" w14:textId="780D06D2" w:rsidR="00346824" w:rsidRDefault="00346824" w:rsidP="00097F23">
      <w:pPr>
        <w:ind w:left="567" w:right="423"/>
        <w:jc w:val="left"/>
        <w:rPr>
          <w:szCs w:val="28"/>
        </w:rPr>
      </w:pPr>
    </w:p>
    <w:p w14:paraId="26CBA538" w14:textId="61DFF600" w:rsidR="00346824" w:rsidRDefault="00346824" w:rsidP="00097F23">
      <w:pPr>
        <w:ind w:left="567" w:right="423"/>
        <w:jc w:val="left"/>
        <w:rPr>
          <w:szCs w:val="28"/>
        </w:rPr>
      </w:pPr>
    </w:p>
    <w:p w14:paraId="67ED48D8" w14:textId="73439059" w:rsidR="008F0247" w:rsidRDefault="008F0247" w:rsidP="00097F23">
      <w:pPr>
        <w:ind w:left="567" w:right="423"/>
        <w:jc w:val="left"/>
        <w:rPr>
          <w:szCs w:val="28"/>
        </w:rPr>
      </w:pPr>
    </w:p>
    <w:p w14:paraId="0205ADBB" w14:textId="7EFF715C" w:rsidR="008F0247" w:rsidRDefault="008F0247" w:rsidP="00097F23">
      <w:pPr>
        <w:ind w:left="567" w:right="423"/>
        <w:jc w:val="left"/>
        <w:rPr>
          <w:szCs w:val="28"/>
        </w:rPr>
      </w:pPr>
    </w:p>
    <w:p w14:paraId="28ACC697" w14:textId="4AB2A1B1" w:rsidR="008F0247" w:rsidRDefault="008F0247" w:rsidP="00097F23">
      <w:pPr>
        <w:ind w:left="567" w:right="423"/>
        <w:jc w:val="left"/>
        <w:rPr>
          <w:szCs w:val="28"/>
        </w:rPr>
      </w:pPr>
    </w:p>
    <w:p w14:paraId="41F1DCC4" w14:textId="1DE4DF47" w:rsidR="008F0247" w:rsidRDefault="008F0247" w:rsidP="00097F23">
      <w:pPr>
        <w:ind w:left="567" w:right="423"/>
        <w:jc w:val="left"/>
        <w:rPr>
          <w:szCs w:val="28"/>
        </w:rPr>
      </w:pPr>
    </w:p>
    <w:p w14:paraId="7056771D" w14:textId="4E120605" w:rsidR="008F0247" w:rsidRDefault="008F0247" w:rsidP="00097F23">
      <w:pPr>
        <w:ind w:left="567" w:right="423"/>
        <w:jc w:val="left"/>
        <w:rPr>
          <w:szCs w:val="28"/>
        </w:rPr>
      </w:pPr>
    </w:p>
    <w:p w14:paraId="247DDFDC" w14:textId="75CA02C1" w:rsidR="008F0247" w:rsidRDefault="008F0247" w:rsidP="00097F23">
      <w:pPr>
        <w:ind w:left="567" w:right="423"/>
        <w:jc w:val="left"/>
        <w:rPr>
          <w:szCs w:val="28"/>
        </w:rPr>
      </w:pPr>
    </w:p>
    <w:p w14:paraId="11B28479" w14:textId="6F12611E" w:rsidR="00243242" w:rsidRPr="004E4FC6" w:rsidRDefault="00243242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2</w:t>
      </w:r>
      <w:r w:rsidRPr="004E4FC6">
        <w:rPr>
          <w:bCs/>
          <w:szCs w:val="28"/>
          <w:shd w:val="clear" w:color="auto" w:fill="FFFFFF"/>
        </w:rPr>
        <w:t> </w:t>
      </w:r>
      <w:r w:rsidRPr="00DF5385">
        <w:rPr>
          <w:b/>
          <w:szCs w:val="28"/>
          <w:shd w:val="clear" w:color="auto" w:fill="FFFFFF"/>
        </w:rPr>
        <w:t>«</w:t>
      </w:r>
      <w:r w:rsidR="00DF5385" w:rsidRPr="00DF5385">
        <w:rPr>
          <w:b/>
          <w:szCs w:val="28"/>
        </w:rPr>
        <w:t>Поиск точки минимума функции многих переменных с помощью градиентного спуска</w:t>
      </w:r>
      <w:r w:rsidRPr="00DF5385">
        <w:rPr>
          <w:b/>
          <w:szCs w:val="28"/>
          <w:shd w:val="clear" w:color="auto" w:fill="FFFFFF"/>
        </w:rPr>
        <w:t>»</w:t>
      </w:r>
    </w:p>
    <w:p w14:paraId="0890D054" w14:textId="77777777" w:rsidR="00243242" w:rsidRPr="004E4FC6" w:rsidRDefault="00243242" w:rsidP="00097F23">
      <w:pPr>
        <w:jc w:val="center"/>
        <w:rPr>
          <w:rFonts w:cs="Times New Roman"/>
          <w:szCs w:val="28"/>
        </w:rPr>
      </w:pPr>
    </w:p>
    <w:p w14:paraId="3694ED19" w14:textId="77777777" w:rsidR="00243242" w:rsidRPr="00D60748" w:rsidRDefault="00243242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0A58B5F9" w14:textId="77777777" w:rsidR="00243242" w:rsidRPr="00D60748" w:rsidRDefault="00243242" w:rsidP="00097F23">
      <w:pPr>
        <w:jc w:val="center"/>
        <w:rPr>
          <w:rFonts w:cs="Times New Roman"/>
          <w:sz w:val="24"/>
          <w:szCs w:val="24"/>
        </w:rPr>
      </w:pPr>
    </w:p>
    <w:p w14:paraId="0849B56D" w14:textId="77777777" w:rsidR="00243242" w:rsidRPr="004E4FC6" w:rsidRDefault="00243242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0EC1D145" w14:textId="292D3A7A" w:rsidR="00243242" w:rsidRPr="004E4FC6" w:rsidRDefault="00243242" w:rsidP="00CF15FA">
      <w:pPr>
        <w:pStyle w:val="a4"/>
        <w:numPr>
          <w:ilvl w:val="0"/>
          <w:numId w:val="4"/>
        </w:numPr>
        <w:tabs>
          <w:tab w:val="left" w:pos="1134"/>
        </w:tabs>
        <w:spacing w:after="160"/>
        <w:ind w:left="709" w:firstLine="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3C860029" w14:textId="037982CD" w:rsidR="00243242" w:rsidRPr="004E4FC6" w:rsidRDefault="00243242" w:rsidP="00CF15FA">
      <w:pPr>
        <w:pStyle w:val="a4"/>
        <w:numPr>
          <w:ilvl w:val="0"/>
          <w:numId w:val="4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097F23" w:rsidRPr="00BD58F7">
        <w:rPr>
          <w:rFonts w:cs="Times New Roman"/>
          <w:bCs/>
          <w:szCs w:val="28"/>
          <w:shd w:val="clear" w:color="auto" w:fill="FFFFFF"/>
        </w:rPr>
        <w:t>Поиск точки минимума функции с помощью градиентного спуска</w:t>
      </w:r>
      <w:r w:rsidR="00097F23">
        <w:rPr>
          <w:rFonts w:cs="Times New Roman"/>
          <w:bCs/>
          <w:szCs w:val="28"/>
          <w:shd w:val="clear" w:color="auto" w:fill="FFFFFF"/>
        </w:rPr>
        <w:t>.</w:t>
      </w:r>
    </w:p>
    <w:p w14:paraId="7BC0F24B" w14:textId="7D9B19A6" w:rsidR="00243242" w:rsidRPr="004E4FC6" w:rsidRDefault="00243242" w:rsidP="00CF15FA">
      <w:pPr>
        <w:pStyle w:val="a4"/>
        <w:numPr>
          <w:ilvl w:val="0"/>
          <w:numId w:val="4"/>
        </w:numPr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="00097F23" w:rsidRPr="008723B8">
        <w:rPr>
          <w:szCs w:val="28"/>
        </w:rPr>
        <w:t>Поиск</w:t>
      </w:r>
      <w:r w:rsidR="00097F23">
        <w:rPr>
          <w:szCs w:val="28"/>
        </w:rPr>
        <w:t xml:space="preserve"> точки минимума функции многих </w:t>
      </w:r>
      <w:r w:rsidR="00097F23" w:rsidRPr="008723B8">
        <w:rPr>
          <w:szCs w:val="28"/>
        </w:rPr>
        <w:t>переменных с помощью градиентного спуска</w:t>
      </w:r>
      <w:r w:rsidR="00097F23">
        <w:rPr>
          <w:szCs w:val="28"/>
        </w:rPr>
        <w:t>.</w:t>
      </w:r>
    </w:p>
    <w:p w14:paraId="341C1970" w14:textId="069B057C" w:rsidR="00243242" w:rsidRDefault="00243242" w:rsidP="00CF15FA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7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097F23">
        <w:rPr>
          <w:rFonts w:ascii="Trebuchet MS" w:hAnsi="Trebuchet MS"/>
          <w:sz w:val="28"/>
          <w:szCs w:val="28"/>
        </w:rPr>
        <w:t>п</w:t>
      </w:r>
      <w:r w:rsidR="00097F23" w:rsidRPr="008723B8">
        <w:rPr>
          <w:rFonts w:ascii="Trebuchet MS" w:hAnsi="Trebuchet MS"/>
          <w:sz w:val="28"/>
          <w:szCs w:val="28"/>
        </w:rPr>
        <w:t>оиск</w:t>
      </w:r>
      <w:r w:rsidR="00097F23">
        <w:rPr>
          <w:rFonts w:ascii="Trebuchet MS" w:hAnsi="Trebuchet MS"/>
          <w:sz w:val="28"/>
          <w:szCs w:val="28"/>
        </w:rPr>
        <w:t>ом</w:t>
      </w:r>
      <w:r w:rsidR="00097F23">
        <w:rPr>
          <w:rFonts w:ascii="Trebuchet MS" w:hAnsi="Trebuchet MS"/>
          <w:sz w:val="28"/>
          <w:szCs w:val="28"/>
        </w:rPr>
        <w:t xml:space="preserve"> точки минимума функции многих </w:t>
      </w:r>
      <w:r w:rsidR="00097F23" w:rsidRPr="008723B8">
        <w:rPr>
          <w:rFonts w:ascii="Trebuchet MS" w:hAnsi="Trebuchet MS"/>
          <w:sz w:val="28"/>
          <w:szCs w:val="28"/>
        </w:rPr>
        <w:t>переменных с помощью градиентного спуска</w:t>
      </w:r>
      <w:r w:rsidR="00097F23">
        <w:rPr>
          <w:rFonts w:ascii="Trebuchet MS" w:hAnsi="Trebuchet MS"/>
          <w:sz w:val="28"/>
          <w:szCs w:val="28"/>
        </w:rPr>
        <w:t>.</w:t>
      </w:r>
    </w:p>
    <w:p w14:paraId="296D139D" w14:textId="77777777" w:rsidR="00243242" w:rsidRPr="004E4FC6" w:rsidRDefault="00243242" w:rsidP="00CF15FA">
      <w:pPr>
        <w:pStyle w:val="a4"/>
        <w:numPr>
          <w:ilvl w:val="0"/>
          <w:numId w:val="4"/>
        </w:numPr>
        <w:spacing w:after="16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89642EE" w14:textId="77777777" w:rsidR="00243242" w:rsidRPr="004E4FC6" w:rsidRDefault="00243242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17927696" w14:textId="77777777" w:rsidR="00243242" w:rsidRPr="004E4FC6" w:rsidRDefault="00243242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8DC0EF7" w14:textId="77777777" w:rsidR="00243242" w:rsidRPr="004E4FC6" w:rsidRDefault="00243242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D36F597" w14:textId="77777777" w:rsidR="00243242" w:rsidRPr="004E4FC6" w:rsidRDefault="00243242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0789639" w14:textId="77777777" w:rsidR="00243242" w:rsidRPr="004E4FC6" w:rsidRDefault="00243242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D27BF8E" w14:textId="77777777" w:rsidR="00243242" w:rsidRPr="004E4FC6" w:rsidRDefault="00243242" w:rsidP="00CF15FA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8EC82EE" w14:textId="77777777" w:rsidR="00243242" w:rsidRPr="004E4FC6" w:rsidRDefault="00243242" w:rsidP="00CF15FA">
      <w:pPr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4679DDA" w14:textId="77777777" w:rsidR="00243242" w:rsidRPr="004E4FC6" w:rsidRDefault="00243242" w:rsidP="00CF15FA">
      <w:pPr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61FB9A4" w14:textId="77777777" w:rsidR="00243242" w:rsidRPr="004E4FC6" w:rsidRDefault="00243242" w:rsidP="00097F23">
      <w:pPr>
        <w:jc w:val="left"/>
        <w:rPr>
          <w:b/>
          <w:szCs w:val="28"/>
        </w:rPr>
      </w:pPr>
    </w:p>
    <w:p w14:paraId="4A21B5C0" w14:textId="05106045" w:rsidR="00243242" w:rsidRPr="004E4FC6" w:rsidRDefault="00243242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0A46532E" w14:textId="7B4D12DB" w:rsidR="00243242" w:rsidRDefault="00243242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3B7ADA" w:rsidRPr="003B7ADA">
        <w:rPr>
          <w:rFonts w:cs="Times New Roman"/>
          <w:szCs w:val="28"/>
        </w:rPr>
        <w:t>«</w:t>
      </w:r>
      <w:r w:rsidR="003B7ADA" w:rsidRPr="003B7ADA">
        <w:rPr>
          <w:bCs/>
          <w:szCs w:val="28"/>
          <w:shd w:val="clear" w:color="auto" w:fill="FFFFFF"/>
        </w:rPr>
        <w:t>Введение в нейронные сети</w:t>
      </w:r>
      <w:r w:rsidR="003B7ADA" w:rsidRPr="004E4FC6">
        <w:rPr>
          <w:rFonts w:cs="Times New Roman"/>
          <w:szCs w:val="28"/>
        </w:rPr>
        <w:t>».</w:t>
      </w:r>
    </w:p>
    <w:p w14:paraId="658A828B" w14:textId="77777777" w:rsidR="008976B5" w:rsidRPr="004E4FC6" w:rsidRDefault="008976B5" w:rsidP="00097F23">
      <w:pPr>
        <w:rPr>
          <w:rFonts w:cs="Times New Roman"/>
          <w:szCs w:val="28"/>
        </w:rPr>
      </w:pPr>
    </w:p>
    <w:p w14:paraId="46F1C9AD" w14:textId="77777777" w:rsidR="00243242" w:rsidRPr="00D60748" w:rsidRDefault="00243242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4D2D401" w14:textId="25261C0B" w:rsidR="00243242" w:rsidRPr="00250421" w:rsidRDefault="00243242" w:rsidP="00097F23">
      <w:pPr>
        <w:pStyle w:val="a4"/>
        <w:numPr>
          <w:ilvl w:val="0"/>
          <w:numId w:val="6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671C0241" w14:textId="77777777" w:rsidR="00243242" w:rsidRPr="004E4FC6" w:rsidRDefault="00243242" w:rsidP="00097F23">
      <w:pPr>
        <w:numPr>
          <w:ilvl w:val="0"/>
          <w:numId w:val="6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388F53ED" w14:textId="77777777" w:rsidR="00243242" w:rsidRPr="004E4FC6" w:rsidRDefault="00243242" w:rsidP="00097F23">
      <w:pPr>
        <w:numPr>
          <w:ilvl w:val="0"/>
          <w:numId w:val="6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6D937C8B" w14:textId="6B185674" w:rsidR="00243242" w:rsidRPr="00250421" w:rsidRDefault="00243242" w:rsidP="00097F23">
      <w:pPr>
        <w:numPr>
          <w:ilvl w:val="0"/>
          <w:numId w:val="6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4E1DCB58" w14:textId="77777777" w:rsidR="00243242" w:rsidRPr="004E4FC6" w:rsidRDefault="00243242" w:rsidP="00097F23">
      <w:pPr>
        <w:ind w:right="423"/>
        <w:rPr>
          <w:szCs w:val="28"/>
        </w:rPr>
      </w:pPr>
    </w:p>
    <w:p w14:paraId="680EC9B4" w14:textId="77777777" w:rsidR="00243242" w:rsidRPr="004E4FC6" w:rsidRDefault="00243242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A5CFD52" w14:textId="77777777" w:rsidR="00243242" w:rsidRPr="004E4FC6" w:rsidRDefault="00243242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7C6F0116" w14:textId="77777777" w:rsidR="00243242" w:rsidRPr="004E4FC6" w:rsidRDefault="00243242" w:rsidP="00097F23">
      <w:pPr>
        <w:ind w:left="710" w:firstLine="588"/>
        <w:rPr>
          <w:rFonts w:cs="Times New Roman"/>
          <w:szCs w:val="28"/>
        </w:rPr>
      </w:pPr>
    </w:p>
    <w:p w14:paraId="4989A213" w14:textId="7216708E" w:rsidR="00243242" w:rsidRPr="004E4FC6" w:rsidRDefault="00243242" w:rsidP="00097F23">
      <w:pPr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01BA11F" w14:textId="75FCF7F2" w:rsidR="00243242" w:rsidRDefault="00243242" w:rsidP="00097F23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pacing w:val="-10"/>
          <w:sz w:val="28"/>
          <w:szCs w:val="28"/>
        </w:rPr>
        <w:t>А</w:t>
      </w:r>
      <w:r w:rsidR="00250421">
        <w:rPr>
          <w:rFonts w:ascii="Trebuchet MS" w:hAnsi="Trebuchet MS"/>
          <w:sz w:val="28"/>
          <w:szCs w:val="28"/>
        </w:rPr>
        <w:t>лгорит</w:t>
      </w:r>
      <w:r w:rsidRPr="00E5424D">
        <w:rPr>
          <w:rFonts w:ascii="Trebuchet MS" w:hAnsi="Trebuchet MS"/>
          <w:sz w:val="28"/>
          <w:szCs w:val="28"/>
        </w:rPr>
        <w:t>м</w:t>
      </w:r>
      <w:r>
        <w:rPr>
          <w:rFonts w:ascii="Trebuchet MS" w:hAnsi="Trebuchet MS"/>
          <w:sz w:val="28"/>
          <w:szCs w:val="28"/>
        </w:rPr>
        <w:t>ы</w:t>
      </w:r>
      <w:r w:rsidRPr="00E5424D">
        <w:rPr>
          <w:rFonts w:ascii="Trebuchet MS" w:hAnsi="Trebuchet MS"/>
          <w:sz w:val="28"/>
          <w:szCs w:val="28"/>
        </w:rPr>
        <w:t xml:space="preserve"> поиска выбросов и восстановления данных</w:t>
      </w:r>
      <w:r w:rsidRPr="00B863DD">
        <w:rPr>
          <w:rFonts w:ascii="Arial" w:hAnsi="Arial"/>
          <w:w w:val="85"/>
        </w:rPr>
        <w:t>.</w:t>
      </w:r>
    </w:p>
    <w:p w14:paraId="7F010384" w14:textId="77777777" w:rsidR="00243242" w:rsidRDefault="00243242" w:rsidP="00097F23">
      <w:pPr>
        <w:ind w:left="567" w:right="423"/>
        <w:jc w:val="left"/>
        <w:rPr>
          <w:szCs w:val="28"/>
        </w:rPr>
      </w:pPr>
    </w:p>
    <w:p w14:paraId="64F0D650" w14:textId="77777777" w:rsidR="00243242" w:rsidRDefault="00243242" w:rsidP="00097F23">
      <w:pPr>
        <w:ind w:left="567" w:right="423"/>
        <w:jc w:val="left"/>
        <w:rPr>
          <w:szCs w:val="28"/>
        </w:rPr>
      </w:pPr>
    </w:p>
    <w:p w14:paraId="065AA28B" w14:textId="77777777" w:rsidR="00243242" w:rsidRPr="004E4FC6" w:rsidRDefault="00243242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5E1A5C0D" w14:textId="77777777" w:rsidR="00243242" w:rsidRPr="004A3100" w:rsidRDefault="00243242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344A4959" w14:textId="77777777" w:rsidR="00243242" w:rsidRPr="004E4FC6" w:rsidRDefault="00243242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0ECA104" w14:textId="77777777" w:rsidR="00243242" w:rsidRPr="004E4FC6" w:rsidRDefault="00243242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30E9ED72" w14:textId="77777777" w:rsidR="00243242" w:rsidRDefault="00243242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95F1041" w14:textId="46D28C14" w:rsidR="008F0247" w:rsidRDefault="008F0247" w:rsidP="00097F23">
      <w:pPr>
        <w:ind w:left="567" w:right="423"/>
        <w:jc w:val="left"/>
        <w:rPr>
          <w:szCs w:val="28"/>
        </w:rPr>
      </w:pPr>
    </w:p>
    <w:p w14:paraId="1654B1BC" w14:textId="7827B035" w:rsidR="008F0247" w:rsidRDefault="008F0247" w:rsidP="00097F23">
      <w:pPr>
        <w:ind w:left="567" w:right="423"/>
        <w:jc w:val="left"/>
        <w:rPr>
          <w:szCs w:val="28"/>
        </w:rPr>
      </w:pPr>
    </w:p>
    <w:p w14:paraId="259FE102" w14:textId="646AAC76" w:rsidR="008F0247" w:rsidRDefault="008F0247" w:rsidP="00097F23">
      <w:pPr>
        <w:ind w:left="567" w:right="423"/>
        <w:jc w:val="left"/>
        <w:rPr>
          <w:szCs w:val="28"/>
        </w:rPr>
      </w:pPr>
    </w:p>
    <w:p w14:paraId="6B6727EC" w14:textId="20BFBC7C" w:rsidR="008F0247" w:rsidRDefault="008F0247" w:rsidP="00097F23">
      <w:pPr>
        <w:ind w:left="567" w:right="423"/>
        <w:jc w:val="left"/>
        <w:rPr>
          <w:szCs w:val="28"/>
        </w:rPr>
      </w:pPr>
    </w:p>
    <w:p w14:paraId="76AE9A24" w14:textId="111FEBFA" w:rsidR="008F0247" w:rsidRDefault="008F0247" w:rsidP="00097F23">
      <w:pPr>
        <w:ind w:left="567" w:right="423"/>
        <w:jc w:val="left"/>
        <w:rPr>
          <w:szCs w:val="28"/>
        </w:rPr>
      </w:pPr>
    </w:p>
    <w:p w14:paraId="2AC55F3F" w14:textId="5E13F7FC" w:rsidR="00243242" w:rsidRPr="004E4FC6" w:rsidRDefault="00243242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3</w:t>
      </w:r>
      <w:r w:rsidRPr="004E4FC6">
        <w:rPr>
          <w:bCs/>
          <w:szCs w:val="28"/>
          <w:shd w:val="clear" w:color="auto" w:fill="FFFFFF"/>
        </w:rPr>
        <w:t> </w:t>
      </w:r>
      <w:r w:rsidRPr="00DF5385">
        <w:rPr>
          <w:b/>
          <w:szCs w:val="28"/>
          <w:shd w:val="clear" w:color="auto" w:fill="FFFFFF"/>
        </w:rPr>
        <w:t>«</w:t>
      </w:r>
      <w:r w:rsidR="00DF5385" w:rsidRPr="00DF5385">
        <w:rPr>
          <w:b/>
          <w:szCs w:val="28"/>
        </w:rPr>
        <w:t>Графы вычислений и алгоритм обратного распространения ошибки</w:t>
      </w:r>
      <w:r w:rsidRPr="00DF5385">
        <w:rPr>
          <w:b/>
          <w:szCs w:val="28"/>
          <w:shd w:val="clear" w:color="auto" w:fill="FFFFFF"/>
        </w:rPr>
        <w:t>»</w:t>
      </w:r>
    </w:p>
    <w:p w14:paraId="70E3C183" w14:textId="77777777" w:rsidR="00243242" w:rsidRPr="004E4FC6" w:rsidRDefault="00243242" w:rsidP="00097F23">
      <w:pPr>
        <w:jc w:val="center"/>
        <w:rPr>
          <w:rFonts w:cs="Times New Roman"/>
          <w:szCs w:val="28"/>
        </w:rPr>
      </w:pPr>
    </w:p>
    <w:p w14:paraId="6C839F52" w14:textId="77777777" w:rsidR="00243242" w:rsidRPr="00D60748" w:rsidRDefault="00243242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083F9D0" w14:textId="77777777" w:rsidR="00243242" w:rsidRPr="00D60748" w:rsidRDefault="00243242" w:rsidP="00097F23">
      <w:pPr>
        <w:jc w:val="center"/>
        <w:rPr>
          <w:rFonts w:cs="Times New Roman"/>
          <w:sz w:val="24"/>
          <w:szCs w:val="24"/>
        </w:rPr>
      </w:pPr>
    </w:p>
    <w:p w14:paraId="32135F21" w14:textId="77777777" w:rsidR="00243242" w:rsidRPr="004E4FC6" w:rsidRDefault="00243242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C35422A" w14:textId="7AA65F6A" w:rsidR="00243242" w:rsidRPr="004E4FC6" w:rsidRDefault="00243242" w:rsidP="00CF15FA">
      <w:pPr>
        <w:pStyle w:val="a4"/>
        <w:numPr>
          <w:ilvl w:val="0"/>
          <w:numId w:val="5"/>
        </w:numPr>
        <w:tabs>
          <w:tab w:val="left" w:pos="709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1238228C" w14:textId="4A81A0A2" w:rsidR="00243242" w:rsidRPr="004E4FC6" w:rsidRDefault="00243242" w:rsidP="00CF15FA">
      <w:pPr>
        <w:pStyle w:val="a4"/>
        <w:numPr>
          <w:ilvl w:val="0"/>
          <w:numId w:val="5"/>
        </w:numPr>
        <w:tabs>
          <w:tab w:val="left" w:pos="709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255EA" w:rsidRPr="002255EA">
        <w:rPr>
          <w:szCs w:val="28"/>
        </w:rPr>
        <w:t>Графы вычислений и алгоритм обратного распространения ошибки</w:t>
      </w:r>
      <w:r w:rsidR="00250421">
        <w:rPr>
          <w:szCs w:val="28"/>
        </w:rPr>
        <w:t>.</w:t>
      </w:r>
    </w:p>
    <w:p w14:paraId="0E920DCF" w14:textId="3E0ECAB0" w:rsidR="00243242" w:rsidRPr="004E4FC6" w:rsidRDefault="00243242" w:rsidP="00CF15FA">
      <w:pPr>
        <w:pStyle w:val="a4"/>
        <w:numPr>
          <w:ilvl w:val="0"/>
          <w:numId w:val="5"/>
        </w:numPr>
        <w:tabs>
          <w:tab w:val="left" w:pos="709"/>
        </w:tabs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="00250421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2255EA" w:rsidRPr="002255EA">
        <w:rPr>
          <w:szCs w:val="28"/>
        </w:rPr>
        <w:t>Графы вычислений и алгоритм обратного распространения ошибки</w:t>
      </w:r>
      <w:r w:rsidRPr="004E4FC6">
        <w:rPr>
          <w:rFonts w:cs="Times New Roman"/>
          <w:szCs w:val="28"/>
        </w:rPr>
        <w:t>.</w:t>
      </w:r>
    </w:p>
    <w:p w14:paraId="1428737A" w14:textId="5927F2A2" w:rsidR="00243242" w:rsidRDefault="00243242" w:rsidP="00CF15FA">
      <w:pPr>
        <w:pStyle w:val="af8"/>
        <w:tabs>
          <w:tab w:val="left" w:pos="709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2255EA" w:rsidRPr="008723B8">
        <w:rPr>
          <w:rFonts w:ascii="Trebuchet MS" w:hAnsi="Trebuchet MS"/>
          <w:sz w:val="28"/>
          <w:szCs w:val="28"/>
        </w:rPr>
        <w:t>графами вычислений и алгоритмом обратного распространения ошибки</w:t>
      </w:r>
      <w:r>
        <w:t>.</w:t>
      </w:r>
    </w:p>
    <w:p w14:paraId="6EE2C86A" w14:textId="77777777" w:rsidR="00243242" w:rsidRPr="004E4FC6" w:rsidRDefault="00243242" w:rsidP="00CF15FA">
      <w:pPr>
        <w:pStyle w:val="a4"/>
        <w:numPr>
          <w:ilvl w:val="0"/>
          <w:numId w:val="5"/>
        </w:numPr>
        <w:tabs>
          <w:tab w:val="left" w:pos="709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0D2F7416" w14:textId="77777777" w:rsidR="00243242" w:rsidRPr="004E4FC6" w:rsidRDefault="00243242" w:rsidP="00CF15FA">
      <w:pPr>
        <w:tabs>
          <w:tab w:val="left" w:pos="709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08520EB" w14:textId="77777777" w:rsidR="00243242" w:rsidRPr="004E4FC6" w:rsidRDefault="00243242" w:rsidP="00CF15FA">
      <w:pPr>
        <w:tabs>
          <w:tab w:val="left" w:pos="709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3E4CC8AA" w14:textId="77777777" w:rsidR="00243242" w:rsidRPr="004E4FC6" w:rsidRDefault="00243242" w:rsidP="00CF15FA">
      <w:pPr>
        <w:tabs>
          <w:tab w:val="left" w:pos="709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22BAEDD0" w14:textId="77777777" w:rsidR="00243242" w:rsidRPr="004E4FC6" w:rsidRDefault="00243242" w:rsidP="00CF15FA">
      <w:pPr>
        <w:tabs>
          <w:tab w:val="left" w:pos="709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7842060C" w14:textId="77777777" w:rsidR="00243242" w:rsidRPr="004E4FC6" w:rsidRDefault="00243242" w:rsidP="00CF15FA">
      <w:pPr>
        <w:tabs>
          <w:tab w:val="left" w:pos="709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17EEF120" w14:textId="77777777" w:rsidR="00243242" w:rsidRPr="004E4FC6" w:rsidRDefault="00243242" w:rsidP="00CF15FA">
      <w:pPr>
        <w:pStyle w:val="a4"/>
        <w:numPr>
          <w:ilvl w:val="0"/>
          <w:numId w:val="5"/>
        </w:numPr>
        <w:tabs>
          <w:tab w:val="left" w:pos="709"/>
          <w:tab w:val="left" w:pos="851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44A5085B" w14:textId="77777777" w:rsidR="00243242" w:rsidRPr="004E4FC6" w:rsidRDefault="00243242" w:rsidP="00CF15FA">
      <w:pPr>
        <w:tabs>
          <w:tab w:val="left" w:pos="709"/>
        </w:tabs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0A3E5996" w14:textId="77777777" w:rsidR="00243242" w:rsidRPr="004E4FC6" w:rsidRDefault="00243242" w:rsidP="00CF15FA">
      <w:pPr>
        <w:tabs>
          <w:tab w:val="left" w:pos="709"/>
        </w:tabs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14FF90C2" w14:textId="77777777" w:rsidR="00243242" w:rsidRPr="004E4FC6" w:rsidRDefault="00243242" w:rsidP="00097F23">
      <w:pPr>
        <w:jc w:val="left"/>
        <w:rPr>
          <w:b/>
          <w:szCs w:val="28"/>
        </w:rPr>
      </w:pPr>
    </w:p>
    <w:p w14:paraId="2B611DF9" w14:textId="7577E29E" w:rsidR="00243242" w:rsidRPr="004E4FC6" w:rsidRDefault="00243242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47C79579" w14:textId="215741E4" w:rsidR="00243242" w:rsidRDefault="00243242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4EBE2FC1" w14:textId="77777777" w:rsidR="00243242" w:rsidRPr="00D60748" w:rsidRDefault="00243242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713ACF0F" w14:textId="072D08C1" w:rsidR="00243242" w:rsidRPr="00250421" w:rsidRDefault="00243242" w:rsidP="00097F23">
      <w:pPr>
        <w:pStyle w:val="a4"/>
        <w:numPr>
          <w:ilvl w:val="0"/>
          <w:numId w:val="7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78266B61" w14:textId="77777777" w:rsidR="00243242" w:rsidRPr="004E4FC6" w:rsidRDefault="00243242" w:rsidP="00097F23">
      <w:pPr>
        <w:numPr>
          <w:ilvl w:val="0"/>
          <w:numId w:val="7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74F26F08" w14:textId="77777777" w:rsidR="00243242" w:rsidRPr="004E4FC6" w:rsidRDefault="00243242" w:rsidP="00097F23">
      <w:pPr>
        <w:numPr>
          <w:ilvl w:val="0"/>
          <w:numId w:val="7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139A7D6B" w14:textId="77777777" w:rsidR="00243242" w:rsidRPr="004E4FC6" w:rsidRDefault="00243242" w:rsidP="00097F23">
      <w:pPr>
        <w:numPr>
          <w:ilvl w:val="0"/>
          <w:numId w:val="7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28CA40EC" w14:textId="77777777" w:rsidR="00243242" w:rsidRPr="004E4FC6" w:rsidRDefault="00243242" w:rsidP="00097F23">
      <w:pPr>
        <w:ind w:right="423"/>
        <w:rPr>
          <w:szCs w:val="28"/>
        </w:rPr>
      </w:pPr>
    </w:p>
    <w:p w14:paraId="72296969" w14:textId="77777777" w:rsidR="00243242" w:rsidRPr="004E4FC6" w:rsidRDefault="00243242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39BDCC84" w14:textId="77777777" w:rsidR="00243242" w:rsidRPr="004E4FC6" w:rsidRDefault="00243242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415BC908" w14:textId="77777777" w:rsidR="00243242" w:rsidRPr="004E4FC6" w:rsidRDefault="00243242" w:rsidP="00097F23">
      <w:pPr>
        <w:ind w:left="710" w:firstLine="588"/>
        <w:rPr>
          <w:rFonts w:cs="Times New Roman"/>
          <w:szCs w:val="28"/>
        </w:rPr>
      </w:pPr>
    </w:p>
    <w:p w14:paraId="793C1304" w14:textId="76A06EAD" w:rsidR="00243242" w:rsidRPr="004E4FC6" w:rsidRDefault="00243242" w:rsidP="00097F23">
      <w:pPr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10B27BDD" w14:textId="5ADF6F3A" w:rsidR="00243242" w:rsidRDefault="002255EA" w:rsidP="00097F23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z w:val="28"/>
          <w:szCs w:val="28"/>
        </w:rPr>
        <w:t>Г</w:t>
      </w:r>
      <w:r w:rsidRPr="008723B8">
        <w:rPr>
          <w:rFonts w:ascii="Trebuchet MS" w:hAnsi="Trebuchet MS"/>
          <w:sz w:val="28"/>
          <w:szCs w:val="28"/>
        </w:rPr>
        <w:t>раф</w:t>
      </w:r>
      <w:r>
        <w:rPr>
          <w:rFonts w:ascii="Trebuchet MS" w:hAnsi="Trebuchet MS"/>
          <w:sz w:val="28"/>
          <w:szCs w:val="28"/>
        </w:rPr>
        <w:t>ы</w:t>
      </w:r>
      <w:r w:rsidRPr="008723B8">
        <w:rPr>
          <w:rFonts w:ascii="Trebuchet MS" w:hAnsi="Trebuchet MS"/>
          <w:sz w:val="28"/>
          <w:szCs w:val="28"/>
        </w:rPr>
        <w:t xml:space="preserve"> вычислений и алгоритмом обратного распространения ошибки</w:t>
      </w:r>
      <w:r w:rsidR="00243242" w:rsidRPr="00B863DD">
        <w:rPr>
          <w:rFonts w:ascii="Arial" w:hAnsi="Arial"/>
          <w:w w:val="85"/>
        </w:rPr>
        <w:t>.</w:t>
      </w:r>
    </w:p>
    <w:p w14:paraId="2A46870E" w14:textId="77777777" w:rsidR="00243242" w:rsidRDefault="00243242" w:rsidP="00097F23">
      <w:pPr>
        <w:ind w:left="567" w:right="423"/>
        <w:jc w:val="left"/>
        <w:rPr>
          <w:szCs w:val="28"/>
        </w:rPr>
      </w:pPr>
    </w:p>
    <w:p w14:paraId="6EB7FFA5" w14:textId="77777777" w:rsidR="00243242" w:rsidRDefault="00243242" w:rsidP="00097F23">
      <w:pPr>
        <w:ind w:left="567" w:right="423"/>
        <w:jc w:val="left"/>
        <w:rPr>
          <w:szCs w:val="28"/>
        </w:rPr>
      </w:pPr>
    </w:p>
    <w:p w14:paraId="23D75BCC" w14:textId="77777777" w:rsidR="00243242" w:rsidRPr="004E4FC6" w:rsidRDefault="00243242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17E96885" w14:textId="77777777" w:rsidR="00243242" w:rsidRPr="004A3100" w:rsidRDefault="00243242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705B6DC3" w14:textId="77777777" w:rsidR="00243242" w:rsidRPr="004E4FC6" w:rsidRDefault="00243242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7E8EBB8F" w14:textId="77777777" w:rsidR="00243242" w:rsidRPr="004E4FC6" w:rsidRDefault="00243242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4BE688A" w14:textId="77777777" w:rsidR="00243242" w:rsidRDefault="00243242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333133E" w14:textId="443489A2" w:rsidR="00243242" w:rsidRDefault="00243242" w:rsidP="00097F23">
      <w:pPr>
        <w:ind w:left="567" w:right="423"/>
        <w:jc w:val="left"/>
        <w:rPr>
          <w:szCs w:val="28"/>
        </w:rPr>
      </w:pPr>
    </w:p>
    <w:p w14:paraId="2E90ED1C" w14:textId="75CF57B8" w:rsidR="00243242" w:rsidRDefault="00243242" w:rsidP="00097F23">
      <w:pPr>
        <w:ind w:left="567" w:right="423"/>
        <w:jc w:val="left"/>
        <w:rPr>
          <w:szCs w:val="28"/>
        </w:rPr>
      </w:pPr>
    </w:p>
    <w:p w14:paraId="2E652043" w14:textId="004FDDE3" w:rsidR="00250421" w:rsidRDefault="00250421" w:rsidP="00097F23">
      <w:pPr>
        <w:ind w:left="567" w:right="423"/>
        <w:jc w:val="left"/>
        <w:rPr>
          <w:szCs w:val="28"/>
        </w:rPr>
      </w:pPr>
    </w:p>
    <w:p w14:paraId="130002F7" w14:textId="488121BD" w:rsidR="00250421" w:rsidRDefault="00250421" w:rsidP="00097F23">
      <w:pPr>
        <w:ind w:left="567" w:right="423"/>
        <w:jc w:val="left"/>
        <w:rPr>
          <w:szCs w:val="28"/>
        </w:rPr>
      </w:pPr>
    </w:p>
    <w:p w14:paraId="1CF81BDD" w14:textId="1827396D" w:rsidR="00250421" w:rsidRDefault="00250421" w:rsidP="00097F23">
      <w:pPr>
        <w:ind w:left="567" w:right="423"/>
        <w:jc w:val="left"/>
        <w:rPr>
          <w:szCs w:val="28"/>
        </w:rPr>
      </w:pPr>
    </w:p>
    <w:p w14:paraId="33D2C9D7" w14:textId="05AFC8C8" w:rsidR="00250421" w:rsidRDefault="00250421" w:rsidP="00097F23">
      <w:pPr>
        <w:ind w:left="567" w:right="423"/>
        <w:jc w:val="left"/>
        <w:rPr>
          <w:szCs w:val="28"/>
        </w:rPr>
      </w:pPr>
    </w:p>
    <w:p w14:paraId="43B64A3E" w14:textId="6F5250D4" w:rsidR="00250421" w:rsidRDefault="00250421" w:rsidP="00097F23">
      <w:pPr>
        <w:ind w:left="567" w:right="423"/>
        <w:jc w:val="left"/>
        <w:rPr>
          <w:szCs w:val="28"/>
        </w:rPr>
      </w:pPr>
    </w:p>
    <w:p w14:paraId="43F3CB2D" w14:textId="1BD74BC2" w:rsidR="00250421" w:rsidRDefault="00250421" w:rsidP="00097F23">
      <w:pPr>
        <w:ind w:left="567" w:right="423"/>
        <w:jc w:val="left"/>
        <w:rPr>
          <w:szCs w:val="28"/>
        </w:rPr>
      </w:pPr>
    </w:p>
    <w:p w14:paraId="2D8208ED" w14:textId="25EE68B9" w:rsidR="00250421" w:rsidRDefault="00250421" w:rsidP="00097F23">
      <w:pPr>
        <w:ind w:left="567" w:right="423"/>
        <w:jc w:val="left"/>
        <w:rPr>
          <w:szCs w:val="28"/>
        </w:rPr>
      </w:pPr>
    </w:p>
    <w:p w14:paraId="7803EF70" w14:textId="3655F637" w:rsidR="00250421" w:rsidRPr="003B7ADA" w:rsidRDefault="00250421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4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 xml:space="preserve">Тренировка </w:t>
      </w:r>
      <w:proofErr w:type="spellStart"/>
      <w:r w:rsidR="003B7ADA" w:rsidRPr="003B7ADA">
        <w:rPr>
          <w:b/>
          <w:szCs w:val="28"/>
        </w:rPr>
        <w:t>нейросети</w:t>
      </w:r>
      <w:proofErr w:type="spellEnd"/>
      <w:r w:rsidR="003B7ADA" w:rsidRPr="003B7ADA">
        <w:rPr>
          <w:b/>
          <w:szCs w:val="28"/>
        </w:rPr>
        <w:t xml:space="preserve"> для задачи регрессии</w:t>
      </w:r>
      <w:r w:rsidRPr="003B7ADA">
        <w:rPr>
          <w:b/>
          <w:szCs w:val="28"/>
          <w:shd w:val="clear" w:color="auto" w:fill="FFFFFF"/>
        </w:rPr>
        <w:t>»</w:t>
      </w:r>
    </w:p>
    <w:p w14:paraId="4A05A0FC" w14:textId="77777777" w:rsidR="00250421" w:rsidRPr="004E4FC6" w:rsidRDefault="00250421" w:rsidP="00097F23">
      <w:pPr>
        <w:jc w:val="center"/>
        <w:rPr>
          <w:rFonts w:cs="Times New Roman"/>
          <w:szCs w:val="28"/>
        </w:rPr>
      </w:pPr>
    </w:p>
    <w:p w14:paraId="54FDCE52" w14:textId="77777777" w:rsidR="00250421" w:rsidRPr="00D60748" w:rsidRDefault="00250421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7E0F369" w14:textId="77777777" w:rsidR="00250421" w:rsidRPr="00D60748" w:rsidRDefault="00250421" w:rsidP="00097F23">
      <w:pPr>
        <w:jc w:val="center"/>
        <w:rPr>
          <w:rFonts w:cs="Times New Roman"/>
          <w:sz w:val="24"/>
          <w:szCs w:val="24"/>
        </w:rPr>
      </w:pPr>
    </w:p>
    <w:p w14:paraId="7BE6D1E4" w14:textId="77777777" w:rsidR="00250421" w:rsidRPr="004E4FC6" w:rsidRDefault="00250421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10F145B" w14:textId="242C42A5" w:rsidR="00250421" w:rsidRPr="004E4FC6" w:rsidRDefault="00250421" w:rsidP="00CF15FA">
      <w:pPr>
        <w:pStyle w:val="a4"/>
        <w:numPr>
          <w:ilvl w:val="0"/>
          <w:numId w:val="19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A8CE311" w14:textId="2E9BA3C9" w:rsidR="00250421" w:rsidRPr="004E4FC6" w:rsidRDefault="00250421" w:rsidP="00CF15FA">
      <w:pPr>
        <w:pStyle w:val="a4"/>
        <w:numPr>
          <w:ilvl w:val="0"/>
          <w:numId w:val="19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255EA" w:rsidRPr="002255EA">
        <w:rPr>
          <w:szCs w:val="28"/>
        </w:rPr>
        <w:t xml:space="preserve">Тренировка </w:t>
      </w:r>
      <w:proofErr w:type="spellStart"/>
      <w:r w:rsidR="002255EA" w:rsidRPr="002255EA">
        <w:rPr>
          <w:szCs w:val="28"/>
        </w:rPr>
        <w:t>нейросети</w:t>
      </w:r>
      <w:proofErr w:type="spellEnd"/>
      <w:r w:rsidR="002255EA" w:rsidRPr="002255EA">
        <w:rPr>
          <w:szCs w:val="28"/>
        </w:rPr>
        <w:t xml:space="preserve"> для задачи регрессии</w:t>
      </w:r>
      <w:r>
        <w:rPr>
          <w:szCs w:val="28"/>
        </w:rPr>
        <w:t>.</w:t>
      </w:r>
    </w:p>
    <w:p w14:paraId="29EFCE41" w14:textId="77269E70" w:rsidR="00250421" w:rsidRPr="004E4FC6" w:rsidRDefault="00250421" w:rsidP="00CF15FA">
      <w:pPr>
        <w:pStyle w:val="a4"/>
        <w:numPr>
          <w:ilvl w:val="0"/>
          <w:numId w:val="19"/>
        </w:numPr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2255EA" w:rsidRPr="002255EA">
        <w:rPr>
          <w:szCs w:val="28"/>
        </w:rPr>
        <w:t xml:space="preserve">Тренировка </w:t>
      </w:r>
      <w:proofErr w:type="spellStart"/>
      <w:r w:rsidR="002255EA" w:rsidRPr="002255EA">
        <w:rPr>
          <w:szCs w:val="28"/>
        </w:rPr>
        <w:t>нейросети</w:t>
      </w:r>
      <w:proofErr w:type="spellEnd"/>
      <w:r w:rsidR="002255EA" w:rsidRPr="002255EA">
        <w:rPr>
          <w:szCs w:val="28"/>
        </w:rPr>
        <w:t xml:space="preserve"> для задачи регрессии</w:t>
      </w:r>
      <w:r w:rsidRPr="004E4FC6">
        <w:rPr>
          <w:rFonts w:cs="Times New Roman"/>
          <w:szCs w:val="28"/>
        </w:rPr>
        <w:t>.</w:t>
      </w:r>
    </w:p>
    <w:p w14:paraId="6FC86D99" w14:textId="7C85C060" w:rsidR="00250421" w:rsidRDefault="00250421" w:rsidP="00CF15FA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2255EA" w:rsidRPr="008723B8">
        <w:rPr>
          <w:rFonts w:ascii="Trebuchet MS" w:hAnsi="Trebuchet MS"/>
          <w:sz w:val="28"/>
          <w:szCs w:val="28"/>
        </w:rPr>
        <w:t xml:space="preserve">тренировкой </w:t>
      </w:r>
      <w:proofErr w:type="spellStart"/>
      <w:r w:rsidR="002255EA" w:rsidRPr="008723B8">
        <w:rPr>
          <w:rFonts w:ascii="Trebuchet MS" w:hAnsi="Trebuchet MS"/>
          <w:sz w:val="28"/>
          <w:szCs w:val="28"/>
        </w:rPr>
        <w:t>нейросети</w:t>
      </w:r>
      <w:proofErr w:type="spellEnd"/>
      <w:r w:rsidR="002255EA" w:rsidRPr="008723B8">
        <w:rPr>
          <w:rFonts w:ascii="Trebuchet MS" w:hAnsi="Trebuchet MS"/>
          <w:sz w:val="28"/>
          <w:szCs w:val="28"/>
        </w:rPr>
        <w:t xml:space="preserve"> для задачи регрессии</w:t>
      </w:r>
      <w:r>
        <w:t>.</w:t>
      </w:r>
    </w:p>
    <w:p w14:paraId="77218C8D" w14:textId="77777777" w:rsidR="00250421" w:rsidRPr="004E4FC6" w:rsidRDefault="00250421" w:rsidP="00CF15FA">
      <w:pPr>
        <w:pStyle w:val="a4"/>
        <w:numPr>
          <w:ilvl w:val="0"/>
          <w:numId w:val="19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D19F4BB" w14:textId="77777777" w:rsidR="00250421" w:rsidRPr="004E4FC6" w:rsidRDefault="00250421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CE9F59" w14:textId="77777777" w:rsidR="00250421" w:rsidRPr="004E4FC6" w:rsidRDefault="00250421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5CC3E502" w14:textId="77777777" w:rsidR="00250421" w:rsidRPr="004E4FC6" w:rsidRDefault="00250421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62356919" w14:textId="77777777" w:rsidR="00250421" w:rsidRPr="004E4FC6" w:rsidRDefault="00250421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360DC916" w14:textId="77777777" w:rsidR="00250421" w:rsidRPr="004E4FC6" w:rsidRDefault="00250421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9E82523" w14:textId="056847CE" w:rsidR="00250421" w:rsidRPr="004E4FC6" w:rsidRDefault="00250421" w:rsidP="00CF15FA">
      <w:pPr>
        <w:pStyle w:val="a4"/>
        <w:numPr>
          <w:ilvl w:val="0"/>
          <w:numId w:val="19"/>
        </w:numPr>
        <w:tabs>
          <w:tab w:val="left" w:pos="851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Перечень применяемых наглядны</w:t>
      </w:r>
      <w:r w:rsidR="002C4CDC">
        <w:rPr>
          <w:rFonts w:cs="Times New Roman"/>
          <w:b/>
          <w:bCs/>
          <w:szCs w:val="28"/>
          <w:shd w:val="clear" w:color="auto" w:fill="FFFFFF"/>
        </w:rPr>
        <w:t>х пособий и технических средств</w:t>
      </w:r>
    </w:p>
    <w:p w14:paraId="69E588E1" w14:textId="77777777" w:rsidR="00250421" w:rsidRPr="004E4FC6" w:rsidRDefault="00250421" w:rsidP="00CF15FA">
      <w:pPr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5C0FF6C" w14:textId="77777777" w:rsidR="00250421" w:rsidRPr="004E4FC6" w:rsidRDefault="00250421" w:rsidP="00CF15FA">
      <w:pPr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7813AA59" w14:textId="77777777" w:rsidR="00250421" w:rsidRPr="004E4FC6" w:rsidRDefault="00250421" w:rsidP="00097F23">
      <w:pPr>
        <w:jc w:val="left"/>
        <w:rPr>
          <w:b/>
          <w:szCs w:val="28"/>
        </w:rPr>
      </w:pPr>
    </w:p>
    <w:p w14:paraId="257B098D" w14:textId="4D334B99" w:rsidR="00250421" w:rsidRPr="004E4FC6" w:rsidRDefault="00250421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7C2A2B61" w14:textId="77BEC3C0" w:rsidR="00250421" w:rsidRDefault="00250421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7688F684" w14:textId="77777777" w:rsidR="008976B5" w:rsidRPr="004E4FC6" w:rsidRDefault="008976B5" w:rsidP="00097F23">
      <w:pPr>
        <w:rPr>
          <w:rFonts w:cs="Times New Roman"/>
          <w:szCs w:val="28"/>
        </w:rPr>
      </w:pPr>
    </w:p>
    <w:p w14:paraId="78CF1B2D" w14:textId="77777777" w:rsidR="00250421" w:rsidRPr="00D60748" w:rsidRDefault="00250421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C527FC4" w14:textId="121D12F4" w:rsidR="00250421" w:rsidRPr="00250421" w:rsidRDefault="00250421" w:rsidP="00097F23">
      <w:pPr>
        <w:pStyle w:val="a4"/>
        <w:numPr>
          <w:ilvl w:val="0"/>
          <w:numId w:val="8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комплекта слайдов по теме занятия.</w:t>
      </w:r>
    </w:p>
    <w:p w14:paraId="43FC43C4" w14:textId="3065AB63" w:rsidR="00250421" w:rsidRPr="00250421" w:rsidRDefault="00250421" w:rsidP="00097F23">
      <w:pPr>
        <w:pStyle w:val="a4"/>
        <w:numPr>
          <w:ilvl w:val="0"/>
          <w:numId w:val="8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3FC08D92" w14:textId="77777777" w:rsidR="00250421" w:rsidRPr="004E4FC6" w:rsidRDefault="00250421" w:rsidP="00097F23">
      <w:pPr>
        <w:numPr>
          <w:ilvl w:val="0"/>
          <w:numId w:val="8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903EBEF" w14:textId="77777777" w:rsidR="00250421" w:rsidRPr="004E4FC6" w:rsidRDefault="00250421" w:rsidP="00097F23">
      <w:pPr>
        <w:numPr>
          <w:ilvl w:val="0"/>
          <w:numId w:val="8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067F1E1F" w14:textId="77777777" w:rsidR="00250421" w:rsidRPr="004E4FC6" w:rsidRDefault="00250421" w:rsidP="00097F23">
      <w:pPr>
        <w:ind w:right="423"/>
        <w:rPr>
          <w:szCs w:val="28"/>
        </w:rPr>
      </w:pPr>
    </w:p>
    <w:p w14:paraId="55B34D1F" w14:textId="77777777" w:rsidR="00250421" w:rsidRPr="004E4FC6" w:rsidRDefault="00250421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AA29180" w14:textId="77777777" w:rsidR="00250421" w:rsidRPr="004E4FC6" w:rsidRDefault="00250421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9B4C347" w14:textId="77777777" w:rsidR="00250421" w:rsidRPr="004E4FC6" w:rsidRDefault="00250421" w:rsidP="00097F23">
      <w:pPr>
        <w:ind w:left="710" w:firstLine="588"/>
        <w:rPr>
          <w:rFonts w:cs="Times New Roman"/>
          <w:szCs w:val="28"/>
        </w:rPr>
      </w:pPr>
    </w:p>
    <w:p w14:paraId="16B4443A" w14:textId="6DF7BFE5" w:rsidR="00250421" w:rsidRPr="004E4FC6" w:rsidRDefault="00250421" w:rsidP="00097F23">
      <w:pPr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1CAA18D9" w14:textId="54E149A1" w:rsidR="00250421" w:rsidRDefault="002255EA" w:rsidP="00097F23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z w:val="28"/>
          <w:szCs w:val="28"/>
        </w:rPr>
        <w:t>Т</w:t>
      </w:r>
      <w:r w:rsidRPr="008723B8">
        <w:rPr>
          <w:rFonts w:ascii="Trebuchet MS" w:hAnsi="Trebuchet MS"/>
          <w:sz w:val="28"/>
          <w:szCs w:val="28"/>
        </w:rPr>
        <w:t>ренировк</w:t>
      </w:r>
      <w:r>
        <w:rPr>
          <w:rFonts w:ascii="Trebuchet MS" w:hAnsi="Trebuchet MS"/>
          <w:sz w:val="28"/>
          <w:szCs w:val="28"/>
        </w:rPr>
        <w:t>а</w:t>
      </w:r>
      <w:r w:rsidRPr="008723B8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8723B8">
        <w:rPr>
          <w:rFonts w:ascii="Trebuchet MS" w:hAnsi="Trebuchet MS"/>
          <w:sz w:val="28"/>
          <w:szCs w:val="28"/>
        </w:rPr>
        <w:t>нейросети</w:t>
      </w:r>
      <w:proofErr w:type="spellEnd"/>
      <w:r w:rsidRPr="008723B8">
        <w:rPr>
          <w:rFonts w:ascii="Trebuchet MS" w:hAnsi="Trebuchet MS"/>
          <w:sz w:val="28"/>
          <w:szCs w:val="28"/>
        </w:rPr>
        <w:t xml:space="preserve"> для задачи регрессии</w:t>
      </w:r>
      <w:r w:rsidR="00250421" w:rsidRPr="00B863DD">
        <w:rPr>
          <w:rFonts w:ascii="Arial" w:hAnsi="Arial"/>
          <w:w w:val="85"/>
        </w:rPr>
        <w:t>.</w:t>
      </w:r>
    </w:p>
    <w:p w14:paraId="44880404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310ED65C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21425726" w14:textId="77777777" w:rsidR="00250421" w:rsidRPr="004E4FC6" w:rsidRDefault="00250421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9160A79" w14:textId="77777777" w:rsidR="00250421" w:rsidRPr="004A3100" w:rsidRDefault="00250421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2D9C8A3E" w14:textId="77777777" w:rsidR="00250421" w:rsidRPr="004E4FC6" w:rsidRDefault="00250421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9702E88" w14:textId="77777777" w:rsidR="00250421" w:rsidRPr="004E4FC6" w:rsidRDefault="00250421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0FB61896" w14:textId="77777777" w:rsidR="00250421" w:rsidRDefault="00250421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57D9EBA9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5E32A2EF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57A1A448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6F2848DA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777FC635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7BE3D88F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6EF7E925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37B832BE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307F7811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252E043C" w14:textId="77777777" w:rsidR="00250421" w:rsidRDefault="00250421" w:rsidP="00097F23">
      <w:pPr>
        <w:ind w:left="567" w:right="423"/>
        <w:jc w:val="left"/>
        <w:rPr>
          <w:szCs w:val="28"/>
        </w:rPr>
      </w:pPr>
    </w:p>
    <w:p w14:paraId="0566CA06" w14:textId="0BB95BD3" w:rsidR="001133B2" w:rsidRPr="004E4FC6" w:rsidRDefault="001133B2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5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Технологии тренировки глубоких нейронных сетей (</w:t>
      </w:r>
      <w:proofErr w:type="spellStart"/>
      <w:r w:rsidR="003B7ADA" w:rsidRPr="003B7ADA">
        <w:rPr>
          <w:b/>
          <w:szCs w:val="28"/>
        </w:rPr>
        <w:t>дропаут</w:t>
      </w:r>
      <w:proofErr w:type="spellEnd"/>
      <w:r w:rsidR="003B7ADA" w:rsidRPr="003B7ADA">
        <w:rPr>
          <w:b/>
          <w:szCs w:val="28"/>
        </w:rPr>
        <w:t>, регуляризация)</w:t>
      </w:r>
      <w:r w:rsidRPr="003B7ADA">
        <w:rPr>
          <w:b/>
          <w:szCs w:val="28"/>
          <w:shd w:val="clear" w:color="auto" w:fill="FFFFFF"/>
        </w:rPr>
        <w:t>»</w:t>
      </w:r>
    </w:p>
    <w:p w14:paraId="5360F463" w14:textId="77777777" w:rsidR="001133B2" w:rsidRPr="004E4FC6" w:rsidRDefault="001133B2" w:rsidP="00097F23">
      <w:pPr>
        <w:jc w:val="center"/>
        <w:rPr>
          <w:rFonts w:cs="Times New Roman"/>
          <w:szCs w:val="28"/>
        </w:rPr>
      </w:pPr>
    </w:p>
    <w:p w14:paraId="498C5A3F" w14:textId="77777777" w:rsidR="001133B2" w:rsidRPr="00D60748" w:rsidRDefault="001133B2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86F0C63" w14:textId="77777777" w:rsidR="001133B2" w:rsidRPr="00D60748" w:rsidRDefault="001133B2" w:rsidP="00097F23">
      <w:pPr>
        <w:jc w:val="center"/>
        <w:rPr>
          <w:rFonts w:cs="Times New Roman"/>
          <w:sz w:val="24"/>
          <w:szCs w:val="24"/>
        </w:rPr>
      </w:pPr>
    </w:p>
    <w:p w14:paraId="473B0237" w14:textId="77777777" w:rsidR="001133B2" w:rsidRPr="004E4FC6" w:rsidRDefault="001133B2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3DD0C010" w14:textId="1EDD2A71" w:rsidR="001133B2" w:rsidRPr="004E4FC6" w:rsidRDefault="001133B2" w:rsidP="00CF15FA">
      <w:pPr>
        <w:pStyle w:val="a4"/>
        <w:numPr>
          <w:ilvl w:val="0"/>
          <w:numId w:val="17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0C64F59D" w14:textId="6A0D2EED" w:rsidR="001133B2" w:rsidRPr="004E4FC6" w:rsidRDefault="001133B2" w:rsidP="00CF15FA">
      <w:pPr>
        <w:pStyle w:val="a4"/>
        <w:numPr>
          <w:ilvl w:val="0"/>
          <w:numId w:val="17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255EA" w:rsidRPr="002255EA">
        <w:rPr>
          <w:szCs w:val="28"/>
        </w:rPr>
        <w:t>Технологии тренировки глубоких нейронных сетей (</w:t>
      </w:r>
      <w:proofErr w:type="spellStart"/>
      <w:r w:rsidR="002255EA" w:rsidRPr="002255EA">
        <w:rPr>
          <w:szCs w:val="28"/>
        </w:rPr>
        <w:t>дропаут</w:t>
      </w:r>
      <w:proofErr w:type="spellEnd"/>
      <w:r w:rsidR="002255EA" w:rsidRPr="002255EA">
        <w:rPr>
          <w:szCs w:val="28"/>
        </w:rPr>
        <w:t>, регуляризация, нормализация)</w:t>
      </w:r>
      <w:r>
        <w:rPr>
          <w:szCs w:val="28"/>
        </w:rPr>
        <w:t>.</w:t>
      </w:r>
    </w:p>
    <w:p w14:paraId="182F4CAC" w14:textId="30253123" w:rsidR="001133B2" w:rsidRPr="004E4FC6" w:rsidRDefault="001133B2" w:rsidP="00CF15FA">
      <w:pPr>
        <w:pStyle w:val="a4"/>
        <w:numPr>
          <w:ilvl w:val="0"/>
          <w:numId w:val="17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2255EA" w:rsidRPr="008723B8">
        <w:rPr>
          <w:szCs w:val="28"/>
        </w:rPr>
        <w:t>Технологии тренировки глубоких нейронных сетей (</w:t>
      </w:r>
      <w:proofErr w:type="spellStart"/>
      <w:r w:rsidR="002255EA" w:rsidRPr="008723B8">
        <w:rPr>
          <w:szCs w:val="28"/>
        </w:rPr>
        <w:t>дропаут</w:t>
      </w:r>
      <w:proofErr w:type="spellEnd"/>
      <w:r w:rsidR="002255EA" w:rsidRPr="008723B8">
        <w:rPr>
          <w:szCs w:val="28"/>
        </w:rPr>
        <w:t>, регуляризация)</w:t>
      </w:r>
      <w:r w:rsidRPr="004E4FC6">
        <w:rPr>
          <w:rFonts w:cs="Times New Roman"/>
          <w:szCs w:val="28"/>
        </w:rPr>
        <w:t>.</w:t>
      </w:r>
    </w:p>
    <w:p w14:paraId="699D24A5" w14:textId="5E41D4F4" w:rsidR="001133B2" w:rsidRDefault="001133B2" w:rsidP="00CF15FA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</w:t>
      </w:r>
      <w:r>
        <w:rPr>
          <w:rFonts w:cs="Times New Roman"/>
          <w:szCs w:val="28"/>
        </w:rPr>
        <w:t xml:space="preserve"> </w:t>
      </w:r>
      <w:r w:rsidR="002255EA" w:rsidRPr="008723B8">
        <w:rPr>
          <w:rFonts w:ascii="Trebuchet MS" w:hAnsi="Trebuchet MS"/>
          <w:sz w:val="28"/>
          <w:szCs w:val="28"/>
        </w:rPr>
        <w:t>технологиями тренировки глубоких нейронных сетей (</w:t>
      </w:r>
      <w:proofErr w:type="spellStart"/>
      <w:r w:rsidR="002255EA" w:rsidRPr="008723B8">
        <w:rPr>
          <w:rFonts w:ascii="Trebuchet MS" w:hAnsi="Trebuchet MS"/>
          <w:sz w:val="28"/>
          <w:szCs w:val="28"/>
        </w:rPr>
        <w:t>дропаут</w:t>
      </w:r>
      <w:proofErr w:type="spellEnd"/>
      <w:r w:rsidR="002255EA" w:rsidRPr="008723B8">
        <w:rPr>
          <w:rFonts w:ascii="Trebuchet MS" w:hAnsi="Trebuchet MS"/>
          <w:sz w:val="28"/>
          <w:szCs w:val="28"/>
        </w:rPr>
        <w:t>, регуляризация)</w:t>
      </w:r>
      <w:r>
        <w:t>.</w:t>
      </w:r>
    </w:p>
    <w:p w14:paraId="4C93B6B1" w14:textId="77777777" w:rsidR="001133B2" w:rsidRPr="004E4FC6" w:rsidRDefault="001133B2" w:rsidP="00CF15FA">
      <w:pPr>
        <w:pStyle w:val="a4"/>
        <w:numPr>
          <w:ilvl w:val="0"/>
          <w:numId w:val="17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9D47B97" w14:textId="77777777" w:rsidR="001133B2" w:rsidRPr="004E4FC6" w:rsidRDefault="001133B2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964126" w14:textId="77777777" w:rsidR="001133B2" w:rsidRPr="004E4FC6" w:rsidRDefault="001133B2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A4E1ADB" w14:textId="77777777" w:rsidR="001133B2" w:rsidRPr="004E4FC6" w:rsidRDefault="001133B2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692B69" w14:textId="77777777" w:rsidR="001133B2" w:rsidRPr="004E4FC6" w:rsidRDefault="001133B2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AB32B8B" w14:textId="77777777" w:rsidR="001133B2" w:rsidRPr="004E4FC6" w:rsidRDefault="001133B2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69A4983" w14:textId="77777777" w:rsidR="001133B2" w:rsidRPr="004E4FC6" w:rsidRDefault="001133B2" w:rsidP="00CF15FA">
      <w:pPr>
        <w:pStyle w:val="a4"/>
        <w:numPr>
          <w:ilvl w:val="0"/>
          <w:numId w:val="17"/>
        </w:numPr>
        <w:tabs>
          <w:tab w:val="left" w:pos="851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8031482" w14:textId="77777777" w:rsidR="001133B2" w:rsidRPr="004E4FC6" w:rsidRDefault="001133B2" w:rsidP="00CF15FA">
      <w:pPr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936AAFA" w14:textId="77777777" w:rsidR="001133B2" w:rsidRPr="004E4FC6" w:rsidRDefault="001133B2" w:rsidP="00CF15FA">
      <w:pPr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3149F417" w14:textId="77777777" w:rsidR="001133B2" w:rsidRPr="004E4FC6" w:rsidRDefault="001133B2" w:rsidP="00097F23">
      <w:pPr>
        <w:jc w:val="left"/>
        <w:rPr>
          <w:b/>
          <w:szCs w:val="28"/>
        </w:rPr>
      </w:pPr>
    </w:p>
    <w:p w14:paraId="7D25E3D4" w14:textId="106CD95D" w:rsidR="001133B2" w:rsidRPr="004E4FC6" w:rsidRDefault="001133B2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1A2352D" w14:textId="3BD962F2" w:rsidR="001133B2" w:rsidRDefault="001133B2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36DECE3F" w14:textId="77777777" w:rsidR="001133B2" w:rsidRPr="00D60748" w:rsidRDefault="001133B2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1C9B2AFE" w14:textId="1A4FA340" w:rsidR="001133B2" w:rsidRPr="00250421" w:rsidRDefault="001133B2" w:rsidP="00097F23">
      <w:pPr>
        <w:pStyle w:val="a4"/>
        <w:numPr>
          <w:ilvl w:val="0"/>
          <w:numId w:val="18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7CD1F87" w14:textId="77777777" w:rsidR="001133B2" w:rsidRPr="00250421" w:rsidRDefault="001133B2" w:rsidP="00097F23">
      <w:pPr>
        <w:pStyle w:val="a4"/>
        <w:numPr>
          <w:ilvl w:val="0"/>
          <w:numId w:val="18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33F3BEF" w14:textId="77777777" w:rsidR="001133B2" w:rsidRPr="004E4FC6" w:rsidRDefault="001133B2" w:rsidP="00097F23">
      <w:pPr>
        <w:numPr>
          <w:ilvl w:val="0"/>
          <w:numId w:val="18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BEB1B04" w14:textId="77777777" w:rsidR="001133B2" w:rsidRPr="004E4FC6" w:rsidRDefault="001133B2" w:rsidP="00097F23">
      <w:pPr>
        <w:numPr>
          <w:ilvl w:val="0"/>
          <w:numId w:val="18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55781E1A" w14:textId="77777777" w:rsidR="001133B2" w:rsidRPr="004E4FC6" w:rsidRDefault="001133B2" w:rsidP="00097F23">
      <w:pPr>
        <w:ind w:right="423"/>
        <w:rPr>
          <w:szCs w:val="28"/>
        </w:rPr>
      </w:pPr>
    </w:p>
    <w:p w14:paraId="7C27A761" w14:textId="77777777" w:rsidR="001133B2" w:rsidRPr="004E4FC6" w:rsidRDefault="001133B2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84D2F93" w14:textId="77777777" w:rsidR="001133B2" w:rsidRPr="004E4FC6" w:rsidRDefault="001133B2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426CD47" w14:textId="77777777" w:rsidR="001133B2" w:rsidRPr="004E4FC6" w:rsidRDefault="001133B2" w:rsidP="00097F23">
      <w:pPr>
        <w:ind w:left="710" w:firstLine="588"/>
        <w:rPr>
          <w:rFonts w:cs="Times New Roman"/>
          <w:szCs w:val="28"/>
        </w:rPr>
      </w:pPr>
    </w:p>
    <w:p w14:paraId="3F9E0372" w14:textId="77777777" w:rsidR="001133B2" w:rsidRPr="004E4FC6" w:rsidRDefault="001133B2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Задание на самостоятельную работу:</w:t>
      </w:r>
    </w:p>
    <w:p w14:paraId="2BF70069" w14:textId="63C37EAD" w:rsidR="001133B2" w:rsidRDefault="002255EA" w:rsidP="00C16DD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z w:val="28"/>
          <w:szCs w:val="28"/>
        </w:rPr>
        <w:t>Т</w:t>
      </w:r>
      <w:r w:rsidRPr="008723B8">
        <w:rPr>
          <w:rFonts w:ascii="Trebuchet MS" w:hAnsi="Trebuchet MS"/>
          <w:sz w:val="28"/>
          <w:szCs w:val="28"/>
        </w:rPr>
        <w:t>ехнологи</w:t>
      </w:r>
      <w:r>
        <w:rPr>
          <w:rFonts w:ascii="Trebuchet MS" w:hAnsi="Trebuchet MS"/>
          <w:sz w:val="28"/>
          <w:szCs w:val="28"/>
        </w:rPr>
        <w:t>и</w:t>
      </w:r>
      <w:r w:rsidRPr="008723B8">
        <w:rPr>
          <w:rFonts w:ascii="Trebuchet MS" w:hAnsi="Trebuchet MS"/>
          <w:sz w:val="28"/>
          <w:szCs w:val="28"/>
        </w:rPr>
        <w:t xml:space="preserve"> тренировки глубоких нейронных сетей (</w:t>
      </w:r>
      <w:proofErr w:type="spellStart"/>
      <w:r w:rsidRPr="008723B8">
        <w:rPr>
          <w:rFonts w:ascii="Trebuchet MS" w:hAnsi="Trebuchet MS"/>
          <w:sz w:val="28"/>
          <w:szCs w:val="28"/>
        </w:rPr>
        <w:t>дропаут</w:t>
      </w:r>
      <w:proofErr w:type="spellEnd"/>
      <w:r w:rsidRPr="008723B8">
        <w:rPr>
          <w:rFonts w:ascii="Trebuchet MS" w:hAnsi="Trebuchet MS"/>
          <w:sz w:val="28"/>
          <w:szCs w:val="28"/>
        </w:rPr>
        <w:t>, регуляризация)</w:t>
      </w:r>
      <w:r w:rsidR="001133B2" w:rsidRPr="00B863DD">
        <w:rPr>
          <w:rFonts w:ascii="Arial" w:hAnsi="Arial"/>
          <w:w w:val="85"/>
        </w:rPr>
        <w:t>.</w:t>
      </w:r>
    </w:p>
    <w:p w14:paraId="3DD7875F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10712F71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6135B30D" w14:textId="77777777" w:rsidR="001133B2" w:rsidRPr="004E4FC6" w:rsidRDefault="001133B2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6422F1FB" w14:textId="77777777" w:rsidR="001133B2" w:rsidRPr="004A3100" w:rsidRDefault="001133B2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2BAA187B" w14:textId="77777777" w:rsidR="001133B2" w:rsidRPr="004E4FC6" w:rsidRDefault="001133B2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779E88C" w14:textId="77777777" w:rsidR="001133B2" w:rsidRPr="004E4FC6" w:rsidRDefault="001133B2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5ADB0FBC" w14:textId="77777777" w:rsidR="001133B2" w:rsidRDefault="001133B2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0F78713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5305AD55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1BD77005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32F13700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6AD7C3E7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72836B01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36ACE965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22828E0D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32754DD3" w14:textId="7EAA1E0C" w:rsidR="00513134" w:rsidRPr="003B7ADA" w:rsidRDefault="001133B2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lastRenderedPageBreak/>
        <w:t>М</w:t>
      </w:r>
      <w:r w:rsidR="00513134" w:rsidRPr="004E4FC6">
        <w:rPr>
          <w:bCs/>
          <w:szCs w:val="28"/>
          <w:shd w:val="clear" w:color="auto" w:fill="FFFFFF"/>
        </w:rPr>
        <w:t xml:space="preserve">етодические рекомендации и </w:t>
      </w:r>
      <w:r w:rsidR="00513134" w:rsidRPr="004E4FC6">
        <w:rPr>
          <w:bCs/>
          <w:szCs w:val="28"/>
        </w:rPr>
        <w:t>план проведения занятия по дисциплине</w:t>
      </w:r>
      <w:r w:rsidR="00513134"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="00513134"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6</w:t>
      </w:r>
      <w:r w:rsidR="00513134" w:rsidRPr="004E4FC6">
        <w:rPr>
          <w:bCs/>
          <w:szCs w:val="28"/>
          <w:shd w:val="clear" w:color="auto" w:fill="FFFFFF"/>
        </w:rPr>
        <w:t> </w:t>
      </w:r>
      <w:r w:rsidR="00513134"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Нормализация по мини-</w:t>
      </w:r>
      <w:proofErr w:type="spellStart"/>
      <w:r w:rsidR="003B7ADA" w:rsidRPr="003B7ADA">
        <w:rPr>
          <w:b/>
          <w:szCs w:val="28"/>
        </w:rPr>
        <w:t>батчам</w:t>
      </w:r>
      <w:proofErr w:type="spellEnd"/>
      <w:r w:rsidR="00513134" w:rsidRPr="003B7ADA">
        <w:rPr>
          <w:b/>
          <w:szCs w:val="28"/>
          <w:shd w:val="clear" w:color="auto" w:fill="FFFFFF"/>
        </w:rPr>
        <w:t>»</w:t>
      </w:r>
    </w:p>
    <w:p w14:paraId="59375C2C" w14:textId="77777777" w:rsidR="00513134" w:rsidRPr="004E4FC6" w:rsidRDefault="00513134" w:rsidP="00097F23">
      <w:pPr>
        <w:jc w:val="center"/>
        <w:rPr>
          <w:rFonts w:cs="Times New Roman"/>
          <w:szCs w:val="28"/>
        </w:rPr>
      </w:pPr>
    </w:p>
    <w:p w14:paraId="3BD7F53D" w14:textId="77777777" w:rsidR="00513134" w:rsidRPr="00D60748" w:rsidRDefault="00513134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66E800DF" w14:textId="77777777" w:rsidR="00513134" w:rsidRPr="00D60748" w:rsidRDefault="00513134" w:rsidP="00097F23">
      <w:pPr>
        <w:jc w:val="center"/>
        <w:rPr>
          <w:rFonts w:cs="Times New Roman"/>
          <w:sz w:val="24"/>
          <w:szCs w:val="24"/>
        </w:rPr>
      </w:pPr>
    </w:p>
    <w:p w14:paraId="6D765170" w14:textId="77777777" w:rsidR="00513134" w:rsidRPr="004E4FC6" w:rsidRDefault="00513134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F1F1B23" w14:textId="216F7F91" w:rsidR="00513134" w:rsidRPr="004E4FC6" w:rsidRDefault="00513134" w:rsidP="00CF15FA">
      <w:pPr>
        <w:pStyle w:val="a4"/>
        <w:numPr>
          <w:ilvl w:val="0"/>
          <w:numId w:val="9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7610BD2" w14:textId="5100EB0B" w:rsidR="00513134" w:rsidRPr="004E4FC6" w:rsidRDefault="00513134" w:rsidP="00CF15FA">
      <w:pPr>
        <w:pStyle w:val="a4"/>
        <w:numPr>
          <w:ilvl w:val="0"/>
          <w:numId w:val="9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255EA" w:rsidRPr="002255EA">
        <w:rPr>
          <w:szCs w:val="28"/>
        </w:rPr>
        <w:t>Технологии тренировки глубоких нейронных сетей (</w:t>
      </w:r>
      <w:proofErr w:type="spellStart"/>
      <w:r w:rsidR="002255EA" w:rsidRPr="002255EA">
        <w:rPr>
          <w:szCs w:val="28"/>
        </w:rPr>
        <w:t>дропаут</w:t>
      </w:r>
      <w:proofErr w:type="spellEnd"/>
      <w:r w:rsidR="002255EA" w:rsidRPr="002255EA">
        <w:rPr>
          <w:szCs w:val="28"/>
        </w:rPr>
        <w:t>, регуляризация, нормализация)</w:t>
      </w:r>
      <w:r>
        <w:rPr>
          <w:szCs w:val="28"/>
        </w:rPr>
        <w:t>.</w:t>
      </w:r>
    </w:p>
    <w:p w14:paraId="010F45BE" w14:textId="06E0BBD8" w:rsidR="00513134" w:rsidRPr="004E4FC6" w:rsidRDefault="00513134" w:rsidP="00CF15FA">
      <w:pPr>
        <w:pStyle w:val="a4"/>
        <w:numPr>
          <w:ilvl w:val="0"/>
          <w:numId w:val="9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2255EA" w:rsidRPr="008723B8">
        <w:rPr>
          <w:szCs w:val="28"/>
        </w:rPr>
        <w:t>Нормализация по мини-</w:t>
      </w:r>
      <w:proofErr w:type="spellStart"/>
      <w:r w:rsidR="002255EA" w:rsidRPr="008723B8">
        <w:rPr>
          <w:szCs w:val="28"/>
        </w:rPr>
        <w:t>батчам</w:t>
      </w:r>
      <w:proofErr w:type="spellEnd"/>
      <w:r w:rsidRPr="004E4FC6">
        <w:rPr>
          <w:rFonts w:cs="Times New Roman"/>
          <w:szCs w:val="28"/>
        </w:rPr>
        <w:t>.</w:t>
      </w:r>
    </w:p>
    <w:p w14:paraId="41F34451" w14:textId="5BD544BA" w:rsidR="00513134" w:rsidRDefault="00513134" w:rsidP="00CF15FA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2255EA">
        <w:rPr>
          <w:rFonts w:ascii="Trebuchet MS" w:hAnsi="Trebuchet MS"/>
          <w:sz w:val="28"/>
          <w:szCs w:val="28"/>
        </w:rPr>
        <w:t>н</w:t>
      </w:r>
      <w:r w:rsidR="002255EA" w:rsidRPr="008723B8">
        <w:rPr>
          <w:rFonts w:ascii="Trebuchet MS" w:hAnsi="Trebuchet MS"/>
          <w:sz w:val="28"/>
          <w:szCs w:val="28"/>
        </w:rPr>
        <w:t>ормализаци</w:t>
      </w:r>
      <w:r w:rsidR="002255EA">
        <w:rPr>
          <w:rFonts w:ascii="Trebuchet MS" w:hAnsi="Trebuchet MS"/>
          <w:sz w:val="28"/>
          <w:szCs w:val="28"/>
        </w:rPr>
        <w:t>ей</w:t>
      </w:r>
      <w:r w:rsidR="002255EA" w:rsidRPr="008723B8">
        <w:rPr>
          <w:rFonts w:ascii="Trebuchet MS" w:hAnsi="Trebuchet MS"/>
          <w:sz w:val="28"/>
          <w:szCs w:val="28"/>
        </w:rPr>
        <w:t xml:space="preserve"> по мини-</w:t>
      </w:r>
      <w:proofErr w:type="spellStart"/>
      <w:r w:rsidR="002255EA" w:rsidRPr="008723B8">
        <w:rPr>
          <w:rFonts w:ascii="Trebuchet MS" w:hAnsi="Trebuchet MS"/>
          <w:sz w:val="28"/>
          <w:szCs w:val="28"/>
        </w:rPr>
        <w:t>батчам</w:t>
      </w:r>
      <w:proofErr w:type="spellEnd"/>
      <w:r>
        <w:t>.</w:t>
      </w:r>
    </w:p>
    <w:p w14:paraId="2C90BD68" w14:textId="77777777" w:rsidR="00513134" w:rsidRPr="004E4FC6" w:rsidRDefault="00513134" w:rsidP="00CF15FA">
      <w:pPr>
        <w:pStyle w:val="a4"/>
        <w:numPr>
          <w:ilvl w:val="0"/>
          <w:numId w:val="9"/>
        </w:numPr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47BF05E3" w14:textId="77777777" w:rsidR="00513134" w:rsidRPr="004E4FC6" w:rsidRDefault="00513134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651BDC5" w14:textId="77777777" w:rsidR="00513134" w:rsidRPr="004E4FC6" w:rsidRDefault="00513134" w:rsidP="00CF15FA">
      <w:pPr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8E9DC0D" w14:textId="77777777" w:rsidR="00513134" w:rsidRPr="004E4FC6" w:rsidRDefault="00513134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EAB9C04" w14:textId="77777777" w:rsidR="00513134" w:rsidRPr="004E4FC6" w:rsidRDefault="00513134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688D0F41" w14:textId="77777777" w:rsidR="00513134" w:rsidRPr="004E4FC6" w:rsidRDefault="00513134" w:rsidP="00CF15FA">
      <w:pPr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068F2D99" w14:textId="77777777" w:rsidR="00513134" w:rsidRPr="004E4FC6" w:rsidRDefault="00513134" w:rsidP="00CF15FA">
      <w:pPr>
        <w:pStyle w:val="a4"/>
        <w:numPr>
          <w:ilvl w:val="0"/>
          <w:numId w:val="9"/>
        </w:numPr>
        <w:tabs>
          <w:tab w:val="left" w:pos="851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3DD4F929" w14:textId="77777777" w:rsidR="00513134" w:rsidRPr="004E4FC6" w:rsidRDefault="00513134" w:rsidP="00CF15FA">
      <w:pPr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E6764AD" w14:textId="77777777" w:rsidR="00513134" w:rsidRPr="004E4FC6" w:rsidRDefault="00513134" w:rsidP="00CF15FA">
      <w:pPr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F8DFEF6" w14:textId="77777777" w:rsidR="00513134" w:rsidRPr="004E4FC6" w:rsidRDefault="00513134" w:rsidP="00097F23">
      <w:pPr>
        <w:jc w:val="left"/>
        <w:rPr>
          <w:b/>
          <w:szCs w:val="28"/>
        </w:rPr>
      </w:pPr>
    </w:p>
    <w:p w14:paraId="157B1376" w14:textId="68FB9C5B" w:rsidR="00513134" w:rsidRPr="004E4FC6" w:rsidRDefault="00513134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DA66584" w14:textId="09E5DC00" w:rsidR="00513134" w:rsidRDefault="00513134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3A649581" w14:textId="77777777" w:rsidR="008976B5" w:rsidRPr="004E4FC6" w:rsidRDefault="008976B5" w:rsidP="00097F23">
      <w:pPr>
        <w:rPr>
          <w:rFonts w:cs="Times New Roman"/>
          <w:szCs w:val="28"/>
        </w:rPr>
      </w:pPr>
    </w:p>
    <w:p w14:paraId="63915603" w14:textId="77777777" w:rsidR="00513134" w:rsidRPr="00D60748" w:rsidRDefault="00513134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599DA1DB" w14:textId="62684195" w:rsidR="00513134" w:rsidRPr="00250421" w:rsidRDefault="00513134" w:rsidP="00097F23">
      <w:pPr>
        <w:pStyle w:val="a4"/>
        <w:numPr>
          <w:ilvl w:val="0"/>
          <w:numId w:val="10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F573690" w14:textId="77777777" w:rsidR="00513134" w:rsidRPr="00250421" w:rsidRDefault="00513134" w:rsidP="00097F23">
      <w:pPr>
        <w:pStyle w:val="a4"/>
        <w:numPr>
          <w:ilvl w:val="0"/>
          <w:numId w:val="10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1FD4EA49" w14:textId="77777777" w:rsidR="00513134" w:rsidRPr="004E4FC6" w:rsidRDefault="00513134" w:rsidP="00097F23">
      <w:pPr>
        <w:numPr>
          <w:ilvl w:val="0"/>
          <w:numId w:val="10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462CC04C" w14:textId="77777777" w:rsidR="00513134" w:rsidRPr="004E4FC6" w:rsidRDefault="00513134" w:rsidP="00097F23">
      <w:pPr>
        <w:numPr>
          <w:ilvl w:val="0"/>
          <w:numId w:val="10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DD9EBEA" w14:textId="77777777" w:rsidR="00513134" w:rsidRPr="004E4FC6" w:rsidRDefault="00513134" w:rsidP="00097F23">
      <w:pPr>
        <w:ind w:right="423"/>
        <w:rPr>
          <w:szCs w:val="28"/>
        </w:rPr>
      </w:pPr>
    </w:p>
    <w:p w14:paraId="6C3C54B6" w14:textId="77777777" w:rsidR="00513134" w:rsidRPr="004E4FC6" w:rsidRDefault="00513134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618AA8C0" w14:textId="77777777" w:rsidR="00513134" w:rsidRPr="004E4FC6" w:rsidRDefault="00513134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1F78B77A" w14:textId="77777777" w:rsidR="00513134" w:rsidRPr="004E4FC6" w:rsidRDefault="00513134" w:rsidP="00097F23">
      <w:pPr>
        <w:ind w:left="710" w:firstLine="588"/>
        <w:rPr>
          <w:rFonts w:cs="Times New Roman"/>
          <w:szCs w:val="28"/>
        </w:rPr>
      </w:pPr>
    </w:p>
    <w:p w14:paraId="7523821B" w14:textId="6829E757" w:rsidR="00513134" w:rsidRPr="004E4FC6" w:rsidRDefault="00513134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6E434E40" w14:textId="4B3235F5" w:rsidR="00513134" w:rsidRDefault="002255EA" w:rsidP="00097F23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8723B8">
        <w:rPr>
          <w:rFonts w:ascii="Trebuchet MS" w:hAnsi="Trebuchet MS"/>
          <w:sz w:val="28"/>
          <w:szCs w:val="28"/>
        </w:rPr>
        <w:t>Нормализация по мини-</w:t>
      </w:r>
      <w:proofErr w:type="spellStart"/>
      <w:r w:rsidRPr="008723B8">
        <w:rPr>
          <w:rFonts w:ascii="Trebuchet MS" w:hAnsi="Trebuchet MS"/>
          <w:sz w:val="28"/>
          <w:szCs w:val="28"/>
        </w:rPr>
        <w:t>батчам</w:t>
      </w:r>
      <w:proofErr w:type="spellEnd"/>
      <w:r w:rsidR="00513134" w:rsidRPr="00B863DD">
        <w:rPr>
          <w:rFonts w:ascii="Arial" w:hAnsi="Arial"/>
          <w:w w:val="85"/>
        </w:rPr>
        <w:t>.</w:t>
      </w:r>
    </w:p>
    <w:p w14:paraId="271DE49D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40D81C26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3DBCB1BA" w14:textId="77777777" w:rsidR="00513134" w:rsidRPr="004E4FC6" w:rsidRDefault="00513134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AFAF0D5" w14:textId="77777777" w:rsidR="00513134" w:rsidRPr="004A3100" w:rsidRDefault="00513134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57F5E110" w14:textId="77777777" w:rsidR="00513134" w:rsidRPr="004E4FC6" w:rsidRDefault="00513134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EC7F9CF" w14:textId="77777777" w:rsidR="00513134" w:rsidRPr="004E4FC6" w:rsidRDefault="00513134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28C72942" w14:textId="77777777" w:rsidR="00513134" w:rsidRDefault="00513134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7B867F25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71C8BB27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7CE10A3C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5C3512C8" w14:textId="60C6EFCA" w:rsidR="00250421" w:rsidRDefault="00250421" w:rsidP="00097F23">
      <w:pPr>
        <w:ind w:left="567" w:right="423"/>
        <w:jc w:val="left"/>
        <w:rPr>
          <w:szCs w:val="28"/>
        </w:rPr>
      </w:pPr>
    </w:p>
    <w:p w14:paraId="4AE9F179" w14:textId="03DD0BA1" w:rsidR="00513134" w:rsidRDefault="00513134" w:rsidP="00097F23">
      <w:pPr>
        <w:ind w:left="567" w:right="423"/>
        <w:jc w:val="left"/>
        <w:rPr>
          <w:szCs w:val="28"/>
        </w:rPr>
      </w:pPr>
    </w:p>
    <w:p w14:paraId="5213C9D2" w14:textId="02C9C517" w:rsidR="00513134" w:rsidRDefault="00513134" w:rsidP="00097F23">
      <w:pPr>
        <w:ind w:left="567" w:right="423"/>
        <w:jc w:val="left"/>
        <w:rPr>
          <w:szCs w:val="28"/>
        </w:rPr>
      </w:pPr>
    </w:p>
    <w:p w14:paraId="119ABF87" w14:textId="647F0376" w:rsidR="00513134" w:rsidRDefault="00513134" w:rsidP="00097F23">
      <w:pPr>
        <w:ind w:left="567" w:right="423"/>
        <w:jc w:val="left"/>
        <w:rPr>
          <w:szCs w:val="28"/>
        </w:rPr>
      </w:pPr>
    </w:p>
    <w:p w14:paraId="77B4B522" w14:textId="39217AD0" w:rsidR="00513134" w:rsidRDefault="00513134" w:rsidP="00097F23">
      <w:pPr>
        <w:ind w:left="567" w:right="423"/>
        <w:jc w:val="left"/>
        <w:rPr>
          <w:szCs w:val="28"/>
        </w:rPr>
      </w:pPr>
    </w:p>
    <w:p w14:paraId="54715D18" w14:textId="53D76040" w:rsidR="00513134" w:rsidRDefault="00513134" w:rsidP="00097F23">
      <w:pPr>
        <w:ind w:left="567" w:right="423"/>
        <w:jc w:val="left"/>
        <w:rPr>
          <w:szCs w:val="28"/>
        </w:rPr>
      </w:pPr>
    </w:p>
    <w:p w14:paraId="2413E0D1" w14:textId="0824422B" w:rsidR="00513134" w:rsidRPr="003B7ADA" w:rsidRDefault="00513134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7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Задача классификации для нейронных сетей</w:t>
      </w:r>
      <w:r w:rsidRPr="003B7ADA">
        <w:rPr>
          <w:b/>
          <w:szCs w:val="28"/>
          <w:shd w:val="clear" w:color="auto" w:fill="FFFFFF"/>
        </w:rPr>
        <w:t>»</w:t>
      </w:r>
    </w:p>
    <w:p w14:paraId="29A475DA" w14:textId="77777777" w:rsidR="00513134" w:rsidRPr="004E4FC6" w:rsidRDefault="00513134" w:rsidP="00097F23">
      <w:pPr>
        <w:jc w:val="center"/>
        <w:rPr>
          <w:rFonts w:cs="Times New Roman"/>
          <w:szCs w:val="28"/>
        </w:rPr>
      </w:pPr>
    </w:p>
    <w:p w14:paraId="2549E5B4" w14:textId="77777777" w:rsidR="00513134" w:rsidRPr="00D60748" w:rsidRDefault="00513134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EFE00BF" w14:textId="77777777" w:rsidR="00513134" w:rsidRPr="00D60748" w:rsidRDefault="00513134" w:rsidP="00097F23">
      <w:pPr>
        <w:jc w:val="center"/>
        <w:rPr>
          <w:rFonts w:cs="Times New Roman"/>
          <w:sz w:val="24"/>
          <w:szCs w:val="24"/>
        </w:rPr>
      </w:pPr>
    </w:p>
    <w:p w14:paraId="116F731F" w14:textId="77777777" w:rsidR="00513134" w:rsidRPr="004E4FC6" w:rsidRDefault="00513134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7BA03247" w14:textId="48AA6333" w:rsidR="00513134" w:rsidRPr="004E4FC6" w:rsidRDefault="00513134" w:rsidP="00CF15FA">
      <w:pPr>
        <w:pStyle w:val="a4"/>
        <w:numPr>
          <w:ilvl w:val="0"/>
          <w:numId w:val="11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4BB5D753" w14:textId="1E743CA1" w:rsidR="00513134" w:rsidRPr="004E4FC6" w:rsidRDefault="00513134" w:rsidP="00CF15FA">
      <w:pPr>
        <w:pStyle w:val="a4"/>
        <w:numPr>
          <w:ilvl w:val="0"/>
          <w:numId w:val="11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C16DDC" w:rsidRPr="00C16DDC">
        <w:rPr>
          <w:szCs w:val="28"/>
        </w:rPr>
        <w:t>Задача классификации для нейронных сетей</w:t>
      </w:r>
      <w:r>
        <w:rPr>
          <w:szCs w:val="28"/>
        </w:rPr>
        <w:t>.</w:t>
      </w:r>
    </w:p>
    <w:p w14:paraId="1A12613F" w14:textId="754A6D51" w:rsidR="00513134" w:rsidRPr="004E4FC6" w:rsidRDefault="00513134" w:rsidP="00CF15FA">
      <w:pPr>
        <w:pStyle w:val="a4"/>
        <w:numPr>
          <w:ilvl w:val="0"/>
          <w:numId w:val="11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C16DDC" w:rsidRPr="00C16DDC">
        <w:rPr>
          <w:szCs w:val="28"/>
        </w:rPr>
        <w:t>Задача классификации для нейронных сетей</w:t>
      </w:r>
      <w:r w:rsidRPr="004E4FC6">
        <w:rPr>
          <w:rFonts w:cs="Times New Roman"/>
          <w:szCs w:val="28"/>
        </w:rPr>
        <w:t>.</w:t>
      </w:r>
    </w:p>
    <w:p w14:paraId="4E297C69" w14:textId="782CB2C6" w:rsidR="00513134" w:rsidRDefault="00513134" w:rsidP="00CF15FA">
      <w:pPr>
        <w:pStyle w:val="af8"/>
        <w:tabs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C16DDC">
        <w:rPr>
          <w:rFonts w:ascii="Trebuchet MS" w:hAnsi="Trebuchet MS"/>
          <w:sz w:val="28"/>
          <w:szCs w:val="28"/>
        </w:rPr>
        <w:t xml:space="preserve">задачами </w:t>
      </w:r>
      <w:r w:rsidR="00C16DDC" w:rsidRPr="00C16DDC">
        <w:rPr>
          <w:rFonts w:ascii="Trebuchet MS" w:hAnsi="Trebuchet MS"/>
          <w:sz w:val="28"/>
          <w:szCs w:val="28"/>
        </w:rPr>
        <w:t>классификации для нейронных сетей</w:t>
      </w:r>
      <w:r>
        <w:t>.</w:t>
      </w:r>
    </w:p>
    <w:p w14:paraId="2896AFC6" w14:textId="77777777" w:rsidR="00513134" w:rsidRPr="004E4FC6" w:rsidRDefault="00513134" w:rsidP="00CF15FA">
      <w:pPr>
        <w:pStyle w:val="a4"/>
        <w:numPr>
          <w:ilvl w:val="0"/>
          <w:numId w:val="11"/>
        </w:numPr>
        <w:tabs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37E1FA6C" w14:textId="77777777" w:rsidR="00513134" w:rsidRPr="004E4FC6" w:rsidRDefault="00513134" w:rsidP="00CF15FA">
      <w:pPr>
        <w:tabs>
          <w:tab w:val="left" w:pos="1134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350E39D" w14:textId="77777777" w:rsidR="00513134" w:rsidRPr="004E4FC6" w:rsidRDefault="00513134" w:rsidP="00CF15FA">
      <w:pPr>
        <w:tabs>
          <w:tab w:val="left" w:pos="1134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138EAD6" w14:textId="77777777" w:rsidR="00513134" w:rsidRPr="004E4FC6" w:rsidRDefault="00513134" w:rsidP="00CF15FA">
      <w:pPr>
        <w:tabs>
          <w:tab w:val="left" w:pos="1134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7F95BD53" w14:textId="77777777" w:rsidR="00513134" w:rsidRPr="004E4FC6" w:rsidRDefault="00513134" w:rsidP="00CF15FA">
      <w:pPr>
        <w:tabs>
          <w:tab w:val="left" w:pos="1134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E8D1217" w14:textId="77777777" w:rsidR="00513134" w:rsidRPr="004E4FC6" w:rsidRDefault="00513134" w:rsidP="00CF15FA">
      <w:pPr>
        <w:tabs>
          <w:tab w:val="left" w:pos="1134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4FBC1D0" w14:textId="77777777" w:rsidR="00513134" w:rsidRPr="004E4FC6" w:rsidRDefault="00513134" w:rsidP="00CF15FA">
      <w:pPr>
        <w:pStyle w:val="a4"/>
        <w:numPr>
          <w:ilvl w:val="0"/>
          <w:numId w:val="11"/>
        </w:numPr>
        <w:tabs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9473102" w14:textId="77777777" w:rsidR="00513134" w:rsidRPr="004E4FC6" w:rsidRDefault="00513134" w:rsidP="00CF15FA">
      <w:pPr>
        <w:tabs>
          <w:tab w:val="left" w:pos="1134"/>
        </w:tabs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B302206" w14:textId="77777777" w:rsidR="00513134" w:rsidRPr="004E4FC6" w:rsidRDefault="00513134" w:rsidP="00CF15FA">
      <w:pPr>
        <w:tabs>
          <w:tab w:val="left" w:pos="1134"/>
        </w:tabs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096033E" w14:textId="77777777" w:rsidR="00513134" w:rsidRPr="004E4FC6" w:rsidRDefault="00513134" w:rsidP="00097F23">
      <w:pPr>
        <w:jc w:val="left"/>
        <w:rPr>
          <w:b/>
          <w:szCs w:val="28"/>
        </w:rPr>
      </w:pPr>
    </w:p>
    <w:p w14:paraId="56072ACD" w14:textId="6885B52A" w:rsidR="00513134" w:rsidRPr="004E4FC6" w:rsidRDefault="00513134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6C01ED09" w14:textId="4D225EA0" w:rsidR="00513134" w:rsidRDefault="00513134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56A152F6" w14:textId="77777777" w:rsidR="008976B5" w:rsidRPr="004E4FC6" w:rsidRDefault="008976B5" w:rsidP="00097F23">
      <w:pPr>
        <w:rPr>
          <w:rFonts w:cs="Times New Roman"/>
          <w:szCs w:val="28"/>
        </w:rPr>
      </w:pPr>
    </w:p>
    <w:p w14:paraId="20EF680F" w14:textId="77777777" w:rsidR="00513134" w:rsidRPr="00D60748" w:rsidRDefault="00513134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B77CF9C" w14:textId="5F26B222" w:rsidR="00513134" w:rsidRPr="00250421" w:rsidRDefault="00513134" w:rsidP="00097F23">
      <w:pPr>
        <w:pStyle w:val="a4"/>
        <w:numPr>
          <w:ilvl w:val="0"/>
          <w:numId w:val="12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комплекта слайдов по теме занятия.</w:t>
      </w:r>
    </w:p>
    <w:p w14:paraId="5E644413" w14:textId="77777777" w:rsidR="00513134" w:rsidRPr="00250421" w:rsidRDefault="00513134" w:rsidP="00097F23">
      <w:pPr>
        <w:pStyle w:val="a4"/>
        <w:numPr>
          <w:ilvl w:val="0"/>
          <w:numId w:val="12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479473C7" w14:textId="77777777" w:rsidR="00513134" w:rsidRPr="004E4FC6" w:rsidRDefault="00513134" w:rsidP="00097F23">
      <w:pPr>
        <w:numPr>
          <w:ilvl w:val="0"/>
          <w:numId w:val="12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52A8232" w14:textId="77777777" w:rsidR="00513134" w:rsidRPr="004E4FC6" w:rsidRDefault="00513134" w:rsidP="00097F23">
      <w:pPr>
        <w:numPr>
          <w:ilvl w:val="0"/>
          <w:numId w:val="12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AD17707" w14:textId="77777777" w:rsidR="00513134" w:rsidRPr="004E4FC6" w:rsidRDefault="00513134" w:rsidP="00097F23">
      <w:pPr>
        <w:ind w:right="423"/>
        <w:rPr>
          <w:szCs w:val="28"/>
        </w:rPr>
      </w:pPr>
    </w:p>
    <w:p w14:paraId="00D03099" w14:textId="77777777" w:rsidR="00513134" w:rsidRPr="004E4FC6" w:rsidRDefault="00513134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4DE5042B" w14:textId="77777777" w:rsidR="00513134" w:rsidRPr="004E4FC6" w:rsidRDefault="00513134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5DDD45D" w14:textId="77777777" w:rsidR="00513134" w:rsidRPr="004E4FC6" w:rsidRDefault="00513134" w:rsidP="00097F23">
      <w:pPr>
        <w:ind w:left="710" w:firstLine="588"/>
        <w:rPr>
          <w:rFonts w:cs="Times New Roman"/>
          <w:szCs w:val="28"/>
        </w:rPr>
      </w:pPr>
    </w:p>
    <w:p w14:paraId="0A28EAED" w14:textId="006ADE3F" w:rsidR="00513134" w:rsidRPr="004E4FC6" w:rsidRDefault="00513134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5EC9323B" w14:textId="258DA781" w:rsidR="00513134" w:rsidRDefault="00C16DDC" w:rsidP="00C16DD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C16DDC">
        <w:rPr>
          <w:rFonts w:ascii="Trebuchet MS" w:hAnsi="Trebuchet MS"/>
          <w:sz w:val="28"/>
          <w:szCs w:val="28"/>
        </w:rPr>
        <w:t>Задача классификации для нейронных сетей</w:t>
      </w:r>
      <w:r w:rsidR="00513134" w:rsidRPr="00B863DD">
        <w:rPr>
          <w:rFonts w:ascii="Arial" w:hAnsi="Arial"/>
          <w:w w:val="85"/>
        </w:rPr>
        <w:t>.</w:t>
      </w:r>
    </w:p>
    <w:p w14:paraId="6798DABF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6E0CBF01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7A087F99" w14:textId="77777777" w:rsidR="00513134" w:rsidRPr="004E4FC6" w:rsidRDefault="00513134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331402B3" w14:textId="77777777" w:rsidR="00513134" w:rsidRPr="004A3100" w:rsidRDefault="00513134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21B85915" w14:textId="77777777" w:rsidR="00513134" w:rsidRPr="004E4FC6" w:rsidRDefault="00513134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83E3C1E" w14:textId="77777777" w:rsidR="00513134" w:rsidRPr="004E4FC6" w:rsidRDefault="00513134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6951B4C" w14:textId="77777777" w:rsidR="00513134" w:rsidRDefault="00513134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614508A0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3068D00C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400221BE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2CD55782" w14:textId="77777777" w:rsidR="00513134" w:rsidRPr="004E4FC6" w:rsidRDefault="00513134" w:rsidP="00097F23">
      <w:pPr>
        <w:ind w:left="567" w:right="423"/>
        <w:jc w:val="left"/>
        <w:rPr>
          <w:szCs w:val="28"/>
        </w:rPr>
      </w:pPr>
    </w:p>
    <w:p w14:paraId="50695BE4" w14:textId="17E54D62" w:rsidR="00513134" w:rsidRDefault="00513134" w:rsidP="00097F23">
      <w:pPr>
        <w:ind w:left="567" w:right="423"/>
        <w:jc w:val="left"/>
        <w:rPr>
          <w:szCs w:val="28"/>
        </w:rPr>
      </w:pPr>
    </w:p>
    <w:p w14:paraId="52D66D3C" w14:textId="72EF134F" w:rsidR="00513134" w:rsidRDefault="00513134" w:rsidP="00097F23">
      <w:pPr>
        <w:ind w:left="567" w:right="423"/>
        <w:jc w:val="left"/>
        <w:rPr>
          <w:szCs w:val="28"/>
        </w:rPr>
      </w:pPr>
    </w:p>
    <w:p w14:paraId="58C4A972" w14:textId="192BBD24" w:rsidR="00513134" w:rsidRDefault="00513134" w:rsidP="00097F23">
      <w:pPr>
        <w:ind w:left="567" w:right="423"/>
        <w:jc w:val="left"/>
        <w:rPr>
          <w:szCs w:val="28"/>
        </w:rPr>
      </w:pPr>
    </w:p>
    <w:p w14:paraId="3E03DF73" w14:textId="7CE0B522" w:rsidR="00513134" w:rsidRDefault="00513134" w:rsidP="00097F23">
      <w:pPr>
        <w:ind w:left="567" w:right="423"/>
        <w:jc w:val="left"/>
        <w:rPr>
          <w:szCs w:val="28"/>
        </w:rPr>
      </w:pPr>
    </w:p>
    <w:p w14:paraId="5391CCBE" w14:textId="675BF476" w:rsidR="00513134" w:rsidRDefault="00513134" w:rsidP="00097F23">
      <w:pPr>
        <w:ind w:left="567" w:right="423"/>
        <w:jc w:val="left"/>
        <w:rPr>
          <w:szCs w:val="28"/>
        </w:rPr>
      </w:pPr>
    </w:p>
    <w:p w14:paraId="03261806" w14:textId="2459CEEB" w:rsidR="00513134" w:rsidRPr="004E4FC6" w:rsidRDefault="00513134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8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Контроль качества натренированных нейронных сетей</w:t>
      </w:r>
      <w:r w:rsidRPr="003B7ADA">
        <w:rPr>
          <w:b/>
          <w:szCs w:val="28"/>
          <w:shd w:val="clear" w:color="auto" w:fill="FFFFFF"/>
        </w:rPr>
        <w:t>»</w:t>
      </w:r>
    </w:p>
    <w:p w14:paraId="677450E7" w14:textId="77777777" w:rsidR="00513134" w:rsidRPr="004E4FC6" w:rsidRDefault="00513134" w:rsidP="00097F23">
      <w:pPr>
        <w:jc w:val="center"/>
        <w:rPr>
          <w:rFonts w:cs="Times New Roman"/>
          <w:szCs w:val="28"/>
        </w:rPr>
      </w:pPr>
    </w:p>
    <w:p w14:paraId="7450ACFF" w14:textId="77777777" w:rsidR="00513134" w:rsidRPr="00D60748" w:rsidRDefault="00513134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5609A5E0" w14:textId="77777777" w:rsidR="00513134" w:rsidRPr="00D60748" w:rsidRDefault="00513134" w:rsidP="00097F23">
      <w:pPr>
        <w:jc w:val="center"/>
        <w:rPr>
          <w:rFonts w:cs="Times New Roman"/>
          <w:sz w:val="24"/>
          <w:szCs w:val="24"/>
        </w:rPr>
      </w:pPr>
    </w:p>
    <w:p w14:paraId="4B2D6A4D" w14:textId="77777777" w:rsidR="00513134" w:rsidRPr="004E4FC6" w:rsidRDefault="00513134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853E357" w14:textId="12AA9142" w:rsidR="00513134" w:rsidRPr="004E4FC6" w:rsidRDefault="00513134" w:rsidP="00CF15FA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35455281" w14:textId="2A7179F8" w:rsidR="00513134" w:rsidRPr="004E4FC6" w:rsidRDefault="00513134" w:rsidP="00CF15FA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C16DDC" w:rsidRPr="008723B8">
        <w:rPr>
          <w:szCs w:val="28"/>
        </w:rPr>
        <w:t>Контроль качества натренированных нейронных сетей</w:t>
      </w:r>
      <w:r>
        <w:rPr>
          <w:szCs w:val="28"/>
        </w:rPr>
        <w:t>.</w:t>
      </w:r>
    </w:p>
    <w:p w14:paraId="3F7AE6CB" w14:textId="5DB0EBCD" w:rsidR="00513134" w:rsidRPr="004E4FC6" w:rsidRDefault="00513134" w:rsidP="00CF15FA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C16DDC" w:rsidRPr="008723B8">
        <w:rPr>
          <w:szCs w:val="28"/>
        </w:rPr>
        <w:t>Контроль качества натренированных нейронных сетей</w:t>
      </w:r>
      <w:r w:rsidRPr="004E4FC6">
        <w:rPr>
          <w:rFonts w:cs="Times New Roman"/>
          <w:szCs w:val="28"/>
        </w:rPr>
        <w:t>.</w:t>
      </w:r>
    </w:p>
    <w:p w14:paraId="68F4E1F8" w14:textId="5E6F1F15" w:rsidR="00513134" w:rsidRDefault="00513134" w:rsidP="00CF15FA">
      <w:pPr>
        <w:pStyle w:val="af8"/>
        <w:tabs>
          <w:tab w:val="left" w:pos="709"/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C16DDC">
        <w:rPr>
          <w:rFonts w:ascii="Trebuchet MS" w:hAnsi="Trebuchet MS"/>
          <w:sz w:val="28"/>
          <w:szCs w:val="28"/>
        </w:rPr>
        <w:t>к</w:t>
      </w:r>
      <w:r w:rsidR="00C16DDC" w:rsidRPr="008723B8">
        <w:rPr>
          <w:rFonts w:ascii="Trebuchet MS" w:hAnsi="Trebuchet MS"/>
          <w:sz w:val="28"/>
          <w:szCs w:val="28"/>
        </w:rPr>
        <w:t>онтрол</w:t>
      </w:r>
      <w:r w:rsidR="00C16DDC">
        <w:rPr>
          <w:rFonts w:ascii="Trebuchet MS" w:hAnsi="Trebuchet MS"/>
          <w:sz w:val="28"/>
          <w:szCs w:val="28"/>
        </w:rPr>
        <w:t>ем</w:t>
      </w:r>
      <w:r w:rsidR="00C16DDC" w:rsidRPr="008723B8">
        <w:rPr>
          <w:rFonts w:ascii="Trebuchet MS" w:hAnsi="Trebuchet MS"/>
          <w:sz w:val="28"/>
          <w:szCs w:val="28"/>
        </w:rPr>
        <w:t xml:space="preserve"> качества натренированных нейронных сетей</w:t>
      </w:r>
      <w:r>
        <w:t>.</w:t>
      </w:r>
    </w:p>
    <w:p w14:paraId="158DDA56" w14:textId="77777777" w:rsidR="00513134" w:rsidRPr="004E4FC6" w:rsidRDefault="00513134" w:rsidP="00CF15FA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7DFDD6A7" w14:textId="77777777" w:rsidR="00513134" w:rsidRPr="004E4FC6" w:rsidRDefault="00513134" w:rsidP="00CF15FA">
      <w:pPr>
        <w:tabs>
          <w:tab w:val="left" w:pos="709"/>
          <w:tab w:val="left" w:pos="1134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E20B477" w14:textId="77777777" w:rsidR="00513134" w:rsidRPr="004E4FC6" w:rsidRDefault="00513134" w:rsidP="00CF15FA">
      <w:pPr>
        <w:tabs>
          <w:tab w:val="left" w:pos="709"/>
          <w:tab w:val="left" w:pos="1134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7B7ED02" w14:textId="77777777" w:rsidR="00513134" w:rsidRPr="004E4FC6" w:rsidRDefault="00513134" w:rsidP="00CF15FA">
      <w:pPr>
        <w:tabs>
          <w:tab w:val="left" w:pos="709"/>
          <w:tab w:val="left" w:pos="1134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60C2CEA" w14:textId="77777777" w:rsidR="00513134" w:rsidRPr="004E4FC6" w:rsidRDefault="00513134" w:rsidP="00CF15FA">
      <w:pPr>
        <w:tabs>
          <w:tab w:val="left" w:pos="709"/>
          <w:tab w:val="left" w:pos="1134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C23AF8D" w14:textId="77777777" w:rsidR="00513134" w:rsidRPr="004E4FC6" w:rsidRDefault="00513134" w:rsidP="00CF15FA">
      <w:pPr>
        <w:tabs>
          <w:tab w:val="left" w:pos="709"/>
          <w:tab w:val="left" w:pos="1134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01283F3" w14:textId="77777777" w:rsidR="00513134" w:rsidRPr="004E4FC6" w:rsidRDefault="00513134" w:rsidP="00CF15FA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15CBEF3" w14:textId="77777777" w:rsidR="00513134" w:rsidRPr="004E4FC6" w:rsidRDefault="00513134" w:rsidP="00CF15FA">
      <w:pPr>
        <w:tabs>
          <w:tab w:val="left" w:pos="709"/>
          <w:tab w:val="left" w:pos="1134"/>
        </w:tabs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5E161032" w14:textId="77777777" w:rsidR="00513134" w:rsidRPr="004E4FC6" w:rsidRDefault="00513134" w:rsidP="00CF15FA">
      <w:pPr>
        <w:tabs>
          <w:tab w:val="left" w:pos="709"/>
          <w:tab w:val="left" w:pos="1134"/>
        </w:tabs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0F78368B" w14:textId="77777777" w:rsidR="00513134" w:rsidRPr="004E4FC6" w:rsidRDefault="00513134" w:rsidP="00097F23">
      <w:pPr>
        <w:jc w:val="left"/>
        <w:rPr>
          <w:b/>
          <w:szCs w:val="28"/>
        </w:rPr>
      </w:pPr>
    </w:p>
    <w:p w14:paraId="11D1326A" w14:textId="77A42BBD" w:rsidR="00513134" w:rsidRPr="004E4FC6" w:rsidRDefault="00513134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187BDAA" w14:textId="319B381A" w:rsidR="00513134" w:rsidRDefault="00513134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09080347" w14:textId="77777777" w:rsidR="008976B5" w:rsidRPr="004E4FC6" w:rsidRDefault="008976B5" w:rsidP="00097F23">
      <w:pPr>
        <w:rPr>
          <w:rFonts w:cs="Times New Roman"/>
          <w:szCs w:val="28"/>
        </w:rPr>
      </w:pPr>
    </w:p>
    <w:p w14:paraId="6F83DC3A" w14:textId="77777777" w:rsidR="00513134" w:rsidRPr="00D60748" w:rsidRDefault="00513134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30A48320" w14:textId="2E0BF1A5" w:rsidR="00513134" w:rsidRPr="00250421" w:rsidRDefault="00513134" w:rsidP="00097F23">
      <w:pPr>
        <w:pStyle w:val="a4"/>
        <w:numPr>
          <w:ilvl w:val="0"/>
          <w:numId w:val="13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32472563" w14:textId="219511A8" w:rsidR="00513134" w:rsidRPr="00250421" w:rsidRDefault="00513134" w:rsidP="00097F23">
      <w:pPr>
        <w:pStyle w:val="a4"/>
        <w:numPr>
          <w:ilvl w:val="0"/>
          <w:numId w:val="13"/>
        </w:numPr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E721ABB" w14:textId="77777777" w:rsidR="00513134" w:rsidRPr="004E4FC6" w:rsidRDefault="00513134" w:rsidP="00097F23">
      <w:pPr>
        <w:numPr>
          <w:ilvl w:val="0"/>
          <w:numId w:val="13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A787AFC" w14:textId="77777777" w:rsidR="00513134" w:rsidRPr="004E4FC6" w:rsidRDefault="00513134" w:rsidP="00097F23">
      <w:pPr>
        <w:numPr>
          <w:ilvl w:val="0"/>
          <w:numId w:val="13"/>
        </w:numPr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B12E38C" w14:textId="77777777" w:rsidR="00513134" w:rsidRPr="004E4FC6" w:rsidRDefault="00513134" w:rsidP="00097F23">
      <w:pPr>
        <w:ind w:right="423"/>
        <w:rPr>
          <w:szCs w:val="28"/>
        </w:rPr>
      </w:pPr>
    </w:p>
    <w:p w14:paraId="4EB04F12" w14:textId="77777777" w:rsidR="00513134" w:rsidRPr="004E4FC6" w:rsidRDefault="00513134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CD63DE1" w14:textId="77777777" w:rsidR="00513134" w:rsidRPr="004E4FC6" w:rsidRDefault="00513134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210C080" w14:textId="77777777" w:rsidR="00513134" w:rsidRPr="004E4FC6" w:rsidRDefault="00513134" w:rsidP="00097F23">
      <w:pPr>
        <w:ind w:left="710" w:firstLine="588"/>
        <w:rPr>
          <w:rFonts w:cs="Times New Roman"/>
          <w:szCs w:val="28"/>
        </w:rPr>
      </w:pPr>
    </w:p>
    <w:p w14:paraId="77B5A738" w14:textId="70243D37" w:rsidR="00513134" w:rsidRPr="004E4FC6" w:rsidRDefault="00513134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0EDCFC71" w14:textId="264D3AEF" w:rsidR="00513134" w:rsidRDefault="00C16DDC" w:rsidP="00C16DD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8723B8">
        <w:rPr>
          <w:rFonts w:ascii="Trebuchet MS" w:hAnsi="Trebuchet MS"/>
          <w:sz w:val="28"/>
          <w:szCs w:val="28"/>
        </w:rPr>
        <w:t>Контроль качества натренированных нейронных сетей</w:t>
      </w:r>
      <w:r w:rsidR="00513134" w:rsidRPr="00B863DD">
        <w:rPr>
          <w:rFonts w:ascii="Arial" w:hAnsi="Arial"/>
          <w:w w:val="85"/>
        </w:rPr>
        <w:t>.</w:t>
      </w:r>
    </w:p>
    <w:p w14:paraId="4ECD4082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3330A3AD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6C0405A0" w14:textId="77777777" w:rsidR="00513134" w:rsidRPr="004E4FC6" w:rsidRDefault="00513134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158CCE6" w14:textId="77777777" w:rsidR="00513134" w:rsidRPr="004A3100" w:rsidRDefault="00513134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76B98478" w14:textId="77777777" w:rsidR="00513134" w:rsidRPr="004E4FC6" w:rsidRDefault="00513134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461BE59B" w14:textId="77777777" w:rsidR="00513134" w:rsidRPr="004E4FC6" w:rsidRDefault="00513134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37444872" w14:textId="77777777" w:rsidR="00513134" w:rsidRDefault="00513134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519C0EC9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6AF018E6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17F80E44" w14:textId="77777777" w:rsidR="00513134" w:rsidRDefault="00513134" w:rsidP="00097F23">
      <w:pPr>
        <w:ind w:left="567" w:right="423"/>
        <w:jc w:val="left"/>
        <w:rPr>
          <w:szCs w:val="28"/>
        </w:rPr>
      </w:pPr>
    </w:p>
    <w:p w14:paraId="224810F6" w14:textId="77777777" w:rsidR="00513134" w:rsidRPr="004E4FC6" w:rsidRDefault="00513134" w:rsidP="00097F23">
      <w:pPr>
        <w:ind w:left="567" w:right="423"/>
        <w:jc w:val="left"/>
        <w:rPr>
          <w:szCs w:val="28"/>
        </w:rPr>
      </w:pPr>
    </w:p>
    <w:p w14:paraId="41BF6111" w14:textId="77777777" w:rsidR="00513134" w:rsidRPr="004E4FC6" w:rsidRDefault="00513134" w:rsidP="00097F23">
      <w:pPr>
        <w:ind w:left="567" w:right="423"/>
        <w:jc w:val="left"/>
        <w:rPr>
          <w:szCs w:val="28"/>
        </w:rPr>
      </w:pPr>
    </w:p>
    <w:p w14:paraId="11C06B52" w14:textId="72E6E45C" w:rsidR="00513134" w:rsidRDefault="00513134" w:rsidP="00097F23">
      <w:pPr>
        <w:ind w:left="567" w:right="423"/>
        <w:jc w:val="left"/>
        <w:rPr>
          <w:szCs w:val="28"/>
        </w:rPr>
      </w:pPr>
    </w:p>
    <w:p w14:paraId="1ED39B87" w14:textId="2D3AC7FE" w:rsidR="001133B2" w:rsidRDefault="001133B2" w:rsidP="00097F23">
      <w:pPr>
        <w:ind w:left="567" w:right="423"/>
        <w:jc w:val="left"/>
        <w:rPr>
          <w:szCs w:val="28"/>
        </w:rPr>
      </w:pPr>
    </w:p>
    <w:p w14:paraId="43171558" w14:textId="12309C99" w:rsidR="001133B2" w:rsidRDefault="001133B2" w:rsidP="00097F23">
      <w:pPr>
        <w:ind w:left="567" w:right="423"/>
        <w:jc w:val="left"/>
        <w:rPr>
          <w:szCs w:val="28"/>
        </w:rPr>
      </w:pPr>
    </w:p>
    <w:p w14:paraId="6DF46675" w14:textId="23073974" w:rsidR="001133B2" w:rsidRDefault="001133B2" w:rsidP="00097F23">
      <w:pPr>
        <w:ind w:left="567" w:right="423"/>
        <w:jc w:val="left"/>
        <w:rPr>
          <w:szCs w:val="28"/>
        </w:rPr>
      </w:pPr>
    </w:p>
    <w:p w14:paraId="461EF589" w14:textId="3AE45416" w:rsidR="001133B2" w:rsidRPr="004E4FC6" w:rsidRDefault="001133B2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9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 xml:space="preserve">Распознавание изображений, </w:t>
      </w:r>
      <w:proofErr w:type="spellStart"/>
      <w:r w:rsidR="003B7ADA" w:rsidRPr="003B7ADA">
        <w:rPr>
          <w:b/>
          <w:szCs w:val="28"/>
        </w:rPr>
        <w:t>свёрточные</w:t>
      </w:r>
      <w:proofErr w:type="spellEnd"/>
      <w:r w:rsidR="003B7ADA" w:rsidRPr="003B7ADA">
        <w:rPr>
          <w:b/>
          <w:szCs w:val="28"/>
        </w:rPr>
        <w:t xml:space="preserve"> нейронные сети и фильтры</w:t>
      </w:r>
      <w:r w:rsidRPr="003B7ADA">
        <w:rPr>
          <w:b/>
          <w:szCs w:val="28"/>
          <w:shd w:val="clear" w:color="auto" w:fill="FFFFFF"/>
        </w:rPr>
        <w:t>»</w:t>
      </w:r>
    </w:p>
    <w:p w14:paraId="2CBE6755" w14:textId="77777777" w:rsidR="001133B2" w:rsidRPr="004E4FC6" w:rsidRDefault="001133B2" w:rsidP="00097F23">
      <w:pPr>
        <w:jc w:val="center"/>
        <w:rPr>
          <w:rFonts w:cs="Times New Roman"/>
          <w:szCs w:val="28"/>
        </w:rPr>
      </w:pPr>
    </w:p>
    <w:p w14:paraId="1F8EE433" w14:textId="77777777" w:rsidR="001133B2" w:rsidRPr="00D60748" w:rsidRDefault="001133B2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7D53478" w14:textId="77777777" w:rsidR="001133B2" w:rsidRPr="00D60748" w:rsidRDefault="001133B2" w:rsidP="00097F23">
      <w:pPr>
        <w:jc w:val="center"/>
        <w:rPr>
          <w:rFonts w:cs="Times New Roman"/>
          <w:sz w:val="24"/>
          <w:szCs w:val="24"/>
        </w:rPr>
      </w:pPr>
    </w:p>
    <w:p w14:paraId="594AC56C" w14:textId="77777777" w:rsidR="001133B2" w:rsidRPr="004E4FC6" w:rsidRDefault="001133B2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484944E" w14:textId="58A0C7B8" w:rsidR="001133B2" w:rsidRPr="001133B2" w:rsidRDefault="001133B2" w:rsidP="00CF15FA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0D3A4689" w14:textId="374FBF2F" w:rsidR="001133B2" w:rsidRPr="004E4FC6" w:rsidRDefault="001133B2" w:rsidP="00CF15FA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C16DDC" w:rsidRPr="00C16DDC">
        <w:rPr>
          <w:szCs w:val="28"/>
        </w:rPr>
        <w:t xml:space="preserve">Распознавание изображений, </w:t>
      </w:r>
      <w:proofErr w:type="spellStart"/>
      <w:r w:rsidR="00C16DDC" w:rsidRPr="00C16DDC">
        <w:rPr>
          <w:szCs w:val="28"/>
        </w:rPr>
        <w:t>свёрточные</w:t>
      </w:r>
      <w:proofErr w:type="spellEnd"/>
      <w:r w:rsidR="00C16DDC" w:rsidRPr="00C16DDC">
        <w:rPr>
          <w:szCs w:val="28"/>
        </w:rPr>
        <w:t xml:space="preserve"> нейронные сети и фильтры. Задача сегментации изображений. Сеть U-</w:t>
      </w:r>
      <w:proofErr w:type="spellStart"/>
      <w:r w:rsidR="00C16DDC" w:rsidRPr="00C16DDC">
        <w:rPr>
          <w:szCs w:val="28"/>
        </w:rPr>
        <w:t>net</w:t>
      </w:r>
      <w:proofErr w:type="spellEnd"/>
      <w:r>
        <w:rPr>
          <w:szCs w:val="28"/>
        </w:rPr>
        <w:t>.</w:t>
      </w:r>
    </w:p>
    <w:p w14:paraId="0FB0B337" w14:textId="6D91F311" w:rsidR="001133B2" w:rsidRPr="004E4FC6" w:rsidRDefault="001133B2" w:rsidP="00CF15FA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C16DDC" w:rsidRPr="008723B8">
        <w:rPr>
          <w:szCs w:val="28"/>
        </w:rPr>
        <w:t xml:space="preserve">Распознавание изображений, </w:t>
      </w:r>
      <w:proofErr w:type="spellStart"/>
      <w:r w:rsidR="00C16DDC" w:rsidRPr="008723B8">
        <w:rPr>
          <w:szCs w:val="28"/>
        </w:rPr>
        <w:t>свёрточные</w:t>
      </w:r>
      <w:proofErr w:type="spellEnd"/>
      <w:r w:rsidR="00C16DDC" w:rsidRPr="008723B8">
        <w:rPr>
          <w:szCs w:val="28"/>
        </w:rPr>
        <w:t xml:space="preserve"> нейронные сети и фильтры</w:t>
      </w:r>
      <w:r w:rsidRPr="004E4FC6">
        <w:rPr>
          <w:rFonts w:cs="Times New Roman"/>
          <w:szCs w:val="28"/>
        </w:rPr>
        <w:t>.</w:t>
      </w:r>
    </w:p>
    <w:p w14:paraId="08D7F65D" w14:textId="5B520B18" w:rsidR="001133B2" w:rsidRDefault="001133B2" w:rsidP="00CF15FA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C16DDC">
        <w:rPr>
          <w:rFonts w:ascii="Trebuchet MS" w:hAnsi="Trebuchet MS"/>
          <w:sz w:val="28"/>
          <w:szCs w:val="28"/>
        </w:rPr>
        <w:t>р</w:t>
      </w:r>
      <w:r w:rsidR="00C16DDC" w:rsidRPr="008723B8">
        <w:rPr>
          <w:rFonts w:ascii="Trebuchet MS" w:hAnsi="Trebuchet MS"/>
          <w:sz w:val="28"/>
          <w:szCs w:val="28"/>
        </w:rPr>
        <w:t>аспознавание</w:t>
      </w:r>
      <w:r w:rsidR="00C16DDC">
        <w:rPr>
          <w:rFonts w:ascii="Trebuchet MS" w:hAnsi="Trebuchet MS"/>
          <w:sz w:val="28"/>
          <w:szCs w:val="28"/>
        </w:rPr>
        <w:t>м</w:t>
      </w:r>
      <w:r w:rsidR="00C16DDC" w:rsidRPr="008723B8">
        <w:rPr>
          <w:rFonts w:ascii="Trebuchet MS" w:hAnsi="Trebuchet MS"/>
          <w:sz w:val="28"/>
          <w:szCs w:val="28"/>
        </w:rPr>
        <w:t xml:space="preserve"> изображений, </w:t>
      </w:r>
      <w:proofErr w:type="spellStart"/>
      <w:r w:rsidR="00C16DDC" w:rsidRPr="008723B8">
        <w:rPr>
          <w:rFonts w:ascii="Trebuchet MS" w:hAnsi="Trebuchet MS"/>
          <w:sz w:val="28"/>
          <w:szCs w:val="28"/>
        </w:rPr>
        <w:t>свёрточны</w:t>
      </w:r>
      <w:r w:rsidR="00C16DDC">
        <w:rPr>
          <w:rFonts w:ascii="Trebuchet MS" w:hAnsi="Trebuchet MS"/>
          <w:sz w:val="28"/>
          <w:szCs w:val="28"/>
        </w:rPr>
        <w:t>ми</w:t>
      </w:r>
      <w:proofErr w:type="spellEnd"/>
      <w:r w:rsidR="00C16DDC" w:rsidRPr="008723B8">
        <w:rPr>
          <w:rFonts w:ascii="Trebuchet MS" w:hAnsi="Trebuchet MS"/>
          <w:sz w:val="28"/>
          <w:szCs w:val="28"/>
        </w:rPr>
        <w:t xml:space="preserve"> нейронны</w:t>
      </w:r>
      <w:r w:rsidR="00C16DDC">
        <w:rPr>
          <w:rFonts w:ascii="Trebuchet MS" w:hAnsi="Trebuchet MS"/>
          <w:sz w:val="28"/>
          <w:szCs w:val="28"/>
        </w:rPr>
        <w:t>ми</w:t>
      </w:r>
      <w:r w:rsidR="00C16DDC" w:rsidRPr="008723B8">
        <w:rPr>
          <w:rFonts w:ascii="Trebuchet MS" w:hAnsi="Trebuchet MS"/>
          <w:sz w:val="28"/>
          <w:szCs w:val="28"/>
        </w:rPr>
        <w:t xml:space="preserve"> сет</w:t>
      </w:r>
      <w:r w:rsidR="00C16DDC">
        <w:rPr>
          <w:rFonts w:ascii="Trebuchet MS" w:hAnsi="Trebuchet MS"/>
          <w:sz w:val="28"/>
          <w:szCs w:val="28"/>
        </w:rPr>
        <w:t>ями</w:t>
      </w:r>
      <w:r w:rsidR="00C16DDC" w:rsidRPr="008723B8">
        <w:rPr>
          <w:rFonts w:ascii="Trebuchet MS" w:hAnsi="Trebuchet MS"/>
          <w:sz w:val="28"/>
          <w:szCs w:val="28"/>
        </w:rPr>
        <w:t xml:space="preserve"> и фильтр</w:t>
      </w:r>
      <w:r w:rsidR="00C16DDC">
        <w:rPr>
          <w:rFonts w:ascii="Trebuchet MS" w:hAnsi="Trebuchet MS"/>
          <w:sz w:val="28"/>
          <w:szCs w:val="28"/>
        </w:rPr>
        <w:t>ами</w:t>
      </w:r>
      <w:r>
        <w:t>.</w:t>
      </w:r>
    </w:p>
    <w:p w14:paraId="6012F5CC" w14:textId="77777777" w:rsidR="001133B2" w:rsidRPr="004E4FC6" w:rsidRDefault="001133B2" w:rsidP="00CF15FA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26C6CCC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2496B836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525AAE3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1993F1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5D4D5758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B1CC027" w14:textId="77777777" w:rsidR="001133B2" w:rsidRPr="004E4FC6" w:rsidRDefault="001133B2" w:rsidP="00CF15FA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19049BAB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60D4C091" w14:textId="77777777" w:rsidR="001133B2" w:rsidRPr="004E4FC6" w:rsidRDefault="001133B2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5CEC6586" w14:textId="77777777" w:rsidR="001133B2" w:rsidRPr="004E4FC6" w:rsidRDefault="001133B2" w:rsidP="00097F23">
      <w:pPr>
        <w:jc w:val="left"/>
        <w:rPr>
          <w:b/>
          <w:szCs w:val="28"/>
        </w:rPr>
      </w:pPr>
    </w:p>
    <w:p w14:paraId="73FFA044" w14:textId="0F69DE26" w:rsidR="001133B2" w:rsidRPr="004E4FC6" w:rsidRDefault="001133B2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0B441B2" w14:textId="18FD7423" w:rsidR="001133B2" w:rsidRDefault="001133B2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0E492036" w14:textId="77777777" w:rsidR="001133B2" w:rsidRPr="00D60748" w:rsidRDefault="001133B2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2665633A" w14:textId="5A826A9B" w:rsidR="001133B2" w:rsidRPr="00250421" w:rsidRDefault="001133B2" w:rsidP="00097F23">
      <w:pPr>
        <w:pStyle w:val="a4"/>
        <w:numPr>
          <w:ilvl w:val="0"/>
          <w:numId w:val="16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1A9C76F9" w14:textId="77777777" w:rsidR="001133B2" w:rsidRPr="00250421" w:rsidRDefault="001133B2" w:rsidP="00097F23">
      <w:pPr>
        <w:pStyle w:val="a4"/>
        <w:numPr>
          <w:ilvl w:val="0"/>
          <w:numId w:val="16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7F8CEC32" w14:textId="77777777" w:rsidR="001133B2" w:rsidRPr="004E4FC6" w:rsidRDefault="001133B2" w:rsidP="00097F23">
      <w:pPr>
        <w:numPr>
          <w:ilvl w:val="0"/>
          <w:numId w:val="16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C4E2DC7" w14:textId="77777777" w:rsidR="001133B2" w:rsidRPr="004E4FC6" w:rsidRDefault="001133B2" w:rsidP="00097F23">
      <w:pPr>
        <w:numPr>
          <w:ilvl w:val="0"/>
          <w:numId w:val="16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E3F0F9F" w14:textId="77777777" w:rsidR="001133B2" w:rsidRPr="004E4FC6" w:rsidRDefault="001133B2" w:rsidP="00097F23">
      <w:pPr>
        <w:ind w:right="423"/>
        <w:rPr>
          <w:szCs w:val="28"/>
        </w:rPr>
      </w:pPr>
    </w:p>
    <w:p w14:paraId="144728EC" w14:textId="77777777" w:rsidR="001133B2" w:rsidRPr="004E4FC6" w:rsidRDefault="001133B2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08F99744" w14:textId="77777777" w:rsidR="001133B2" w:rsidRPr="004E4FC6" w:rsidRDefault="001133B2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A2CC1A6" w14:textId="77777777" w:rsidR="001133B2" w:rsidRPr="004E4FC6" w:rsidRDefault="001133B2" w:rsidP="00097F23">
      <w:pPr>
        <w:ind w:left="710" w:firstLine="588"/>
        <w:rPr>
          <w:rFonts w:cs="Times New Roman"/>
          <w:szCs w:val="28"/>
        </w:rPr>
      </w:pPr>
    </w:p>
    <w:p w14:paraId="520DF51D" w14:textId="1488E2C4" w:rsidR="001133B2" w:rsidRPr="004E4FC6" w:rsidRDefault="001133B2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7C814461" w14:textId="2E9780EB" w:rsidR="001133B2" w:rsidRDefault="00C16DDC" w:rsidP="00C16DD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8723B8">
        <w:rPr>
          <w:rFonts w:ascii="Trebuchet MS" w:hAnsi="Trebuchet MS"/>
          <w:sz w:val="28"/>
          <w:szCs w:val="28"/>
        </w:rPr>
        <w:t xml:space="preserve">Распознавание изображений, </w:t>
      </w:r>
      <w:proofErr w:type="spellStart"/>
      <w:r w:rsidRPr="008723B8">
        <w:rPr>
          <w:rFonts w:ascii="Trebuchet MS" w:hAnsi="Trebuchet MS"/>
          <w:sz w:val="28"/>
          <w:szCs w:val="28"/>
        </w:rPr>
        <w:t>свёрточные</w:t>
      </w:r>
      <w:proofErr w:type="spellEnd"/>
      <w:r w:rsidRPr="008723B8">
        <w:rPr>
          <w:rFonts w:ascii="Trebuchet MS" w:hAnsi="Trebuchet MS"/>
          <w:sz w:val="28"/>
          <w:szCs w:val="28"/>
        </w:rPr>
        <w:t xml:space="preserve"> нейронные сети и фильтры</w:t>
      </w:r>
      <w:r w:rsidR="001133B2" w:rsidRPr="00B863DD">
        <w:rPr>
          <w:rFonts w:ascii="Arial" w:hAnsi="Arial"/>
          <w:w w:val="85"/>
        </w:rPr>
        <w:t>.</w:t>
      </w:r>
    </w:p>
    <w:p w14:paraId="06293E32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7743A880" w14:textId="77777777" w:rsidR="001133B2" w:rsidRDefault="001133B2" w:rsidP="00097F23">
      <w:pPr>
        <w:ind w:left="567" w:right="423"/>
        <w:jc w:val="left"/>
        <w:rPr>
          <w:szCs w:val="28"/>
        </w:rPr>
      </w:pPr>
    </w:p>
    <w:p w14:paraId="79A43A5F" w14:textId="77777777" w:rsidR="001133B2" w:rsidRPr="004E4FC6" w:rsidRDefault="001133B2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C6042BA" w14:textId="77777777" w:rsidR="001133B2" w:rsidRPr="004A3100" w:rsidRDefault="001133B2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03ECA8EC" w14:textId="77777777" w:rsidR="001133B2" w:rsidRPr="004E4FC6" w:rsidRDefault="001133B2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91926EC" w14:textId="77777777" w:rsidR="001133B2" w:rsidRPr="004E4FC6" w:rsidRDefault="001133B2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4F7069F" w14:textId="77777777" w:rsidR="001133B2" w:rsidRDefault="001133B2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3A8F8325" w14:textId="37FA8851" w:rsidR="001133B2" w:rsidRDefault="001133B2" w:rsidP="00097F23">
      <w:pPr>
        <w:ind w:left="567" w:right="423"/>
        <w:jc w:val="left"/>
        <w:rPr>
          <w:szCs w:val="28"/>
        </w:rPr>
      </w:pPr>
    </w:p>
    <w:p w14:paraId="214C6172" w14:textId="5CD891E2" w:rsidR="001133B2" w:rsidRDefault="001133B2" w:rsidP="00097F23">
      <w:pPr>
        <w:ind w:left="567" w:right="423"/>
        <w:jc w:val="left"/>
        <w:rPr>
          <w:szCs w:val="28"/>
        </w:rPr>
      </w:pPr>
    </w:p>
    <w:p w14:paraId="7B617D37" w14:textId="117AB237" w:rsidR="001133B2" w:rsidRDefault="001133B2" w:rsidP="00097F23">
      <w:pPr>
        <w:ind w:left="567" w:right="423"/>
        <w:jc w:val="left"/>
        <w:rPr>
          <w:szCs w:val="28"/>
        </w:rPr>
      </w:pPr>
    </w:p>
    <w:p w14:paraId="2B13A01A" w14:textId="0BF70086" w:rsidR="001133B2" w:rsidRDefault="001133B2" w:rsidP="00097F23">
      <w:pPr>
        <w:ind w:left="567" w:right="423"/>
        <w:jc w:val="left"/>
        <w:rPr>
          <w:szCs w:val="28"/>
        </w:rPr>
      </w:pPr>
    </w:p>
    <w:p w14:paraId="1DDBD040" w14:textId="01B9138E" w:rsidR="001133B2" w:rsidRDefault="001133B2" w:rsidP="00097F23">
      <w:pPr>
        <w:ind w:left="567" w:right="423"/>
        <w:jc w:val="left"/>
        <w:rPr>
          <w:szCs w:val="28"/>
        </w:rPr>
      </w:pPr>
    </w:p>
    <w:p w14:paraId="342FE7E8" w14:textId="12408EC6" w:rsidR="001133B2" w:rsidRDefault="001133B2" w:rsidP="00097F23">
      <w:pPr>
        <w:ind w:left="567" w:right="423"/>
        <w:jc w:val="left"/>
        <w:rPr>
          <w:szCs w:val="28"/>
        </w:rPr>
      </w:pPr>
    </w:p>
    <w:p w14:paraId="51B1EE23" w14:textId="75452C5C" w:rsidR="001133B2" w:rsidRDefault="001133B2" w:rsidP="00097F23">
      <w:pPr>
        <w:ind w:left="567" w:right="423"/>
        <w:jc w:val="left"/>
        <w:rPr>
          <w:szCs w:val="28"/>
        </w:rPr>
      </w:pPr>
    </w:p>
    <w:p w14:paraId="79C3B06B" w14:textId="49BBC3CF" w:rsidR="001133B2" w:rsidRDefault="001133B2" w:rsidP="00097F23">
      <w:pPr>
        <w:ind w:left="567" w:right="423"/>
        <w:jc w:val="left"/>
        <w:rPr>
          <w:szCs w:val="28"/>
        </w:rPr>
      </w:pPr>
    </w:p>
    <w:p w14:paraId="4353C087" w14:textId="7689D50D" w:rsidR="001133B2" w:rsidRDefault="001133B2" w:rsidP="00097F23">
      <w:pPr>
        <w:ind w:left="567" w:right="423"/>
        <w:jc w:val="left"/>
        <w:rPr>
          <w:szCs w:val="28"/>
        </w:rPr>
      </w:pPr>
    </w:p>
    <w:p w14:paraId="7CE637AA" w14:textId="16B0F5FB" w:rsidR="00DF5385" w:rsidRPr="003B7ADA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10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Задача сегментации изображений. Сеть U-</w:t>
      </w:r>
      <w:proofErr w:type="spellStart"/>
      <w:r w:rsidR="003B7ADA" w:rsidRPr="003B7ADA">
        <w:rPr>
          <w:b/>
          <w:szCs w:val="28"/>
        </w:rPr>
        <w:t>net</w:t>
      </w:r>
      <w:proofErr w:type="spellEnd"/>
      <w:r w:rsidRPr="003B7ADA">
        <w:rPr>
          <w:b/>
          <w:szCs w:val="28"/>
          <w:shd w:val="clear" w:color="auto" w:fill="FFFFFF"/>
        </w:rPr>
        <w:t>»</w:t>
      </w:r>
    </w:p>
    <w:p w14:paraId="26F274E3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3E7AF352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0DD555E0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4C4C37FC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30C8E93" w14:textId="7C941AD2" w:rsidR="00DF5385" w:rsidRPr="001133B2" w:rsidRDefault="00C16DDC" w:rsidP="00CF15FA">
      <w:pPr>
        <w:pStyle w:val="a4"/>
        <w:tabs>
          <w:tab w:val="left" w:pos="709"/>
          <w:tab w:val="left" w:pos="851"/>
          <w:tab w:val="left" w:pos="1134"/>
          <w:tab w:val="left" w:pos="1276"/>
        </w:tabs>
        <w:spacing w:after="160"/>
        <w:ind w:left="709" w:firstLine="0"/>
        <w:rPr>
          <w:rFonts w:cs="Times New Roman"/>
          <w:b/>
          <w:bCs/>
          <w:szCs w:val="28"/>
          <w:shd w:val="clear" w:color="auto" w:fill="FFFFFF"/>
        </w:rPr>
      </w:pPr>
      <w:r>
        <w:rPr>
          <w:rFonts w:cs="Times New Roman"/>
          <w:b/>
          <w:bCs/>
          <w:szCs w:val="28"/>
          <w:shd w:val="clear" w:color="auto" w:fill="FFFFFF"/>
        </w:rPr>
        <w:t xml:space="preserve">1. </w:t>
      </w:r>
      <w:r w:rsidR="00DF5385"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="00DF5385"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33C65094" w14:textId="5BFD89BD" w:rsidR="00DF5385" w:rsidRPr="004E4FC6" w:rsidRDefault="00DF5385" w:rsidP="00CF15FA">
      <w:pPr>
        <w:pStyle w:val="a4"/>
        <w:numPr>
          <w:ilvl w:val="0"/>
          <w:numId w:val="2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C16DDC" w:rsidRPr="00C16DDC">
        <w:rPr>
          <w:szCs w:val="28"/>
        </w:rPr>
        <w:t xml:space="preserve">Распознавание изображений, </w:t>
      </w:r>
      <w:proofErr w:type="spellStart"/>
      <w:r w:rsidR="00C16DDC" w:rsidRPr="00C16DDC">
        <w:rPr>
          <w:szCs w:val="28"/>
        </w:rPr>
        <w:t>свёрточные</w:t>
      </w:r>
      <w:proofErr w:type="spellEnd"/>
      <w:r w:rsidR="00C16DDC" w:rsidRPr="00C16DDC">
        <w:rPr>
          <w:szCs w:val="28"/>
        </w:rPr>
        <w:t xml:space="preserve"> нейронные сети и фильтры. Задача сегментации изображений. Сеть U-</w:t>
      </w:r>
      <w:proofErr w:type="spellStart"/>
      <w:r w:rsidR="00C16DDC" w:rsidRPr="00C16DDC">
        <w:rPr>
          <w:szCs w:val="28"/>
        </w:rPr>
        <w:t>net</w:t>
      </w:r>
      <w:proofErr w:type="spellEnd"/>
      <w:r>
        <w:rPr>
          <w:szCs w:val="28"/>
        </w:rPr>
        <w:t>.</w:t>
      </w:r>
    </w:p>
    <w:p w14:paraId="5A0E19ED" w14:textId="63214460" w:rsidR="00DF5385" w:rsidRPr="00C16DDC" w:rsidRDefault="00DF5385" w:rsidP="00CF15FA">
      <w:pPr>
        <w:pStyle w:val="a4"/>
        <w:numPr>
          <w:ilvl w:val="0"/>
          <w:numId w:val="2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C16DDC" w:rsidRPr="00C16DDC">
        <w:rPr>
          <w:szCs w:val="28"/>
        </w:rPr>
        <w:t>Задача сегментации изображений. Сеть U-</w:t>
      </w:r>
      <w:proofErr w:type="spellStart"/>
      <w:r w:rsidR="00C16DDC" w:rsidRPr="00C16DDC">
        <w:rPr>
          <w:szCs w:val="28"/>
        </w:rPr>
        <w:t>net</w:t>
      </w:r>
      <w:proofErr w:type="spellEnd"/>
      <w:r w:rsidR="00C16DDC" w:rsidRPr="00C16DDC">
        <w:rPr>
          <w:szCs w:val="28"/>
        </w:rPr>
        <w:t>.</w:t>
      </w:r>
    </w:p>
    <w:p w14:paraId="6A0582F8" w14:textId="65D84715" w:rsidR="00DF5385" w:rsidRDefault="00DF5385" w:rsidP="00CF15FA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C16DDC">
        <w:rPr>
          <w:rFonts w:ascii="Trebuchet MS" w:hAnsi="Trebuchet MS"/>
          <w:sz w:val="28"/>
          <w:szCs w:val="28"/>
        </w:rPr>
        <w:t>з</w:t>
      </w:r>
      <w:r w:rsidR="00C16DDC" w:rsidRPr="00C16DDC">
        <w:rPr>
          <w:rFonts w:ascii="Trebuchet MS" w:hAnsi="Trebuchet MS"/>
          <w:sz w:val="28"/>
          <w:szCs w:val="28"/>
        </w:rPr>
        <w:t>адач</w:t>
      </w:r>
      <w:r w:rsidR="00C16DDC">
        <w:rPr>
          <w:rFonts w:ascii="Trebuchet MS" w:hAnsi="Trebuchet MS"/>
          <w:sz w:val="28"/>
          <w:szCs w:val="28"/>
        </w:rPr>
        <w:t>ей</w:t>
      </w:r>
      <w:r w:rsidR="00C16DDC" w:rsidRPr="00C16DDC">
        <w:rPr>
          <w:rFonts w:ascii="Trebuchet MS" w:hAnsi="Trebuchet MS"/>
          <w:sz w:val="28"/>
          <w:szCs w:val="28"/>
        </w:rPr>
        <w:t xml:space="preserve"> сегментации изображений</w:t>
      </w:r>
      <w:r w:rsidR="00C16DDC">
        <w:rPr>
          <w:rFonts w:ascii="Trebuchet MS" w:hAnsi="Trebuchet MS"/>
          <w:sz w:val="28"/>
          <w:szCs w:val="28"/>
        </w:rPr>
        <w:t xml:space="preserve"> и</w:t>
      </w:r>
      <w:r w:rsidR="00C16DDC" w:rsidRPr="00C16DDC">
        <w:rPr>
          <w:rFonts w:ascii="Trebuchet MS" w:hAnsi="Trebuchet MS"/>
          <w:sz w:val="28"/>
          <w:szCs w:val="28"/>
        </w:rPr>
        <w:t xml:space="preserve"> </w:t>
      </w:r>
      <w:r w:rsidR="00C16DDC">
        <w:rPr>
          <w:rFonts w:ascii="Trebuchet MS" w:hAnsi="Trebuchet MS"/>
          <w:sz w:val="28"/>
          <w:szCs w:val="28"/>
        </w:rPr>
        <w:t>с</w:t>
      </w:r>
      <w:r w:rsidR="00C16DDC" w:rsidRPr="00C16DDC">
        <w:rPr>
          <w:rFonts w:ascii="Trebuchet MS" w:hAnsi="Trebuchet MS"/>
          <w:sz w:val="28"/>
          <w:szCs w:val="28"/>
        </w:rPr>
        <w:t>еть</w:t>
      </w:r>
      <w:r w:rsidR="00C16DDC">
        <w:rPr>
          <w:rFonts w:ascii="Trebuchet MS" w:hAnsi="Trebuchet MS"/>
          <w:sz w:val="28"/>
          <w:szCs w:val="28"/>
        </w:rPr>
        <w:t>ю</w:t>
      </w:r>
      <w:r w:rsidR="00C16DDC" w:rsidRPr="00C16DDC">
        <w:rPr>
          <w:rFonts w:ascii="Trebuchet MS" w:hAnsi="Trebuchet MS"/>
          <w:sz w:val="28"/>
          <w:szCs w:val="28"/>
        </w:rPr>
        <w:t xml:space="preserve"> U-</w:t>
      </w:r>
      <w:proofErr w:type="spellStart"/>
      <w:r w:rsidR="00C16DDC" w:rsidRPr="00C16DDC">
        <w:rPr>
          <w:rFonts w:ascii="Trebuchet MS" w:hAnsi="Trebuchet MS"/>
          <w:sz w:val="28"/>
          <w:szCs w:val="28"/>
        </w:rPr>
        <w:t>net</w:t>
      </w:r>
      <w:proofErr w:type="spellEnd"/>
      <w:r w:rsidR="00C16DDC">
        <w:rPr>
          <w:rFonts w:ascii="Trebuchet MS" w:hAnsi="Trebuchet MS"/>
          <w:sz w:val="28"/>
          <w:szCs w:val="28"/>
        </w:rPr>
        <w:t>.</w:t>
      </w:r>
    </w:p>
    <w:p w14:paraId="707E572E" w14:textId="77777777" w:rsidR="00DF5385" w:rsidRPr="004E4FC6" w:rsidRDefault="00DF5385" w:rsidP="00CF15FA">
      <w:pPr>
        <w:pStyle w:val="a4"/>
        <w:numPr>
          <w:ilvl w:val="0"/>
          <w:numId w:val="2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39E37FEA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67AF05C1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07C9D79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7B1F511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511332F0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68961001" w14:textId="77777777" w:rsidR="00DF5385" w:rsidRPr="004E4FC6" w:rsidRDefault="00DF5385" w:rsidP="00CF15FA">
      <w:pPr>
        <w:pStyle w:val="a4"/>
        <w:numPr>
          <w:ilvl w:val="0"/>
          <w:numId w:val="2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5FF0E900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827A1C2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63755382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27119FBC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6A29AC49" w14:textId="56207ED1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5BC3672D" w14:textId="77777777" w:rsidR="00DF5385" w:rsidRPr="004E4FC6" w:rsidRDefault="00DF5385" w:rsidP="00097F23">
      <w:pPr>
        <w:rPr>
          <w:rFonts w:cs="Times New Roman"/>
          <w:szCs w:val="28"/>
        </w:rPr>
      </w:pPr>
    </w:p>
    <w:p w14:paraId="725A1072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0435E339" w14:textId="149B73D6" w:rsidR="00DF5385" w:rsidRPr="00250421" w:rsidRDefault="00DF5385" w:rsidP="00C16DDC">
      <w:pPr>
        <w:pStyle w:val="a4"/>
        <w:numPr>
          <w:ilvl w:val="0"/>
          <w:numId w:val="21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225AB449" w14:textId="77777777" w:rsidR="00DF5385" w:rsidRPr="00250421" w:rsidRDefault="00DF5385" w:rsidP="00C16DDC">
      <w:pPr>
        <w:pStyle w:val="a4"/>
        <w:numPr>
          <w:ilvl w:val="0"/>
          <w:numId w:val="21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0CC31F4D" w14:textId="77777777" w:rsidR="00DF5385" w:rsidRPr="004E4FC6" w:rsidRDefault="00DF5385" w:rsidP="00C16DDC">
      <w:pPr>
        <w:numPr>
          <w:ilvl w:val="0"/>
          <w:numId w:val="21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34948B17" w14:textId="77777777" w:rsidR="00DF5385" w:rsidRPr="004E4FC6" w:rsidRDefault="00DF5385" w:rsidP="00C16DDC">
      <w:pPr>
        <w:numPr>
          <w:ilvl w:val="0"/>
          <w:numId w:val="21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41A8BB16" w14:textId="77777777" w:rsidR="00DF5385" w:rsidRPr="004E4FC6" w:rsidRDefault="00DF5385" w:rsidP="00097F23">
      <w:pPr>
        <w:ind w:right="423"/>
        <w:rPr>
          <w:szCs w:val="28"/>
        </w:rPr>
      </w:pPr>
    </w:p>
    <w:p w14:paraId="011E0AA5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788B12A3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0A56E7FD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430E7BCC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1DB0255E" w14:textId="7D403F00" w:rsidR="00DF5385" w:rsidRDefault="00C16DDC" w:rsidP="00C16DD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C16DDC">
        <w:rPr>
          <w:rFonts w:ascii="Trebuchet MS" w:hAnsi="Trebuchet MS"/>
          <w:sz w:val="28"/>
          <w:szCs w:val="28"/>
        </w:rPr>
        <w:t>Задача сегментации изображений. Сеть U-</w:t>
      </w:r>
      <w:proofErr w:type="spellStart"/>
      <w:r w:rsidRPr="00C16DDC">
        <w:rPr>
          <w:rFonts w:ascii="Trebuchet MS" w:hAnsi="Trebuchet MS"/>
          <w:sz w:val="28"/>
          <w:szCs w:val="28"/>
        </w:rPr>
        <w:t>net</w:t>
      </w:r>
      <w:proofErr w:type="spellEnd"/>
      <w:r w:rsidR="00DF5385" w:rsidRPr="00B863DD">
        <w:rPr>
          <w:rFonts w:ascii="Arial" w:hAnsi="Arial"/>
          <w:w w:val="85"/>
        </w:rPr>
        <w:t>.</w:t>
      </w:r>
    </w:p>
    <w:p w14:paraId="09963BFA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3879B78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4642687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127045F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00DFAFF8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06E6F86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7B92486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4BAFA8A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342A57CD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57771AE1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0F4F078D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0F08D11B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06B3B230" w14:textId="5E0CE83C" w:rsidR="001133B2" w:rsidRDefault="001133B2" w:rsidP="00097F23">
      <w:pPr>
        <w:ind w:left="567" w:right="423"/>
        <w:jc w:val="left"/>
        <w:rPr>
          <w:szCs w:val="28"/>
        </w:rPr>
      </w:pPr>
    </w:p>
    <w:p w14:paraId="30363EE2" w14:textId="110FEEE5" w:rsidR="001133B2" w:rsidRDefault="001133B2" w:rsidP="00097F23">
      <w:pPr>
        <w:ind w:left="567" w:right="423"/>
        <w:jc w:val="left"/>
        <w:rPr>
          <w:szCs w:val="28"/>
        </w:rPr>
      </w:pPr>
    </w:p>
    <w:p w14:paraId="2B4C8F93" w14:textId="72221F95" w:rsidR="001133B2" w:rsidRDefault="001133B2" w:rsidP="00097F23">
      <w:pPr>
        <w:ind w:left="567" w:right="423"/>
        <w:jc w:val="left"/>
        <w:rPr>
          <w:szCs w:val="28"/>
        </w:rPr>
      </w:pPr>
    </w:p>
    <w:p w14:paraId="22229456" w14:textId="05F0F4D0" w:rsidR="00DF5385" w:rsidRDefault="00DF5385" w:rsidP="00097F23">
      <w:pPr>
        <w:ind w:left="567" w:right="423"/>
        <w:jc w:val="left"/>
        <w:rPr>
          <w:szCs w:val="28"/>
        </w:rPr>
      </w:pPr>
    </w:p>
    <w:p w14:paraId="4B6545D9" w14:textId="7F3C6070" w:rsidR="00DF5385" w:rsidRPr="004E4FC6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11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proofErr w:type="spellStart"/>
      <w:r w:rsidR="003B7ADA" w:rsidRPr="003B7ADA">
        <w:rPr>
          <w:b/>
          <w:szCs w:val="28"/>
        </w:rPr>
        <w:t>Автокодировщики</w:t>
      </w:r>
      <w:proofErr w:type="spellEnd"/>
      <w:r w:rsidRPr="003B7ADA">
        <w:rPr>
          <w:b/>
          <w:szCs w:val="28"/>
          <w:shd w:val="clear" w:color="auto" w:fill="FFFFFF"/>
        </w:rPr>
        <w:t>»</w:t>
      </w:r>
    </w:p>
    <w:p w14:paraId="07356616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2699FBB6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7C5A44EA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2E12B002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1DF6FEE4" w14:textId="778DB535" w:rsidR="00DF5385" w:rsidRPr="001133B2" w:rsidRDefault="00DF5385" w:rsidP="00CF15FA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279D3337" w14:textId="7266DA27" w:rsidR="00DF5385" w:rsidRPr="004E4FC6" w:rsidRDefault="00DF5385" w:rsidP="00CF15FA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proofErr w:type="spellStart"/>
      <w:r w:rsidR="00C16DDC" w:rsidRPr="00C16DDC">
        <w:rPr>
          <w:szCs w:val="28"/>
        </w:rPr>
        <w:t>Автокодировщики</w:t>
      </w:r>
      <w:proofErr w:type="spellEnd"/>
      <w:r w:rsidRPr="00C16DDC">
        <w:rPr>
          <w:szCs w:val="28"/>
        </w:rPr>
        <w:t>.</w:t>
      </w:r>
    </w:p>
    <w:p w14:paraId="2D9400ED" w14:textId="77777777" w:rsidR="00C16DDC" w:rsidRPr="00C16DDC" w:rsidRDefault="00DF5385" w:rsidP="00CF15FA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after="160"/>
        <w:ind w:left="0" w:right="910" w:firstLine="709"/>
        <w:contextualSpacing w:val="0"/>
        <w:rPr>
          <w:spacing w:val="-2"/>
        </w:rPr>
      </w:pPr>
      <w:r w:rsidRPr="00C16DDC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proofErr w:type="spellStart"/>
      <w:r w:rsidR="00C16DDC" w:rsidRPr="00C16DDC">
        <w:rPr>
          <w:szCs w:val="28"/>
        </w:rPr>
        <w:t>Автокодировщики</w:t>
      </w:r>
      <w:proofErr w:type="spellEnd"/>
      <w:r w:rsidR="00C16DDC" w:rsidRPr="00C16DDC">
        <w:rPr>
          <w:szCs w:val="28"/>
        </w:rPr>
        <w:t>.</w:t>
      </w:r>
    </w:p>
    <w:p w14:paraId="48F1F45C" w14:textId="2771693A" w:rsidR="00DF5385" w:rsidRPr="00C16DDC" w:rsidRDefault="00DF5385" w:rsidP="00CF15FA">
      <w:pPr>
        <w:pStyle w:val="a4"/>
        <w:tabs>
          <w:tab w:val="left" w:pos="709"/>
          <w:tab w:val="left" w:pos="851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after="160"/>
        <w:ind w:left="0" w:right="910"/>
        <w:contextualSpacing w:val="0"/>
        <w:rPr>
          <w:spacing w:val="-2"/>
        </w:rPr>
      </w:pPr>
      <w:r w:rsidRPr="00C16DDC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C16DDC">
        <w:rPr>
          <w:rFonts w:cs="Times New Roman"/>
          <w:szCs w:val="28"/>
        </w:rPr>
        <w:t xml:space="preserve">ознакомить студентов с </w:t>
      </w:r>
      <w:proofErr w:type="spellStart"/>
      <w:r w:rsidR="00C16DDC">
        <w:rPr>
          <w:szCs w:val="28"/>
        </w:rPr>
        <w:t>а</w:t>
      </w:r>
      <w:r w:rsidR="00C16DDC" w:rsidRPr="00C16DDC">
        <w:rPr>
          <w:szCs w:val="28"/>
        </w:rPr>
        <w:t>втокодировщик</w:t>
      </w:r>
      <w:r w:rsidR="00C16DDC">
        <w:rPr>
          <w:szCs w:val="28"/>
        </w:rPr>
        <w:t>ами</w:t>
      </w:r>
      <w:proofErr w:type="spellEnd"/>
      <w:r w:rsidR="00C16DDC">
        <w:rPr>
          <w:szCs w:val="28"/>
        </w:rPr>
        <w:t>.</w:t>
      </w:r>
    </w:p>
    <w:p w14:paraId="0538397A" w14:textId="77777777" w:rsidR="00DF5385" w:rsidRPr="004E4FC6" w:rsidRDefault="00DF5385" w:rsidP="00CF15FA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901BECE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3301DB99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9525299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1637A581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6FD50B3F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B1D515E" w14:textId="77777777" w:rsidR="00DF5385" w:rsidRPr="004E4FC6" w:rsidRDefault="00DF5385" w:rsidP="00CF15FA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EC76921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1318D2A2" w14:textId="77777777" w:rsidR="00DF5385" w:rsidRPr="004E4FC6" w:rsidRDefault="00DF5385" w:rsidP="00CF15FA">
      <w:pPr>
        <w:tabs>
          <w:tab w:val="left" w:pos="709"/>
          <w:tab w:val="left" w:pos="851"/>
          <w:tab w:val="left" w:pos="1134"/>
          <w:tab w:val="left" w:pos="1276"/>
        </w:tabs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3A555ACE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77897563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6F694E06" w14:textId="3138797D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35E32E26" w14:textId="77777777" w:rsidR="00DF5385" w:rsidRPr="004E4FC6" w:rsidRDefault="00DF5385" w:rsidP="00097F23">
      <w:pPr>
        <w:rPr>
          <w:rFonts w:cs="Times New Roman"/>
          <w:szCs w:val="28"/>
        </w:rPr>
      </w:pPr>
    </w:p>
    <w:p w14:paraId="676E25EB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07B19878" w14:textId="74F36953" w:rsidR="00DF5385" w:rsidRPr="00250421" w:rsidRDefault="00DF5385" w:rsidP="00CF15FA">
      <w:pPr>
        <w:pStyle w:val="a4"/>
        <w:numPr>
          <w:ilvl w:val="0"/>
          <w:numId w:val="23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4332DCE1" w14:textId="77777777" w:rsidR="00DF5385" w:rsidRPr="00250421" w:rsidRDefault="00DF5385" w:rsidP="00CF15FA">
      <w:pPr>
        <w:pStyle w:val="a4"/>
        <w:numPr>
          <w:ilvl w:val="0"/>
          <w:numId w:val="23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раздаточного материла: электронные материалы, ссылки.</w:t>
      </w:r>
    </w:p>
    <w:p w14:paraId="115080CD" w14:textId="77777777" w:rsidR="00DF5385" w:rsidRPr="004E4FC6" w:rsidRDefault="00DF5385" w:rsidP="00CF15FA">
      <w:pPr>
        <w:numPr>
          <w:ilvl w:val="0"/>
          <w:numId w:val="23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86A02E0" w14:textId="77777777" w:rsidR="00DF5385" w:rsidRPr="004E4FC6" w:rsidRDefault="00DF5385" w:rsidP="00CF15FA">
      <w:pPr>
        <w:numPr>
          <w:ilvl w:val="0"/>
          <w:numId w:val="23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75FD335F" w14:textId="77777777" w:rsidR="00DF5385" w:rsidRPr="004E4FC6" w:rsidRDefault="00DF5385" w:rsidP="00097F23">
      <w:pPr>
        <w:ind w:right="423"/>
        <w:rPr>
          <w:szCs w:val="28"/>
        </w:rPr>
      </w:pPr>
    </w:p>
    <w:p w14:paraId="0DA8C837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F158D78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18E103DF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0B5E3C3C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39398272" w14:textId="4FD6E652" w:rsidR="00DF5385" w:rsidRDefault="00CF15FA" w:rsidP="00CF15FA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proofErr w:type="spellStart"/>
      <w:r w:rsidRPr="00C16DDC">
        <w:rPr>
          <w:rFonts w:ascii="Trebuchet MS" w:hAnsi="Trebuchet MS"/>
          <w:sz w:val="28"/>
          <w:szCs w:val="28"/>
        </w:rPr>
        <w:t>Автокодировщики</w:t>
      </w:r>
      <w:proofErr w:type="spellEnd"/>
      <w:r w:rsidR="00DF5385" w:rsidRPr="00B863DD">
        <w:rPr>
          <w:rFonts w:ascii="Arial" w:hAnsi="Arial"/>
          <w:w w:val="85"/>
        </w:rPr>
        <w:t>.</w:t>
      </w:r>
    </w:p>
    <w:p w14:paraId="6E4E0F2D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3A9214A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A6EFC1C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1ECA8B0D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5B453322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8C78F26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6ACB5894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16121350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E7BAD1E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79AD358E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04EC8ABE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07AE49E" w14:textId="7342107F" w:rsidR="00DF5385" w:rsidRDefault="00DF5385" w:rsidP="00097F23">
      <w:pPr>
        <w:ind w:left="567" w:right="423"/>
        <w:jc w:val="left"/>
        <w:rPr>
          <w:szCs w:val="28"/>
        </w:rPr>
      </w:pPr>
    </w:p>
    <w:p w14:paraId="487FC42F" w14:textId="7A868273" w:rsidR="00DF5385" w:rsidRDefault="00DF5385" w:rsidP="00097F23">
      <w:pPr>
        <w:ind w:left="567" w:right="423"/>
        <w:jc w:val="left"/>
        <w:rPr>
          <w:szCs w:val="28"/>
        </w:rPr>
      </w:pPr>
    </w:p>
    <w:p w14:paraId="15477502" w14:textId="335F9F1D" w:rsidR="00DF5385" w:rsidRDefault="00DF5385" w:rsidP="00097F23">
      <w:pPr>
        <w:ind w:left="567" w:right="423"/>
        <w:jc w:val="left"/>
        <w:rPr>
          <w:szCs w:val="28"/>
        </w:rPr>
      </w:pPr>
    </w:p>
    <w:p w14:paraId="7667E1F7" w14:textId="3EE8FE0E" w:rsidR="00DF5385" w:rsidRDefault="00DF5385" w:rsidP="00097F23">
      <w:pPr>
        <w:ind w:left="567" w:right="423"/>
        <w:jc w:val="left"/>
        <w:rPr>
          <w:szCs w:val="28"/>
        </w:rPr>
      </w:pPr>
    </w:p>
    <w:p w14:paraId="0B6741C5" w14:textId="76F84B1D" w:rsidR="00DF5385" w:rsidRDefault="00DF5385" w:rsidP="00097F23">
      <w:pPr>
        <w:ind w:left="567" w:right="423"/>
        <w:jc w:val="left"/>
        <w:rPr>
          <w:szCs w:val="28"/>
        </w:rPr>
      </w:pPr>
    </w:p>
    <w:p w14:paraId="2E668D66" w14:textId="48BEE134" w:rsidR="00DF5385" w:rsidRDefault="00DF5385" w:rsidP="00097F23">
      <w:pPr>
        <w:ind w:left="567" w:right="423"/>
        <w:jc w:val="left"/>
        <w:rPr>
          <w:szCs w:val="28"/>
        </w:rPr>
      </w:pPr>
    </w:p>
    <w:p w14:paraId="5DD2610E" w14:textId="15677FF9" w:rsidR="00DF5385" w:rsidRDefault="00DF5385" w:rsidP="00097F23">
      <w:pPr>
        <w:ind w:left="567" w:right="423"/>
        <w:jc w:val="left"/>
        <w:rPr>
          <w:szCs w:val="28"/>
        </w:rPr>
      </w:pPr>
    </w:p>
    <w:p w14:paraId="692E072C" w14:textId="4B42F5CB" w:rsidR="00DF5385" w:rsidRPr="004E4FC6" w:rsidRDefault="00CF15FA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lastRenderedPageBreak/>
        <w:t>М</w:t>
      </w:r>
      <w:r w:rsidR="00DF5385" w:rsidRPr="004E4FC6">
        <w:rPr>
          <w:bCs/>
          <w:szCs w:val="28"/>
          <w:shd w:val="clear" w:color="auto" w:fill="FFFFFF"/>
        </w:rPr>
        <w:t xml:space="preserve">етодические рекомендации и </w:t>
      </w:r>
      <w:r w:rsidR="00DF5385" w:rsidRPr="004E4FC6">
        <w:rPr>
          <w:bCs/>
          <w:szCs w:val="28"/>
        </w:rPr>
        <w:t>план проведения занятия по дисциплине</w:t>
      </w:r>
      <w:r w:rsidR="00DF5385" w:rsidRPr="004E4FC6">
        <w:rPr>
          <w:szCs w:val="28"/>
        </w:rPr>
        <w:t xml:space="preserve"> </w:t>
      </w:r>
      <w:r w:rsidR="00DF5385" w:rsidRPr="00BD58F7">
        <w:rPr>
          <w:b/>
          <w:szCs w:val="28"/>
        </w:rPr>
        <w:t>«</w:t>
      </w:r>
      <w:r w:rsidR="00DF5385">
        <w:rPr>
          <w:b/>
          <w:bCs/>
          <w:szCs w:val="28"/>
          <w:shd w:val="clear" w:color="auto" w:fill="FFFFFF"/>
        </w:rPr>
        <w:t>Введение в нейронные сети</w:t>
      </w:r>
      <w:r w:rsidR="00DF5385" w:rsidRPr="00BD58F7">
        <w:rPr>
          <w:b/>
          <w:szCs w:val="28"/>
        </w:rPr>
        <w:t>»</w:t>
      </w:r>
      <w:r w:rsidR="00DF5385" w:rsidRPr="004E4FC6">
        <w:rPr>
          <w:bCs/>
          <w:szCs w:val="28"/>
        </w:rPr>
        <w:t xml:space="preserve"> </w:t>
      </w:r>
      <w:r w:rsidR="00DF5385" w:rsidRPr="004E4FC6">
        <w:rPr>
          <w:bCs/>
          <w:szCs w:val="28"/>
          <w:shd w:val="clear" w:color="auto" w:fill="FFFFFF"/>
        </w:rPr>
        <w:t>к лекции №</w:t>
      </w:r>
      <w:r w:rsidR="00DF5385">
        <w:rPr>
          <w:bCs/>
          <w:szCs w:val="28"/>
          <w:shd w:val="clear" w:color="auto" w:fill="FFFFFF"/>
        </w:rPr>
        <w:t xml:space="preserve"> 12</w:t>
      </w:r>
      <w:r w:rsidR="00DF5385" w:rsidRPr="004E4FC6">
        <w:rPr>
          <w:bCs/>
          <w:szCs w:val="28"/>
          <w:shd w:val="clear" w:color="auto" w:fill="FFFFFF"/>
        </w:rPr>
        <w:t> </w:t>
      </w:r>
      <w:r w:rsidR="00DF5385"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Метрические задачи машинного обучения (</w:t>
      </w:r>
      <w:proofErr w:type="spellStart"/>
      <w:r w:rsidR="003B7ADA" w:rsidRPr="003B7ADA">
        <w:rPr>
          <w:b/>
          <w:szCs w:val="28"/>
        </w:rPr>
        <w:t>metric</w:t>
      </w:r>
      <w:proofErr w:type="spellEnd"/>
      <w:r w:rsidR="003B7ADA" w:rsidRPr="003B7ADA">
        <w:rPr>
          <w:b/>
          <w:szCs w:val="28"/>
        </w:rPr>
        <w:t xml:space="preserve"> </w:t>
      </w:r>
      <w:proofErr w:type="spellStart"/>
      <w:r w:rsidR="003B7ADA" w:rsidRPr="003B7ADA">
        <w:rPr>
          <w:b/>
          <w:szCs w:val="28"/>
        </w:rPr>
        <w:t>learning</w:t>
      </w:r>
      <w:proofErr w:type="spellEnd"/>
      <w:r w:rsidR="003B7ADA" w:rsidRPr="003B7ADA">
        <w:rPr>
          <w:b/>
          <w:szCs w:val="28"/>
        </w:rPr>
        <w:t>)</w:t>
      </w:r>
      <w:r w:rsidR="00DF5385" w:rsidRPr="003B7ADA">
        <w:rPr>
          <w:b/>
          <w:szCs w:val="28"/>
          <w:shd w:val="clear" w:color="auto" w:fill="FFFFFF"/>
        </w:rPr>
        <w:t>»</w:t>
      </w:r>
    </w:p>
    <w:p w14:paraId="25D6225D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22F11B89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6BA10C4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7B21F94E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16617D3" w14:textId="4D78B9F0" w:rsidR="00DF5385" w:rsidRPr="001133B2" w:rsidRDefault="00DF5385" w:rsidP="00BA073C">
      <w:pPr>
        <w:pStyle w:val="a4"/>
        <w:numPr>
          <w:ilvl w:val="0"/>
          <w:numId w:val="2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24ACE879" w14:textId="13E0EBF4" w:rsidR="00DF5385" w:rsidRPr="00BA073C" w:rsidRDefault="00DF5385" w:rsidP="00BA073C">
      <w:pPr>
        <w:pStyle w:val="a4"/>
        <w:numPr>
          <w:ilvl w:val="0"/>
          <w:numId w:val="2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A073C" w:rsidRPr="00BA073C">
        <w:rPr>
          <w:szCs w:val="28"/>
        </w:rPr>
        <w:t>Метрические задачи машинного обучения (</w:t>
      </w:r>
      <w:proofErr w:type="spellStart"/>
      <w:r w:rsidR="00BA073C" w:rsidRPr="00BA073C">
        <w:rPr>
          <w:szCs w:val="28"/>
        </w:rPr>
        <w:t>metric</w:t>
      </w:r>
      <w:proofErr w:type="spellEnd"/>
      <w:r w:rsidR="00BA073C" w:rsidRPr="00BA073C">
        <w:rPr>
          <w:szCs w:val="28"/>
        </w:rPr>
        <w:t xml:space="preserve"> </w:t>
      </w:r>
      <w:proofErr w:type="spellStart"/>
      <w:r w:rsidR="00BA073C" w:rsidRPr="00BA073C">
        <w:rPr>
          <w:szCs w:val="28"/>
        </w:rPr>
        <w:t>learning</w:t>
      </w:r>
      <w:proofErr w:type="spellEnd"/>
      <w:r w:rsidR="00BA073C" w:rsidRPr="00BA073C">
        <w:rPr>
          <w:szCs w:val="28"/>
        </w:rPr>
        <w:t>)</w:t>
      </w:r>
      <w:r w:rsidRPr="00BA073C">
        <w:rPr>
          <w:szCs w:val="28"/>
        </w:rPr>
        <w:t>.</w:t>
      </w:r>
    </w:p>
    <w:p w14:paraId="185F363D" w14:textId="4A8B7101" w:rsidR="00DF5385" w:rsidRPr="00BA073C" w:rsidRDefault="00DF5385" w:rsidP="00BA073C">
      <w:pPr>
        <w:pStyle w:val="a4"/>
        <w:numPr>
          <w:ilvl w:val="0"/>
          <w:numId w:val="2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BA073C" w:rsidRPr="00BA073C">
        <w:rPr>
          <w:szCs w:val="28"/>
        </w:rPr>
        <w:t>Метрические задачи машинного обучения (</w:t>
      </w:r>
      <w:proofErr w:type="spellStart"/>
      <w:r w:rsidR="00BA073C" w:rsidRPr="00BA073C">
        <w:rPr>
          <w:szCs w:val="28"/>
        </w:rPr>
        <w:t>metric</w:t>
      </w:r>
      <w:proofErr w:type="spellEnd"/>
      <w:r w:rsidR="00BA073C" w:rsidRPr="00BA073C">
        <w:rPr>
          <w:szCs w:val="28"/>
        </w:rPr>
        <w:t xml:space="preserve"> </w:t>
      </w:r>
      <w:proofErr w:type="spellStart"/>
      <w:r w:rsidR="00BA073C" w:rsidRPr="00BA073C">
        <w:rPr>
          <w:szCs w:val="28"/>
        </w:rPr>
        <w:t>learning</w:t>
      </w:r>
      <w:proofErr w:type="spellEnd"/>
      <w:r w:rsidR="00BA073C" w:rsidRPr="00BA073C">
        <w:rPr>
          <w:szCs w:val="28"/>
        </w:rPr>
        <w:t>)</w:t>
      </w:r>
      <w:r w:rsidRPr="00BA073C">
        <w:rPr>
          <w:rFonts w:cs="Times New Roman"/>
          <w:szCs w:val="28"/>
        </w:rPr>
        <w:t>.</w:t>
      </w:r>
    </w:p>
    <w:p w14:paraId="17B07231" w14:textId="0E2FCF9C" w:rsidR="00DF5385" w:rsidRDefault="00DF5385" w:rsidP="00097F2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</w:t>
      </w:r>
      <w:r w:rsidRPr="00BA073C">
        <w:rPr>
          <w:rFonts w:cs="Times New Roman"/>
          <w:szCs w:val="28"/>
        </w:rPr>
        <w:t xml:space="preserve"> </w:t>
      </w:r>
      <w:r w:rsidR="00BA073C" w:rsidRPr="00BA073C">
        <w:rPr>
          <w:rFonts w:ascii="Trebuchet MS" w:hAnsi="Trebuchet MS"/>
          <w:sz w:val="28"/>
          <w:szCs w:val="28"/>
        </w:rPr>
        <w:t>м</w:t>
      </w:r>
      <w:r w:rsidR="00BA073C" w:rsidRPr="00BA073C">
        <w:rPr>
          <w:rFonts w:ascii="Trebuchet MS" w:hAnsi="Trebuchet MS"/>
          <w:sz w:val="28"/>
          <w:szCs w:val="28"/>
        </w:rPr>
        <w:t>етрически</w:t>
      </w:r>
      <w:r w:rsidR="00BA073C" w:rsidRPr="00BA073C">
        <w:rPr>
          <w:rFonts w:ascii="Trebuchet MS" w:hAnsi="Trebuchet MS"/>
          <w:sz w:val="28"/>
          <w:szCs w:val="28"/>
        </w:rPr>
        <w:t>ми</w:t>
      </w:r>
      <w:r w:rsidR="00BA073C" w:rsidRPr="00BA073C">
        <w:rPr>
          <w:rFonts w:ascii="Trebuchet MS" w:hAnsi="Trebuchet MS"/>
          <w:sz w:val="28"/>
          <w:szCs w:val="28"/>
        </w:rPr>
        <w:t xml:space="preserve"> задач</w:t>
      </w:r>
      <w:r w:rsidR="00BA073C" w:rsidRPr="00BA073C">
        <w:rPr>
          <w:rFonts w:ascii="Trebuchet MS" w:hAnsi="Trebuchet MS"/>
          <w:sz w:val="28"/>
          <w:szCs w:val="28"/>
        </w:rPr>
        <w:t>ами</w:t>
      </w:r>
      <w:r w:rsidR="00BA073C" w:rsidRPr="00BA073C">
        <w:rPr>
          <w:rFonts w:ascii="Trebuchet MS" w:hAnsi="Trebuchet MS"/>
          <w:sz w:val="28"/>
          <w:szCs w:val="28"/>
        </w:rPr>
        <w:t xml:space="preserve"> машинного обучения (</w:t>
      </w:r>
      <w:proofErr w:type="spellStart"/>
      <w:r w:rsidR="00BA073C" w:rsidRPr="00BA073C">
        <w:rPr>
          <w:rFonts w:ascii="Trebuchet MS" w:hAnsi="Trebuchet MS"/>
          <w:sz w:val="28"/>
          <w:szCs w:val="28"/>
        </w:rPr>
        <w:t>metric</w:t>
      </w:r>
      <w:proofErr w:type="spellEnd"/>
      <w:r w:rsidR="00BA073C" w:rsidRPr="00BA073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A073C" w:rsidRPr="00BA073C">
        <w:rPr>
          <w:rFonts w:ascii="Trebuchet MS" w:hAnsi="Trebuchet MS"/>
          <w:sz w:val="28"/>
          <w:szCs w:val="28"/>
        </w:rPr>
        <w:t>learning</w:t>
      </w:r>
      <w:proofErr w:type="spellEnd"/>
      <w:r w:rsidR="00BA073C" w:rsidRPr="00BA073C">
        <w:rPr>
          <w:rFonts w:ascii="Trebuchet MS" w:hAnsi="Trebuchet MS"/>
          <w:sz w:val="28"/>
          <w:szCs w:val="28"/>
        </w:rPr>
        <w:t>)</w:t>
      </w:r>
      <w:r w:rsidRPr="00BA073C">
        <w:t>.</w:t>
      </w:r>
    </w:p>
    <w:p w14:paraId="671985D5" w14:textId="77777777" w:rsidR="00DF5385" w:rsidRPr="004E4FC6" w:rsidRDefault="00DF5385" w:rsidP="00BA073C">
      <w:pPr>
        <w:pStyle w:val="a4"/>
        <w:numPr>
          <w:ilvl w:val="0"/>
          <w:numId w:val="2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93039E2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2A297675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3B23ACD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37868B36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3F976E0F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F660E51" w14:textId="77777777" w:rsidR="00DF5385" w:rsidRPr="004E4FC6" w:rsidRDefault="00DF5385" w:rsidP="00BA073C">
      <w:pPr>
        <w:pStyle w:val="a4"/>
        <w:numPr>
          <w:ilvl w:val="0"/>
          <w:numId w:val="2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93FFD3C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6E2CF66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663B4568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0AE2A052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32D0EBB" w14:textId="09ADB2A3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629AE476" w14:textId="77777777" w:rsidR="00DF5385" w:rsidRPr="004E4FC6" w:rsidRDefault="00DF5385" w:rsidP="00097F23">
      <w:pPr>
        <w:rPr>
          <w:rFonts w:cs="Times New Roman"/>
          <w:szCs w:val="28"/>
        </w:rPr>
      </w:pPr>
    </w:p>
    <w:p w14:paraId="6B3B7C79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lastRenderedPageBreak/>
        <w:t>Методические приемы</w:t>
      </w:r>
    </w:p>
    <w:p w14:paraId="64232697" w14:textId="62C7978F" w:rsidR="00DF5385" w:rsidRPr="00250421" w:rsidRDefault="00DF5385" w:rsidP="00BA073C">
      <w:pPr>
        <w:pStyle w:val="a4"/>
        <w:numPr>
          <w:ilvl w:val="0"/>
          <w:numId w:val="25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338C59C7" w14:textId="77777777" w:rsidR="00DF5385" w:rsidRPr="00250421" w:rsidRDefault="00DF5385" w:rsidP="00BA073C">
      <w:pPr>
        <w:pStyle w:val="a4"/>
        <w:numPr>
          <w:ilvl w:val="0"/>
          <w:numId w:val="25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2A5D08DA" w14:textId="77777777" w:rsidR="00DF5385" w:rsidRPr="004E4FC6" w:rsidRDefault="00DF5385" w:rsidP="00BA073C">
      <w:pPr>
        <w:numPr>
          <w:ilvl w:val="0"/>
          <w:numId w:val="25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4E2959B4" w14:textId="77777777" w:rsidR="00DF5385" w:rsidRPr="004E4FC6" w:rsidRDefault="00DF5385" w:rsidP="00BA073C">
      <w:pPr>
        <w:numPr>
          <w:ilvl w:val="0"/>
          <w:numId w:val="25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2363254F" w14:textId="77777777" w:rsidR="00DF5385" w:rsidRPr="004E4FC6" w:rsidRDefault="00DF5385" w:rsidP="00097F23">
      <w:pPr>
        <w:ind w:right="423"/>
        <w:rPr>
          <w:szCs w:val="28"/>
        </w:rPr>
      </w:pPr>
    </w:p>
    <w:p w14:paraId="2D9B1627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31AD9077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A8BE4D8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13D7147A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3D395646" w14:textId="77989A8B" w:rsidR="00DF5385" w:rsidRPr="00BA073C" w:rsidRDefault="00BA073C" w:rsidP="00BA073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BA073C">
        <w:rPr>
          <w:rFonts w:ascii="Trebuchet MS" w:hAnsi="Trebuchet MS"/>
          <w:sz w:val="28"/>
          <w:szCs w:val="28"/>
        </w:rPr>
        <w:t>Метрические задачи машинного обучения (</w:t>
      </w:r>
      <w:proofErr w:type="spellStart"/>
      <w:r w:rsidRPr="00BA073C">
        <w:rPr>
          <w:rFonts w:ascii="Trebuchet MS" w:hAnsi="Trebuchet MS"/>
          <w:sz w:val="28"/>
          <w:szCs w:val="28"/>
        </w:rPr>
        <w:t>metric</w:t>
      </w:r>
      <w:proofErr w:type="spellEnd"/>
      <w:r w:rsidRPr="00BA073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A073C">
        <w:rPr>
          <w:rFonts w:ascii="Trebuchet MS" w:hAnsi="Trebuchet MS"/>
          <w:sz w:val="28"/>
          <w:szCs w:val="28"/>
        </w:rPr>
        <w:t>learning</w:t>
      </w:r>
      <w:proofErr w:type="spellEnd"/>
      <w:r w:rsidRPr="00BA073C">
        <w:rPr>
          <w:rFonts w:ascii="Trebuchet MS" w:hAnsi="Trebuchet MS"/>
          <w:sz w:val="28"/>
          <w:szCs w:val="28"/>
        </w:rPr>
        <w:t>)</w:t>
      </w:r>
      <w:r w:rsidR="00DF5385" w:rsidRPr="00BA073C">
        <w:rPr>
          <w:rFonts w:ascii="Arial" w:hAnsi="Arial"/>
          <w:w w:val="85"/>
        </w:rPr>
        <w:t>.</w:t>
      </w:r>
    </w:p>
    <w:p w14:paraId="5BAF9FFB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7B99573E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4B4D76A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68B8DAF1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16B43CCD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1B8D3182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12B10213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BA94F12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94B39E9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75F96759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7BFEBB03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5B9D4A5" w14:textId="40C52259" w:rsidR="00DF5385" w:rsidRDefault="00DF5385" w:rsidP="00097F23">
      <w:pPr>
        <w:ind w:left="567" w:right="423"/>
        <w:jc w:val="left"/>
        <w:rPr>
          <w:szCs w:val="28"/>
        </w:rPr>
      </w:pPr>
    </w:p>
    <w:p w14:paraId="65C38500" w14:textId="3F332732" w:rsidR="00DF5385" w:rsidRDefault="00DF5385" w:rsidP="00097F23">
      <w:pPr>
        <w:ind w:left="567" w:right="423"/>
        <w:jc w:val="left"/>
        <w:rPr>
          <w:szCs w:val="28"/>
        </w:rPr>
      </w:pPr>
    </w:p>
    <w:p w14:paraId="28737BE3" w14:textId="6EC8F899" w:rsidR="00DF5385" w:rsidRDefault="00DF5385" w:rsidP="00097F23">
      <w:pPr>
        <w:ind w:left="567" w:right="423"/>
        <w:jc w:val="left"/>
        <w:rPr>
          <w:szCs w:val="28"/>
        </w:rPr>
      </w:pPr>
    </w:p>
    <w:p w14:paraId="2EF5F514" w14:textId="69E8A3F3" w:rsidR="00DF5385" w:rsidRDefault="00DF5385" w:rsidP="00097F23">
      <w:pPr>
        <w:ind w:left="567" w:right="423"/>
        <w:jc w:val="left"/>
        <w:rPr>
          <w:szCs w:val="28"/>
        </w:rPr>
      </w:pPr>
    </w:p>
    <w:p w14:paraId="1CE6866F" w14:textId="61DB6EA6" w:rsidR="00DF5385" w:rsidRDefault="00DF5385" w:rsidP="00097F23">
      <w:pPr>
        <w:ind w:left="567" w:right="423"/>
        <w:jc w:val="left"/>
        <w:rPr>
          <w:szCs w:val="28"/>
        </w:rPr>
      </w:pPr>
    </w:p>
    <w:p w14:paraId="16208FC3" w14:textId="19A3434D" w:rsidR="00DF5385" w:rsidRPr="003B7ADA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13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Понятие о состязательных сетях (GAN)</w:t>
      </w:r>
      <w:r w:rsidRPr="003B7ADA">
        <w:rPr>
          <w:b/>
          <w:szCs w:val="28"/>
          <w:shd w:val="clear" w:color="auto" w:fill="FFFFFF"/>
        </w:rPr>
        <w:t>»</w:t>
      </w:r>
    </w:p>
    <w:p w14:paraId="7A37DA84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4BC70060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C66379F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687092F2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41C232FE" w14:textId="793A466D" w:rsidR="00DF5385" w:rsidRPr="001133B2" w:rsidRDefault="00DF5385" w:rsidP="00BA073C">
      <w:pPr>
        <w:pStyle w:val="a4"/>
        <w:numPr>
          <w:ilvl w:val="0"/>
          <w:numId w:val="26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522B1563" w14:textId="2FAFBD0C" w:rsidR="00DF5385" w:rsidRPr="004E4FC6" w:rsidRDefault="00DF5385" w:rsidP="00BA073C">
      <w:pPr>
        <w:pStyle w:val="a4"/>
        <w:numPr>
          <w:ilvl w:val="0"/>
          <w:numId w:val="26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A073C" w:rsidRPr="00BA073C">
        <w:rPr>
          <w:szCs w:val="28"/>
        </w:rPr>
        <w:t>Понятие о состязательных сетях (GAN)</w:t>
      </w:r>
      <w:r w:rsidRPr="00BA073C">
        <w:rPr>
          <w:szCs w:val="28"/>
        </w:rPr>
        <w:t>.</w:t>
      </w:r>
    </w:p>
    <w:p w14:paraId="59E04C02" w14:textId="23E0DCBE" w:rsidR="00DF5385" w:rsidRPr="004E4FC6" w:rsidRDefault="00DF5385" w:rsidP="00BA073C">
      <w:pPr>
        <w:pStyle w:val="a4"/>
        <w:numPr>
          <w:ilvl w:val="0"/>
          <w:numId w:val="26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BA073C" w:rsidRPr="00BA073C">
        <w:rPr>
          <w:szCs w:val="28"/>
        </w:rPr>
        <w:t>Понятие о состязательных сетях (GAN)</w:t>
      </w:r>
      <w:r w:rsidR="00BA073C" w:rsidRPr="00BA073C">
        <w:rPr>
          <w:szCs w:val="28"/>
        </w:rPr>
        <w:t>.</w:t>
      </w:r>
    </w:p>
    <w:p w14:paraId="0CD0C8CA" w14:textId="54C7F48D" w:rsidR="00DF5385" w:rsidRPr="00BA073C" w:rsidRDefault="00DF5385" w:rsidP="00097F2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BA073C" w:rsidRPr="00BA073C">
        <w:rPr>
          <w:rFonts w:ascii="Trebuchet MS" w:hAnsi="Trebuchet MS"/>
          <w:sz w:val="28"/>
          <w:szCs w:val="28"/>
        </w:rPr>
        <w:t>п</w:t>
      </w:r>
      <w:r w:rsidR="00BA073C" w:rsidRPr="00BA073C">
        <w:rPr>
          <w:rFonts w:ascii="Trebuchet MS" w:hAnsi="Trebuchet MS"/>
          <w:sz w:val="28"/>
          <w:szCs w:val="28"/>
        </w:rPr>
        <w:t>онятие</w:t>
      </w:r>
      <w:r w:rsidR="00BA073C" w:rsidRPr="00BA073C">
        <w:rPr>
          <w:rFonts w:ascii="Trebuchet MS" w:hAnsi="Trebuchet MS"/>
          <w:sz w:val="28"/>
          <w:szCs w:val="28"/>
        </w:rPr>
        <w:t>м</w:t>
      </w:r>
      <w:r w:rsidR="00BA073C" w:rsidRPr="00BA073C">
        <w:rPr>
          <w:rFonts w:ascii="Trebuchet MS" w:hAnsi="Trebuchet MS"/>
          <w:sz w:val="28"/>
          <w:szCs w:val="28"/>
        </w:rPr>
        <w:t xml:space="preserve"> о состязательных сетях (GAN)</w:t>
      </w:r>
      <w:r w:rsidR="00BA073C">
        <w:rPr>
          <w:rFonts w:ascii="Trebuchet MS" w:hAnsi="Trebuchet MS"/>
          <w:sz w:val="28"/>
          <w:szCs w:val="28"/>
        </w:rPr>
        <w:t>.</w:t>
      </w:r>
    </w:p>
    <w:p w14:paraId="40B39B9D" w14:textId="77777777" w:rsidR="00DF5385" w:rsidRPr="004E4FC6" w:rsidRDefault="00DF5385" w:rsidP="00BA073C">
      <w:pPr>
        <w:pStyle w:val="a4"/>
        <w:numPr>
          <w:ilvl w:val="0"/>
          <w:numId w:val="26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4565B2A6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69835142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DD151B3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1238427B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35B254E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AB2D2CA" w14:textId="77777777" w:rsidR="00DF5385" w:rsidRPr="004E4FC6" w:rsidRDefault="00DF5385" w:rsidP="00BA073C">
      <w:pPr>
        <w:pStyle w:val="a4"/>
        <w:numPr>
          <w:ilvl w:val="0"/>
          <w:numId w:val="26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294D64BA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191E0924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30516E30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3EFD058C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0BCAAB19" w14:textId="27DF70FC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79128C62" w14:textId="77777777" w:rsidR="00DF5385" w:rsidRPr="004E4FC6" w:rsidRDefault="00DF5385" w:rsidP="00097F23">
      <w:pPr>
        <w:rPr>
          <w:rFonts w:cs="Times New Roman"/>
          <w:szCs w:val="28"/>
        </w:rPr>
      </w:pPr>
    </w:p>
    <w:p w14:paraId="57A0958B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695DEC5" w14:textId="605E78A7" w:rsidR="00DF5385" w:rsidRPr="00250421" w:rsidRDefault="00DF5385" w:rsidP="00BA073C">
      <w:pPr>
        <w:pStyle w:val="a4"/>
        <w:numPr>
          <w:ilvl w:val="0"/>
          <w:numId w:val="27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lastRenderedPageBreak/>
        <w:t>Использование комплекта слайдов по теме занятия.</w:t>
      </w:r>
    </w:p>
    <w:p w14:paraId="7E900D45" w14:textId="77777777" w:rsidR="00DF5385" w:rsidRPr="00250421" w:rsidRDefault="00DF5385" w:rsidP="00BA073C">
      <w:pPr>
        <w:pStyle w:val="a4"/>
        <w:numPr>
          <w:ilvl w:val="0"/>
          <w:numId w:val="27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775A0ADF" w14:textId="77777777" w:rsidR="00DF5385" w:rsidRPr="004E4FC6" w:rsidRDefault="00DF5385" w:rsidP="00BA073C">
      <w:pPr>
        <w:numPr>
          <w:ilvl w:val="0"/>
          <w:numId w:val="27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4600220" w14:textId="77777777" w:rsidR="00DF5385" w:rsidRPr="004E4FC6" w:rsidRDefault="00DF5385" w:rsidP="00BA073C">
      <w:pPr>
        <w:numPr>
          <w:ilvl w:val="0"/>
          <w:numId w:val="27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023E5BDF" w14:textId="77777777" w:rsidR="00DF5385" w:rsidRPr="004E4FC6" w:rsidRDefault="00DF5385" w:rsidP="00097F23">
      <w:pPr>
        <w:ind w:right="423"/>
        <w:rPr>
          <w:szCs w:val="28"/>
        </w:rPr>
      </w:pPr>
    </w:p>
    <w:p w14:paraId="2D57301D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04DD8190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40C01E32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25533670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5EEE31B3" w14:textId="0CD16D59" w:rsidR="00DF5385" w:rsidRPr="00BA073C" w:rsidRDefault="00BA073C" w:rsidP="00BA073C">
      <w:pPr>
        <w:ind w:right="423"/>
        <w:jc w:val="left"/>
        <w:rPr>
          <w:szCs w:val="28"/>
        </w:rPr>
      </w:pPr>
      <w:r w:rsidRPr="00BA073C">
        <w:rPr>
          <w:szCs w:val="28"/>
        </w:rPr>
        <w:t>Понятие о состязательных сетях (GAN)</w:t>
      </w:r>
      <w:r w:rsidRPr="00BA073C">
        <w:rPr>
          <w:szCs w:val="28"/>
        </w:rPr>
        <w:t>.</w:t>
      </w:r>
    </w:p>
    <w:p w14:paraId="72F59523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52675C3F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624AB287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66AFD67B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2C42D0A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3B0091E1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1FE935E4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50C52B71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3720700F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7277B967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D965A0D" w14:textId="00AABEB1" w:rsidR="00DF5385" w:rsidRDefault="00DF5385" w:rsidP="00097F23">
      <w:pPr>
        <w:ind w:left="567" w:right="423"/>
        <w:jc w:val="left"/>
        <w:rPr>
          <w:szCs w:val="28"/>
        </w:rPr>
      </w:pPr>
    </w:p>
    <w:p w14:paraId="316238BC" w14:textId="411EAA31" w:rsidR="00DF5385" w:rsidRDefault="00DF5385" w:rsidP="00097F23">
      <w:pPr>
        <w:ind w:left="567" w:right="423"/>
        <w:jc w:val="left"/>
        <w:rPr>
          <w:szCs w:val="28"/>
        </w:rPr>
      </w:pPr>
    </w:p>
    <w:p w14:paraId="5073F73C" w14:textId="50457F57" w:rsidR="00DF5385" w:rsidRDefault="00DF5385" w:rsidP="00097F23">
      <w:pPr>
        <w:ind w:left="567" w:right="423"/>
        <w:jc w:val="left"/>
        <w:rPr>
          <w:szCs w:val="28"/>
        </w:rPr>
      </w:pPr>
    </w:p>
    <w:p w14:paraId="15331AAE" w14:textId="25B0F507" w:rsidR="00DF5385" w:rsidRDefault="00DF5385" w:rsidP="00097F23">
      <w:pPr>
        <w:ind w:left="567" w:right="423"/>
        <w:jc w:val="left"/>
        <w:rPr>
          <w:szCs w:val="28"/>
        </w:rPr>
      </w:pPr>
    </w:p>
    <w:p w14:paraId="10B4C6DE" w14:textId="1B732DA3" w:rsidR="00DF5385" w:rsidRDefault="00DF5385" w:rsidP="00097F23">
      <w:pPr>
        <w:ind w:left="567" w:right="423"/>
        <w:jc w:val="left"/>
        <w:rPr>
          <w:szCs w:val="28"/>
        </w:rPr>
      </w:pPr>
    </w:p>
    <w:p w14:paraId="2CAA7A37" w14:textId="0AA66E37" w:rsidR="00DF5385" w:rsidRDefault="00DF5385" w:rsidP="00097F23">
      <w:pPr>
        <w:ind w:left="567" w:right="423"/>
        <w:jc w:val="left"/>
        <w:rPr>
          <w:szCs w:val="28"/>
        </w:rPr>
      </w:pPr>
    </w:p>
    <w:p w14:paraId="2DDEFB9D" w14:textId="20AC7628" w:rsidR="00DF5385" w:rsidRDefault="00DF5385" w:rsidP="00097F23">
      <w:pPr>
        <w:ind w:left="567" w:right="423"/>
        <w:jc w:val="left"/>
        <w:rPr>
          <w:szCs w:val="28"/>
        </w:rPr>
      </w:pPr>
    </w:p>
    <w:p w14:paraId="13449920" w14:textId="39BB0761" w:rsidR="00DF5385" w:rsidRPr="004E4FC6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14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Обработка текстов</w:t>
      </w:r>
      <w:r w:rsidRPr="003B7ADA">
        <w:rPr>
          <w:b/>
          <w:szCs w:val="28"/>
          <w:shd w:val="clear" w:color="auto" w:fill="FFFFFF"/>
        </w:rPr>
        <w:t>»</w:t>
      </w:r>
    </w:p>
    <w:p w14:paraId="49B31513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763C596F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043FE7DF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22AF02E5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F0EDD77" w14:textId="417EB201" w:rsidR="00DF5385" w:rsidRPr="001133B2" w:rsidRDefault="00DF5385" w:rsidP="00BA073C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6852E2A3" w14:textId="3DC49DE7" w:rsidR="00DF5385" w:rsidRPr="004E4FC6" w:rsidRDefault="00DF5385" w:rsidP="00BA073C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A073C" w:rsidRPr="00BA073C">
        <w:rPr>
          <w:szCs w:val="28"/>
        </w:rPr>
        <w:t>Обработка текстов</w:t>
      </w:r>
      <w:r w:rsidRPr="00BA073C">
        <w:rPr>
          <w:szCs w:val="28"/>
        </w:rPr>
        <w:t>.</w:t>
      </w:r>
    </w:p>
    <w:p w14:paraId="5B1D0401" w14:textId="75989592" w:rsidR="00BA073C" w:rsidRPr="00BA073C" w:rsidRDefault="00DF5385" w:rsidP="00BA073C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after="160"/>
        <w:ind w:left="0" w:right="910" w:firstLine="709"/>
        <w:contextualSpacing w:val="0"/>
        <w:rPr>
          <w:spacing w:val="-2"/>
        </w:rPr>
      </w:pPr>
      <w:r w:rsidRPr="00BA073C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BA073C" w:rsidRPr="00BA073C">
        <w:rPr>
          <w:szCs w:val="28"/>
        </w:rPr>
        <w:t>Обработка текстов</w:t>
      </w:r>
      <w:r w:rsidR="00BA073C" w:rsidRPr="00BA073C">
        <w:rPr>
          <w:szCs w:val="28"/>
        </w:rPr>
        <w:t>.</w:t>
      </w:r>
      <w:r w:rsidR="00BA073C" w:rsidRPr="00BA073C">
        <w:rPr>
          <w:rFonts w:cs="Times New Roman"/>
          <w:b/>
          <w:bCs/>
          <w:szCs w:val="28"/>
          <w:shd w:val="clear" w:color="auto" w:fill="FFFFFF"/>
        </w:rPr>
        <w:t xml:space="preserve"> </w:t>
      </w:r>
    </w:p>
    <w:p w14:paraId="3CE25047" w14:textId="6EBA8020" w:rsidR="00DF5385" w:rsidRPr="00BA073C" w:rsidRDefault="00DF5385" w:rsidP="00BA073C">
      <w:pPr>
        <w:pStyle w:val="a4"/>
        <w:tabs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after="160"/>
        <w:ind w:left="0" w:right="910"/>
        <w:contextualSpacing w:val="0"/>
        <w:rPr>
          <w:spacing w:val="-2"/>
        </w:rPr>
      </w:pPr>
      <w:r w:rsidRPr="00BA073C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BA073C">
        <w:rPr>
          <w:rFonts w:cs="Times New Roman"/>
          <w:szCs w:val="28"/>
        </w:rPr>
        <w:t xml:space="preserve">ознакомить студентов с </w:t>
      </w:r>
      <w:r w:rsidR="00BA073C">
        <w:rPr>
          <w:szCs w:val="28"/>
        </w:rPr>
        <w:t>о</w:t>
      </w:r>
      <w:r w:rsidR="00BA073C" w:rsidRPr="00BA073C">
        <w:rPr>
          <w:szCs w:val="28"/>
        </w:rPr>
        <w:t>бработк</w:t>
      </w:r>
      <w:r w:rsidR="00BA073C">
        <w:rPr>
          <w:szCs w:val="28"/>
        </w:rPr>
        <w:t>ой</w:t>
      </w:r>
      <w:r w:rsidR="00BA073C" w:rsidRPr="00BA073C">
        <w:rPr>
          <w:szCs w:val="28"/>
        </w:rPr>
        <w:t xml:space="preserve"> текстов</w:t>
      </w:r>
      <w:r>
        <w:t>.</w:t>
      </w:r>
    </w:p>
    <w:p w14:paraId="512E89F6" w14:textId="77777777" w:rsidR="00DF5385" w:rsidRPr="004E4FC6" w:rsidRDefault="00DF5385" w:rsidP="00BA073C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016F77DD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2C56166E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7DA735D4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12C8F061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1BA79C0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9DDA3A7" w14:textId="77777777" w:rsidR="00DF5385" w:rsidRPr="004E4FC6" w:rsidRDefault="00DF5385" w:rsidP="00BA073C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36DBFC89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073D675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66F7134E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2FAC7825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0689F0FF" w14:textId="5239AB0B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74EF1A09" w14:textId="77777777" w:rsidR="00DF5385" w:rsidRPr="004E4FC6" w:rsidRDefault="00DF5385" w:rsidP="00097F23">
      <w:pPr>
        <w:rPr>
          <w:rFonts w:cs="Times New Roman"/>
          <w:szCs w:val="28"/>
        </w:rPr>
      </w:pPr>
    </w:p>
    <w:p w14:paraId="13C6BC57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A340CD4" w14:textId="2E5154BE" w:rsidR="00DF5385" w:rsidRPr="00250421" w:rsidRDefault="00DF5385" w:rsidP="00BA073C">
      <w:pPr>
        <w:pStyle w:val="a4"/>
        <w:numPr>
          <w:ilvl w:val="0"/>
          <w:numId w:val="29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49DCF5D6" w14:textId="77777777" w:rsidR="00DF5385" w:rsidRPr="00250421" w:rsidRDefault="00DF5385" w:rsidP="00BA073C">
      <w:pPr>
        <w:pStyle w:val="a4"/>
        <w:numPr>
          <w:ilvl w:val="0"/>
          <w:numId w:val="29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раздаточного материла: электронные материалы, ссылки.</w:t>
      </w:r>
    </w:p>
    <w:p w14:paraId="3CCFDDE5" w14:textId="77777777" w:rsidR="00DF5385" w:rsidRPr="004E4FC6" w:rsidRDefault="00DF5385" w:rsidP="00BA073C">
      <w:pPr>
        <w:numPr>
          <w:ilvl w:val="0"/>
          <w:numId w:val="29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D807B27" w14:textId="77777777" w:rsidR="00DF5385" w:rsidRPr="004E4FC6" w:rsidRDefault="00DF5385" w:rsidP="00BA073C">
      <w:pPr>
        <w:numPr>
          <w:ilvl w:val="0"/>
          <w:numId w:val="29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15013C4C" w14:textId="77777777" w:rsidR="00DF5385" w:rsidRPr="004E4FC6" w:rsidRDefault="00DF5385" w:rsidP="00097F23">
      <w:pPr>
        <w:ind w:right="423"/>
        <w:rPr>
          <w:szCs w:val="28"/>
        </w:rPr>
      </w:pPr>
    </w:p>
    <w:p w14:paraId="6B72DAC4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303F8305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0F922D5D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75E2F464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1EC69598" w14:textId="4A3B9DCD" w:rsidR="00DF5385" w:rsidRDefault="00BA073C" w:rsidP="00BA073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BA073C">
        <w:rPr>
          <w:rFonts w:ascii="Trebuchet MS" w:hAnsi="Trebuchet MS"/>
          <w:sz w:val="28"/>
          <w:szCs w:val="28"/>
        </w:rPr>
        <w:t>Обработка текстов</w:t>
      </w:r>
      <w:r w:rsidR="00DF5385" w:rsidRPr="00B863DD">
        <w:rPr>
          <w:rFonts w:ascii="Arial" w:hAnsi="Arial"/>
          <w:w w:val="85"/>
        </w:rPr>
        <w:t>.</w:t>
      </w:r>
    </w:p>
    <w:p w14:paraId="4365A609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2D9F7B7E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5A514A8B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BA5920E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19E121F1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CDFE1F4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63EC51D0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7C0B8248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0920FAC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5E701BB7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0DE41A58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A74FD1F" w14:textId="427E4848" w:rsidR="00DF5385" w:rsidRDefault="00DF5385" w:rsidP="00097F23">
      <w:pPr>
        <w:ind w:left="567" w:right="423"/>
        <w:jc w:val="left"/>
        <w:rPr>
          <w:szCs w:val="28"/>
        </w:rPr>
      </w:pPr>
    </w:p>
    <w:p w14:paraId="01A7B8D1" w14:textId="3ECC1A2F" w:rsidR="00DF5385" w:rsidRDefault="00DF5385" w:rsidP="00097F23">
      <w:pPr>
        <w:ind w:left="567" w:right="423"/>
        <w:jc w:val="left"/>
        <w:rPr>
          <w:szCs w:val="28"/>
        </w:rPr>
      </w:pPr>
    </w:p>
    <w:p w14:paraId="371548AE" w14:textId="49179B6A" w:rsidR="00DF5385" w:rsidRDefault="00DF5385" w:rsidP="00097F23">
      <w:pPr>
        <w:ind w:left="567" w:right="423"/>
        <w:jc w:val="left"/>
        <w:rPr>
          <w:szCs w:val="28"/>
        </w:rPr>
      </w:pPr>
    </w:p>
    <w:p w14:paraId="29B207C1" w14:textId="73D746E3" w:rsidR="00DF5385" w:rsidRDefault="00DF5385" w:rsidP="00097F23">
      <w:pPr>
        <w:ind w:left="567" w:right="423"/>
        <w:jc w:val="left"/>
        <w:rPr>
          <w:szCs w:val="28"/>
        </w:rPr>
      </w:pPr>
    </w:p>
    <w:p w14:paraId="24C76CAD" w14:textId="241CA02B" w:rsidR="00DF5385" w:rsidRDefault="00DF5385" w:rsidP="00097F23">
      <w:pPr>
        <w:ind w:left="567" w:right="423"/>
        <w:jc w:val="left"/>
        <w:rPr>
          <w:szCs w:val="28"/>
        </w:rPr>
      </w:pPr>
    </w:p>
    <w:p w14:paraId="7939617E" w14:textId="28CEA6F8" w:rsidR="00DF5385" w:rsidRDefault="00DF5385" w:rsidP="00097F23">
      <w:pPr>
        <w:ind w:left="567" w:right="423"/>
        <w:jc w:val="left"/>
        <w:rPr>
          <w:szCs w:val="28"/>
        </w:rPr>
      </w:pPr>
    </w:p>
    <w:p w14:paraId="1AE84978" w14:textId="4CE9CAD7" w:rsidR="00DF5385" w:rsidRDefault="00DF5385" w:rsidP="00097F23">
      <w:pPr>
        <w:ind w:left="567" w:right="423"/>
        <w:jc w:val="left"/>
        <w:rPr>
          <w:szCs w:val="28"/>
        </w:rPr>
      </w:pPr>
    </w:p>
    <w:p w14:paraId="42A2136F" w14:textId="5FE57208" w:rsidR="00DF5385" w:rsidRPr="004E4FC6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15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Распределенное представление текстов (</w:t>
      </w:r>
      <w:r w:rsidR="003B7ADA" w:rsidRPr="003B7ADA">
        <w:rPr>
          <w:b/>
          <w:szCs w:val="28"/>
          <w:lang w:val="en-US"/>
        </w:rPr>
        <w:t>word</w:t>
      </w:r>
      <w:r w:rsidR="003B7ADA" w:rsidRPr="003B7ADA">
        <w:rPr>
          <w:b/>
          <w:szCs w:val="28"/>
        </w:rPr>
        <w:t>2</w:t>
      </w:r>
      <w:proofErr w:type="spellStart"/>
      <w:r w:rsidR="003B7ADA" w:rsidRPr="003B7ADA">
        <w:rPr>
          <w:b/>
          <w:szCs w:val="28"/>
          <w:lang w:val="en-US"/>
        </w:rPr>
        <w:t>vec</w:t>
      </w:r>
      <w:proofErr w:type="spellEnd"/>
      <w:r w:rsidR="003B7ADA" w:rsidRPr="003B7ADA">
        <w:rPr>
          <w:b/>
          <w:szCs w:val="28"/>
        </w:rPr>
        <w:t>)</w:t>
      </w:r>
      <w:r w:rsidRPr="003B7ADA">
        <w:rPr>
          <w:b/>
          <w:szCs w:val="28"/>
          <w:shd w:val="clear" w:color="auto" w:fill="FFFFFF"/>
        </w:rPr>
        <w:t>»</w:t>
      </w:r>
    </w:p>
    <w:p w14:paraId="5ED06EDA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7D398B37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39EBE02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1BEC247A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4D401650" w14:textId="7C777D3C" w:rsidR="00DF5385" w:rsidRPr="001133B2" w:rsidRDefault="00DF5385" w:rsidP="00BA073C">
      <w:pPr>
        <w:pStyle w:val="a4"/>
        <w:numPr>
          <w:ilvl w:val="0"/>
          <w:numId w:val="3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2EA4EB88" w14:textId="062FE76A" w:rsidR="00DF5385" w:rsidRPr="004E4FC6" w:rsidRDefault="00DF5385" w:rsidP="00BA073C">
      <w:pPr>
        <w:pStyle w:val="a4"/>
        <w:numPr>
          <w:ilvl w:val="0"/>
          <w:numId w:val="3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A073C" w:rsidRPr="00BA073C">
        <w:rPr>
          <w:szCs w:val="28"/>
        </w:rPr>
        <w:t>Обработка текстов.</w:t>
      </w:r>
    </w:p>
    <w:p w14:paraId="07EC8C8A" w14:textId="64BC1532" w:rsidR="00DF5385" w:rsidRPr="00BA073C" w:rsidRDefault="00DF5385" w:rsidP="00BA073C">
      <w:pPr>
        <w:pStyle w:val="a4"/>
        <w:numPr>
          <w:ilvl w:val="0"/>
          <w:numId w:val="3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BA073C" w:rsidRPr="00BA073C">
        <w:rPr>
          <w:szCs w:val="28"/>
        </w:rPr>
        <w:t>Распределенное представление текстов (</w:t>
      </w:r>
      <w:r w:rsidR="00BA073C" w:rsidRPr="00BA073C">
        <w:rPr>
          <w:szCs w:val="28"/>
          <w:lang w:val="en-US"/>
        </w:rPr>
        <w:t>word</w:t>
      </w:r>
      <w:r w:rsidR="00BA073C" w:rsidRPr="00BA073C">
        <w:rPr>
          <w:szCs w:val="28"/>
        </w:rPr>
        <w:t>2</w:t>
      </w:r>
      <w:proofErr w:type="spellStart"/>
      <w:r w:rsidR="00BA073C" w:rsidRPr="00BA073C">
        <w:rPr>
          <w:szCs w:val="28"/>
          <w:lang w:val="en-US"/>
        </w:rPr>
        <w:t>vec</w:t>
      </w:r>
      <w:proofErr w:type="spellEnd"/>
      <w:r w:rsidR="00BA073C" w:rsidRPr="00BA073C">
        <w:rPr>
          <w:szCs w:val="28"/>
        </w:rPr>
        <w:t>)</w:t>
      </w:r>
      <w:r w:rsidRPr="00BA073C">
        <w:rPr>
          <w:rFonts w:cs="Times New Roman"/>
          <w:szCs w:val="28"/>
        </w:rPr>
        <w:t>.</w:t>
      </w:r>
    </w:p>
    <w:p w14:paraId="18D82C3A" w14:textId="77777777" w:rsidR="00DF5385" w:rsidRDefault="00DF5385" w:rsidP="00097F2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Pr="00E5424D">
        <w:rPr>
          <w:rFonts w:ascii="Trebuchet MS" w:hAnsi="Trebuchet MS"/>
          <w:sz w:val="28"/>
          <w:szCs w:val="28"/>
        </w:rPr>
        <w:t>выбором оптимального числа признаков и ансамбли алгоритмов</w:t>
      </w:r>
      <w:r>
        <w:t>.</w:t>
      </w:r>
    </w:p>
    <w:p w14:paraId="38257959" w14:textId="77777777" w:rsidR="00DF5385" w:rsidRPr="004E4FC6" w:rsidRDefault="00DF5385" w:rsidP="00BA073C">
      <w:pPr>
        <w:pStyle w:val="a4"/>
        <w:numPr>
          <w:ilvl w:val="0"/>
          <w:numId w:val="3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10AD21BA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5CF3A09B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9653174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A26EC23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23DA8A6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627BA90A" w14:textId="77777777" w:rsidR="00DF5385" w:rsidRPr="004E4FC6" w:rsidRDefault="00DF5385" w:rsidP="00BA073C">
      <w:pPr>
        <w:pStyle w:val="a4"/>
        <w:numPr>
          <w:ilvl w:val="0"/>
          <w:numId w:val="30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3D10E270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4BCBBB8D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61E6FA65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7520DD4A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0B89A31" w14:textId="6F3E755C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4A2944C8" w14:textId="77777777" w:rsidR="00097F23" w:rsidRPr="004E4FC6" w:rsidRDefault="00097F23" w:rsidP="00097F23">
      <w:pPr>
        <w:rPr>
          <w:rFonts w:cs="Times New Roman"/>
          <w:szCs w:val="28"/>
        </w:rPr>
      </w:pPr>
    </w:p>
    <w:p w14:paraId="65001C12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5041C950" w14:textId="318D02AE" w:rsidR="00DF5385" w:rsidRPr="00250421" w:rsidRDefault="00DF5385" w:rsidP="00BA073C">
      <w:pPr>
        <w:pStyle w:val="a4"/>
        <w:numPr>
          <w:ilvl w:val="0"/>
          <w:numId w:val="31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lastRenderedPageBreak/>
        <w:t>Использование комплекта слайдов по теме занятия.</w:t>
      </w:r>
    </w:p>
    <w:p w14:paraId="06D4D5B0" w14:textId="77777777" w:rsidR="00DF5385" w:rsidRPr="00250421" w:rsidRDefault="00DF5385" w:rsidP="00BA073C">
      <w:pPr>
        <w:pStyle w:val="a4"/>
        <w:numPr>
          <w:ilvl w:val="0"/>
          <w:numId w:val="31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2E166953" w14:textId="77777777" w:rsidR="00DF5385" w:rsidRPr="004E4FC6" w:rsidRDefault="00DF5385" w:rsidP="00BA073C">
      <w:pPr>
        <w:numPr>
          <w:ilvl w:val="0"/>
          <w:numId w:val="31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CD36B52" w14:textId="77777777" w:rsidR="00DF5385" w:rsidRPr="004E4FC6" w:rsidRDefault="00DF5385" w:rsidP="00BA073C">
      <w:pPr>
        <w:numPr>
          <w:ilvl w:val="0"/>
          <w:numId w:val="31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45C8FE48" w14:textId="77777777" w:rsidR="00DF5385" w:rsidRPr="004E4FC6" w:rsidRDefault="00DF5385" w:rsidP="00097F23">
      <w:pPr>
        <w:ind w:right="423"/>
        <w:rPr>
          <w:szCs w:val="28"/>
        </w:rPr>
      </w:pPr>
    </w:p>
    <w:p w14:paraId="4ACFF3A9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26C37CA1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3490E4FC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35AD6FBD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59A4777B" w14:textId="2282F5C9" w:rsidR="00DF5385" w:rsidRPr="00BA073C" w:rsidRDefault="00BA073C" w:rsidP="00BA073C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BA073C">
        <w:rPr>
          <w:rFonts w:ascii="Trebuchet MS" w:hAnsi="Trebuchet MS"/>
          <w:sz w:val="28"/>
          <w:szCs w:val="28"/>
        </w:rPr>
        <w:t>Распределенное представление текстов (</w:t>
      </w:r>
      <w:r w:rsidRPr="00BA073C">
        <w:rPr>
          <w:rFonts w:ascii="Trebuchet MS" w:hAnsi="Trebuchet MS"/>
          <w:sz w:val="28"/>
          <w:szCs w:val="28"/>
          <w:lang w:val="en-US"/>
        </w:rPr>
        <w:t>word</w:t>
      </w:r>
      <w:r w:rsidRPr="00BA073C">
        <w:rPr>
          <w:rFonts w:ascii="Trebuchet MS" w:hAnsi="Trebuchet MS"/>
          <w:sz w:val="28"/>
          <w:szCs w:val="28"/>
        </w:rPr>
        <w:t>2</w:t>
      </w:r>
      <w:proofErr w:type="spellStart"/>
      <w:r w:rsidRPr="00BA073C">
        <w:rPr>
          <w:rFonts w:ascii="Trebuchet MS" w:hAnsi="Trebuchet MS"/>
          <w:sz w:val="28"/>
          <w:szCs w:val="28"/>
          <w:lang w:val="en-US"/>
        </w:rPr>
        <w:t>vec</w:t>
      </w:r>
      <w:proofErr w:type="spellEnd"/>
      <w:r w:rsidRPr="00BA073C">
        <w:rPr>
          <w:rFonts w:ascii="Trebuchet MS" w:hAnsi="Trebuchet MS"/>
          <w:sz w:val="28"/>
          <w:szCs w:val="28"/>
        </w:rPr>
        <w:t>)</w:t>
      </w:r>
      <w:r w:rsidR="00DF5385" w:rsidRPr="00BA073C">
        <w:rPr>
          <w:rFonts w:ascii="Arial" w:hAnsi="Arial"/>
          <w:w w:val="85"/>
        </w:rPr>
        <w:t>.</w:t>
      </w:r>
    </w:p>
    <w:p w14:paraId="15889103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332FE613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F9A3367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69B2E1B7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0E8A0785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04F2B38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5839DC22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3EBEE78F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3CC61F4F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7ABE2AF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382403E7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3CDEA110" w14:textId="1804285B" w:rsidR="00DF5385" w:rsidRDefault="00DF5385" w:rsidP="00097F23">
      <w:pPr>
        <w:ind w:left="567" w:right="423"/>
        <w:jc w:val="left"/>
        <w:rPr>
          <w:szCs w:val="28"/>
        </w:rPr>
      </w:pPr>
    </w:p>
    <w:p w14:paraId="728CEC78" w14:textId="019D3270" w:rsidR="00DF5385" w:rsidRDefault="00DF5385" w:rsidP="00097F23">
      <w:pPr>
        <w:ind w:left="567" w:right="423"/>
        <w:jc w:val="left"/>
        <w:rPr>
          <w:szCs w:val="28"/>
        </w:rPr>
      </w:pPr>
    </w:p>
    <w:p w14:paraId="06A4B05B" w14:textId="617CCA20" w:rsidR="00DF5385" w:rsidRDefault="00DF5385" w:rsidP="00097F23">
      <w:pPr>
        <w:ind w:left="567" w:right="423"/>
        <w:jc w:val="left"/>
        <w:rPr>
          <w:szCs w:val="28"/>
        </w:rPr>
      </w:pPr>
    </w:p>
    <w:p w14:paraId="0B632032" w14:textId="2D82CB10" w:rsidR="00DF5385" w:rsidRDefault="00DF5385" w:rsidP="00097F23">
      <w:pPr>
        <w:ind w:left="567" w:right="423"/>
        <w:jc w:val="left"/>
        <w:rPr>
          <w:szCs w:val="28"/>
        </w:rPr>
      </w:pPr>
    </w:p>
    <w:p w14:paraId="0DB4DFEF" w14:textId="6FEF9C02" w:rsidR="00DF5385" w:rsidRDefault="00DF5385" w:rsidP="00097F23">
      <w:pPr>
        <w:ind w:left="567" w:right="423"/>
        <w:jc w:val="left"/>
        <w:rPr>
          <w:szCs w:val="28"/>
        </w:rPr>
      </w:pPr>
    </w:p>
    <w:p w14:paraId="5640E72B" w14:textId="14AAEF41" w:rsidR="00DF5385" w:rsidRDefault="00DF5385" w:rsidP="00097F23">
      <w:pPr>
        <w:ind w:left="567" w:right="423"/>
        <w:jc w:val="left"/>
        <w:rPr>
          <w:szCs w:val="28"/>
        </w:rPr>
      </w:pPr>
    </w:p>
    <w:p w14:paraId="6E477FC6" w14:textId="33A49001" w:rsidR="00DF5385" w:rsidRPr="003B7ADA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</w:t>
      </w:r>
      <w:r w:rsidR="003B7ADA">
        <w:rPr>
          <w:bCs/>
          <w:szCs w:val="28"/>
          <w:shd w:val="clear" w:color="auto" w:fill="FFFFFF"/>
        </w:rPr>
        <w:t>6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>Рекуррентные нейронные сети, их применение для обработки последовательностей: текстов, аудио- и видеофайлов</w:t>
      </w:r>
      <w:r w:rsidRPr="003B7ADA">
        <w:rPr>
          <w:b/>
          <w:szCs w:val="28"/>
          <w:shd w:val="clear" w:color="auto" w:fill="FFFFFF"/>
        </w:rPr>
        <w:t>»</w:t>
      </w:r>
    </w:p>
    <w:p w14:paraId="47FDBF79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6CA75833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6AEF9529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043A30D2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476FA38F" w14:textId="4313F823" w:rsidR="00DF5385" w:rsidRPr="001133B2" w:rsidRDefault="00DF5385" w:rsidP="00550D3F">
      <w:pPr>
        <w:pStyle w:val="a4"/>
        <w:numPr>
          <w:ilvl w:val="0"/>
          <w:numId w:val="3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20E2726D" w14:textId="028F9470" w:rsidR="00DF5385" w:rsidRPr="004E4FC6" w:rsidRDefault="00DF5385" w:rsidP="00550D3F">
      <w:pPr>
        <w:pStyle w:val="a4"/>
        <w:numPr>
          <w:ilvl w:val="0"/>
          <w:numId w:val="32"/>
        </w:numPr>
        <w:tabs>
          <w:tab w:val="left" w:pos="709"/>
          <w:tab w:val="left" w:pos="851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550D3F" w:rsidRPr="00550D3F">
        <w:rPr>
          <w:szCs w:val="28"/>
        </w:rPr>
        <w:t>Рекуррентные нейронные сети, их применение для обработки последовательностей: текстов, аудио- и видеофайлов</w:t>
      </w:r>
      <w:r>
        <w:rPr>
          <w:szCs w:val="28"/>
        </w:rPr>
        <w:t>.</w:t>
      </w:r>
    </w:p>
    <w:p w14:paraId="2A4C9265" w14:textId="70CB9721" w:rsidR="00DF5385" w:rsidRPr="004E4FC6" w:rsidRDefault="00DF5385" w:rsidP="00550D3F">
      <w:pPr>
        <w:pStyle w:val="a4"/>
        <w:numPr>
          <w:ilvl w:val="0"/>
          <w:numId w:val="3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550D3F" w:rsidRPr="008723B8">
        <w:rPr>
          <w:szCs w:val="28"/>
        </w:rPr>
        <w:t>Рекуррентные нейронные сети, их применение для обработки последовательностей: текстов, аудио- и видеофайлов</w:t>
      </w:r>
      <w:r w:rsidRPr="004E4FC6">
        <w:rPr>
          <w:rFonts w:cs="Times New Roman"/>
          <w:szCs w:val="28"/>
        </w:rPr>
        <w:t>.</w:t>
      </w:r>
    </w:p>
    <w:p w14:paraId="5698FB84" w14:textId="401CD6C8" w:rsidR="00DF5385" w:rsidRDefault="00DF5385" w:rsidP="00097F2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550D3F">
        <w:rPr>
          <w:rFonts w:ascii="Trebuchet MS" w:hAnsi="Trebuchet MS"/>
          <w:sz w:val="28"/>
          <w:szCs w:val="28"/>
        </w:rPr>
        <w:t>р</w:t>
      </w:r>
      <w:r w:rsidR="00550D3F" w:rsidRPr="008723B8">
        <w:rPr>
          <w:rFonts w:ascii="Trebuchet MS" w:hAnsi="Trebuchet MS"/>
          <w:sz w:val="28"/>
          <w:szCs w:val="28"/>
        </w:rPr>
        <w:t>екуррентны</w:t>
      </w:r>
      <w:r w:rsidR="00550D3F">
        <w:rPr>
          <w:rFonts w:ascii="Trebuchet MS" w:hAnsi="Trebuchet MS"/>
          <w:sz w:val="28"/>
          <w:szCs w:val="28"/>
        </w:rPr>
        <w:t>ми</w:t>
      </w:r>
      <w:r w:rsidR="00550D3F" w:rsidRPr="008723B8">
        <w:rPr>
          <w:rFonts w:ascii="Trebuchet MS" w:hAnsi="Trebuchet MS"/>
          <w:sz w:val="28"/>
          <w:szCs w:val="28"/>
        </w:rPr>
        <w:t xml:space="preserve"> нейронны</w:t>
      </w:r>
      <w:r w:rsidR="00550D3F">
        <w:rPr>
          <w:rFonts w:ascii="Trebuchet MS" w:hAnsi="Trebuchet MS"/>
          <w:sz w:val="28"/>
          <w:szCs w:val="28"/>
        </w:rPr>
        <w:t>ми</w:t>
      </w:r>
      <w:r w:rsidR="00550D3F" w:rsidRPr="008723B8">
        <w:rPr>
          <w:rFonts w:ascii="Trebuchet MS" w:hAnsi="Trebuchet MS"/>
          <w:sz w:val="28"/>
          <w:szCs w:val="28"/>
        </w:rPr>
        <w:t xml:space="preserve"> сет</w:t>
      </w:r>
      <w:r w:rsidR="00550D3F">
        <w:rPr>
          <w:rFonts w:ascii="Trebuchet MS" w:hAnsi="Trebuchet MS"/>
          <w:sz w:val="28"/>
          <w:szCs w:val="28"/>
        </w:rPr>
        <w:t>ями</w:t>
      </w:r>
      <w:r w:rsidR="00550D3F" w:rsidRPr="008723B8">
        <w:rPr>
          <w:rFonts w:ascii="Trebuchet MS" w:hAnsi="Trebuchet MS"/>
          <w:sz w:val="28"/>
          <w:szCs w:val="28"/>
        </w:rPr>
        <w:t>, их применение</w:t>
      </w:r>
      <w:r w:rsidR="00550D3F">
        <w:rPr>
          <w:rFonts w:ascii="Trebuchet MS" w:hAnsi="Trebuchet MS"/>
          <w:sz w:val="28"/>
          <w:szCs w:val="28"/>
        </w:rPr>
        <w:t>м</w:t>
      </w:r>
      <w:r w:rsidR="00550D3F" w:rsidRPr="008723B8">
        <w:rPr>
          <w:rFonts w:ascii="Trebuchet MS" w:hAnsi="Trebuchet MS"/>
          <w:sz w:val="28"/>
          <w:szCs w:val="28"/>
        </w:rPr>
        <w:t xml:space="preserve"> для обработки последовательностей: текстов, аудио- и видеофайлов</w:t>
      </w:r>
      <w:r>
        <w:t>.</w:t>
      </w:r>
    </w:p>
    <w:p w14:paraId="45F5D417" w14:textId="77777777" w:rsidR="00DF5385" w:rsidRPr="004E4FC6" w:rsidRDefault="00DF5385" w:rsidP="00550D3F">
      <w:pPr>
        <w:pStyle w:val="a4"/>
        <w:numPr>
          <w:ilvl w:val="0"/>
          <w:numId w:val="3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02D647BB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18A8E72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B87B07D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4F8A8CBE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1462D11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C3BA90F" w14:textId="77777777" w:rsidR="00DF5385" w:rsidRPr="004E4FC6" w:rsidRDefault="00DF5385" w:rsidP="00550D3F">
      <w:pPr>
        <w:pStyle w:val="a4"/>
        <w:numPr>
          <w:ilvl w:val="0"/>
          <w:numId w:val="32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27D19405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E28490D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5A874B44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135F5DDA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4CA0281F" w14:textId="13002C93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37300262" w14:textId="77777777" w:rsidR="00DF5385" w:rsidRPr="004E4FC6" w:rsidRDefault="00DF5385" w:rsidP="00097F23">
      <w:pPr>
        <w:rPr>
          <w:rFonts w:cs="Times New Roman"/>
          <w:szCs w:val="28"/>
        </w:rPr>
      </w:pPr>
    </w:p>
    <w:p w14:paraId="47D82A44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ADA432D" w14:textId="08BC3A27" w:rsidR="00DF5385" w:rsidRPr="00250421" w:rsidRDefault="00DF5385" w:rsidP="00550D3F">
      <w:pPr>
        <w:pStyle w:val="a4"/>
        <w:numPr>
          <w:ilvl w:val="0"/>
          <w:numId w:val="33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324FF256" w14:textId="77777777" w:rsidR="00DF5385" w:rsidRPr="00250421" w:rsidRDefault="00DF5385" w:rsidP="00550D3F">
      <w:pPr>
        <w:pStyle w:val="a4"/>
        <w:numPr>
          <w:ilvl w:val="0"/>
          <w:numId w:val="33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401090AE" w14:textId="77777777" w:rsidR="00DF5385" w:rsidRPr="004E4FC6" w:rsidRDefault="00DF5385" w:rsidP="00550D3F">
      <w:pPr>
        <w:numPr>
          <w:ilvl w:val="0"/>
          <w:numId w:val="33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68B28F8" w14:textId="77777777" w:rsidR="00DF5385" w:rsidRPr="004E4FC6" w:rsidRDefault="00DF5385" w:rsidP="00550D3F">
      <w:pPr>
        <w:numPr>
          <w:ilvl w:val="0"/>
          <w:numId w:val="33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3AF900E" w14:textId="77777777" w:rsidR="00DF5385" w:rsidRPr="004E4FC6" w:rsidRDefault="00DF5385" w:rsidP="00097F23">
      <w:pPr>
        <w:ind w:right="423"/>
        <w:rPr>
          <w:szCs w:val="28"/>
        </w:rPr>
      </w:pPr>
    </w:p>
    <w:p w14:paraId="71363A61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486A9E83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3D4FEA6C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3DE0FB1D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7B0E651E" w14:textId="2E1B570E" w:rsidR="00DF5385" w:rsidRDefault="00550D3F" w:rsidP="00550D3F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8723B8">
        <w:rPr>
          <w:rFonts w:ascii="Trebuchet MS" w:hAnsi="Trebuchet MS"/>
          <w:sz w:val="28"/>
          <w:szCs w:val="28"/>
        </w:rPr>
        <w:t>Рекуррентные нейронные сети, их применение для обработки последовательностей: текстов, аудио- и видеофайлов</w:t>
      </w:r>
      <w:r w:rsidR="00DF5385" w:rsidRPr="00B863DD">
        <w:rPr>
          <w:rFonts w:ascii="Arial" w:hAnsi="Arial"/>
          <w:w w:val="85"/>
        </w:rPr>
        <w:t>.</w:t>
      </w:r>
    </w:p>
    <w:p w14:paraId="724A2B14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22638FC9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08FCCB0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7AC5E66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7AAE1617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392628D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21DB67CF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792A2698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1179079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00E6A84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24192DC2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067700B" w14:textId="794C07A7" w:rsidR="00DF5385" w:rsidRPr="003B7ADA" w:rsidRDefault="00DF5385" w:rsidP="00097F23">
      <w:pPr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BD58F7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Введение в нейронные сети</w:t>
      </w:r>
      <w:r w:rsidRPr="00BD58F7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</w:t>
      </w:r>
      <w:r w:rsidR="003B7ADA">
        <w:rPr>
          <w:bCs/>
          <w:szCs w:val="28"/>
          <w:shd w:val="clear" w:color="auto" w:fill="FFFFFF"/>
        </w:rPr>
        <w:t>7</w:t>
      </w:r>
      <w:r w:rsidRPr="004E4FC6">
        <w:rPr>
          <w:bCs/>
          <w:szCs w:val="28"/>
          <w:shd w:val="clear" w:color="auto" w:fill="FFFFFF"/>
        </w:rPr>
        <w:t> </w:t>
      </w:r>
      <w:r w:rsidRPr="003B7ADA">
        <w:rPr>
          <w:b/>
          <w:szCs w:val="28"/>
          <w:shd w:val="clear" w:color="auto" w:fill="FFFFFF"/>
        </w:rPr>
        <w:t>«</w:t>
      </w:r>
      <w:r w:rsidR="003B7ADA" w:rsidRPr="003B7ADA">
        <w:rPr>
          <w:b/>
          <w:szCs w:val="28"/>
        </w:rPr>
        <w:t xml:space="preserve">Обзор изученных архитектур </w:t>
      </w:r>
      <w:proofErr w:type="spellStart"/>
      <w:r w:rsidR="003B7ADA" w:rsidRPr="003B7ADA">
        <w:rPr>
          <w:b/>
          <w:szCs w:val="28"/>
        </w:rPr>
        <w:t>нейросетей</w:t>
      </w:r>
      <w:proofErr w:type="spellEnd"/>
      <w:r w:rsidR="003B7ADA" w:rsidRPr="003B7ADA">
        <w:rPr>
          <w:b/>
          <w:szCs w:val="28"/>
        </w:rPr>
        <w:t>. Заключение</w:t>
      </w:r>
      <w:r w:rsidRPr="003B7ADA">
        <w:rPr>
          <w:b/>
          <w:szCs w:val="28"/>
          <w:shd w:val="clear" w:color="auto" w:fill="FFFFFF"/>
        </w:rPr>
        <w:t>»</w:t>
      </w:r>
    </w:p>
    <w:p w14:paraId="5B422FFC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</w:p>
    <w:p w14:paraId="1537B629" w14:textId="77777777" w:rsidR="00DF5385" w:rsidRPr="00D60748" w:rsidRDefault="00DF5385" w:rsidP="00097F23">
      <w:pPr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553EDAE" w14:textId="77777777" w:rsidR="00DF5385" w:rsidRPr="00D60748" w:rsidRDefault="00DF5385" w:rsidP="00097F23">
      <w:pPr>
        <w:jc w:val="center"/>
        <w:rPr>
          <w:rFonts w:cs="Times New Roman"/>
          <w:sz w:val="24"/>
          <w:szCs w:val="24"/>
        </w:rPr>
      </w:pPr>
    </w:p>
    <w:p w14:paraId="4FD1FB2F" w14:textId="77777777" w:rsidR="00DF5385" w:rsidRPr="004E4FC6" w:rsidRDefault="00DF5385" w:rsidP="00097F23">
      <w:pPr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459E2526" w14:textId="1C0C5726" w:rsidR="00DF5385" w:rsidRPr="001133B2" w:rsidRDefault="00DF5385" w:rsidP="00550D3F">
      <w:pPr>
        <w:pStyle w:val="a4"/>
        <w:numPr>
          <w:ilvl w:val="0"/>
          <w:numId w:val="3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5F03EBEF" w14:textId="26FF8277" w:rsidR="00DF5385" w:rsidRPr="004E4FC6" w:rsidRDefault="00DF5385" w:rsidP="00550D3F">
      <w:pPr>
        <w:pStyle w:val="a4"/>
        <w:numPr>
          <w:ilvl w:val="0"/>
          <w:numId w:val="34"/>
        </w:numPr>
        <w:tabs>
          <w:tab w:val="left" w:pos="709"/>
          <w:tab w:val="left" w:pos="851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550D3F" w:rsidRPr="00550D3F">
        <w:rPr>
          <w:szCs w:val="28"/>
        </w:rPr>
        <w:t>Рекуррентные нейронные сети, их применение для обработки последовательностей: текстов, аудио- и видеофайлов</w:t>
      </w:r>
      <w:r>
        <w:rPr>
          <w:szCs w:val="28"/>
        </w:rPr>
        <w:t>.</w:t>
      </w:r>
    </w:p>
    <w:p w14:paraId="347F1474" w14:textId="65A7792E" w:rsidR="00DF5385" w:rsidRPr="00550D3F" w:rsidRDefault="00DF5385" w:rsidP="00550D3F">
      <w:pPr>
        <w:pStyle w:val="a4"/>
        <w:numPr>
          <w:ilvl w:val="0"/>
          <w:numId w:val="3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550D3F" w:rsidRPr="00550D3F">
        <w:rPr>
          <w:szCs w:val="28"/>
        </w:rPr>
        <w:t xml:space="preserve">Обзор изученных архитектур </w:t>
      </w:r>
      <w:proofErr w:type="spellStart"/>
      <w:r w:rsidR="00550D3F" w:rsidRPr="00550D3F">
        <w:rPr>
          <w:szCs w:val="28"/>
        </w:rPr>
        <w:t>нейросетей</w:t>
      </w:r>
      <w:proofErr w:type="spellEnd"/>
      <w:r w:rsidR="00550D3F" w:rsidRPr="00550D3F">
        <w:rPr>
          <w:szCs w:val="28"/>
        </w:rPr>
        <w:t>. Заключение</w:t>
      </w:r>
      <w:r w:rsidRPr="00550D3F">
        <w:rPr>
          <w:rFonts w:cs="Times New Roman"/>
          <w:szCs w:val="28"/>
        </w:rPr>
        <w:t>.</w:t>
      </w:r>
    </w:p>
    <w:p w14:paraId="0A407DCF" w14:textId="0FE04F91" w:rsidR="00DF5385" w:rsidRDefault="00DF5385" w:rsidP="00097F2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312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="00550D3F" w:rsidRPr="008723B8">
        <w:rPr>
          <w:rFonts w:ascii="Trebuchet MS" w:hAnsi="Trebuchet MS"/>
          <w:spacing w:val="-2"/>
          <w:sz w:val="28"/>
          <w:szCs w:val="28"/>
        </w:rPr>
        <w:t>дать о</w:t>
      </w:r>
      <w:r w:rsidR="00550D3F" w:rsidRPr="008723B8">
        <w:rPr>
          <w:rFonts w:ascii="Trebuchet MS" w:hAnsi="Trebuchet MS"/>
          <w:sz w:val="28"/>
          <w:szCs w:val="28"/>
        </w:rPr>
        <w:t xml:space="preserve">бзор изученных архитектур </w:t>
      </w:r>
      <w:proofErr w:type="spellStart"/>
      <w:r w:rsidR="00550D3F" w:rsidRPr="008723B8">
        <w:rPr>
          <w:rFonts w:ascii="Trebuchet MS" w:hAnsi="Trebuchet MS"/>
          <w:sz w:val="28"/>
          <w:szCs w:val="28"/>
        </w:rPr>
        <w:t>нейросетей</w:t>
      </w:r>
      <w:proofErr w:type="spellEnd"/>
      <w:r w:rsidR="00550D3F" w:rsidRPr="008723B8">
        <w:rPr>
          <w:rFonts w:ascii="Trebuchet MS" w:hAnsi="Trebuchet MS"/>
          <w:sz w:val="28"/>
          <w:szCs w:val="28"/>
        </w:rPr>
        <w:t>, выводы ко всему курсу</w:t>
      </w:r>
      <w:r>
        <w:t>.</w:t>
      </w:r>
    </w:p>
    <w:p w14:paraId="6727359B" w14:textId="77777777" w:rsidR="00DF5385" w:rsidRPr="004E4FC6" w:rsidRDefault="00DF5385" w:rsidP="00550D3F">
      <w:pPr>
        <w:pStyle w:val="a4"/>
        <w:numPr>
          <w:ilvl w:val="0"/>
          <w:numId w:val="3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6640591E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DA7BD9F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372261EA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3D133017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428B348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8728B3A" w14:textId="77777777" w:rsidR="00DF5385" w:rsidRPr="004E4FC6" w:rsidRDefault="00DF5385" w:rsidP="00550D3F">
      <w:pPr>
        <w:pStyle w:val="a4"/>
        <w:numPr>
          <w:ilvl w:val="0"/>
          <w:numId w:val="34"/>
        </w:numPr>
        <w:tabs>
          <w:tab w:val="left" w:pos="709"/>
          <w:tab w:val="left" w:pos="851"/>
          <w:tab w:val="left" w:pos="1134"/>
          <w:tab w:val="left" w:pos="1276"/>
        </w:tabs>
        <w:spacing w:after="160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6D540124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4ABCB072" w14:textId="77777777" w:rsidR="00DF5385" w:rsidRPr="004E4FC6" w:rsidRDefault="00DF5385" w:rsidP="00097F23">
      <w:pPr>
        <w:tabs>
          <w:tab w:val="left" w:pos="709"/>
          <w:tab w:val="left" w:pos="851"/>
          <w:tab w:val="left" w:pos="1134"/>
          <w:tab w:val="left" w:pos="1276"/>
        </w:tabs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3C9F4AF" w14:textId="77777777" w:rsidR="00DF5385" w:rsidRPr="004E4FC6" w:rsidRDefault="00DF5385" w:rsidP="00097F23">
      <w:pPr>
        <w:jc w:val="left"/>
        <w:rPr>
          <w:b/>
          <w:szCs w:val="28"/>
        </w:rPr>
      </w:pPr>
    </w:p>
    <w:p w14:paraId="35BCAD4D" w14:textId="77777777" w:rsidR="00DF5385" w:rsidRPr="004E4FC6" w:rsidRDefault="00DF5385" w:rsidP="00097F23">
      <w:pPr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1D5DF9DD" w14:textId="6D69E164" w:rsidR="00DF5385" w:rsidRDefault="00DF5385" w:rsidP="00097F23">
      <w:pPr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 xml:space="preserve">Необходимая литература для качественного изучения и освоения материалов данной дисциплины представлена в рабочей программе дисциплины </w:t>
      </w:r>
      <w:r w:rsidR="00097F23" w:rsidRPr="003B7ADA">
        <w:rPr>
          <w:rFonts w:cs="Times New Roman"/>
          <w:szCs w:val="28"/>
        </w:rPr>
        <w:t>«</w:t>
      </w:r>
      <w:r w:rsidR="00097F23" w:rsidRPr="003B7ADA">
        <w:rPr>
          <w:bCs/>
          <w:szCs w:val="28"/>
          <w:shd w:val="clear" w:color="auto" w:fill="FFFFFF"/>
        </w:rPr>
        <w:t>Введение в нейронные сети</w:t>
      </w:r>
      <w:r w:rsidR="00097F23" w:rsidRPr="004E4FC6">
        <w:rPr>
          <w:rFonts w:cs="Times New Roman"/>
          <w:szCs w:val="28"/>
        </w:rPr>
        <w:t>».</w:t>
      </w:r>
    </w:p>
    <w:p w14:paraId="11F8B2F1" w14:textId="77777777" w:rsidR="00097F23" w:rsidRPr="004E4FC6" w:rsidRDefault="00097F23" w:rsidP="00097F23">
      <w:pPr>
        <w:rPr>
          <w:rFonts w:cs="Times New Roman"/>
          <w:szCs w:val="28"/>
        </w:rPr>
      </w:pPr>
    </w:p>
    <w:p w14:paraId="3947554C" w14:textId="77777777" w:rsidR="00DF5385" w:rsidRPr="00D60748" w:rsidRDefault="00DF5385" w:rsidP="00097F23">
      <w:pPr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00A01F6D" w14:textId="1558C527" w:rsidR="00DF5385" w:rsidRPr="00250421" w:rsidRDefault="00DF5385" w:rsidP="00550D3F">
      <w:pPr>
        <w:pStyle w:val="a4"/>
        <w:numPr>
          <w:ilvl w:val="0"/>
          <w:numId w:val="35"/>
        </w:numPr>
        <w:tabs>
          <w:tab w:val="left" w:pos="1134"/>
        </w:tabs>
        <w:ind w:right="423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19E251C5" w14:textId="77777777" w:rsidR="00DF5385" w:rsidRPr="00250421" w:rsidRDefault="00DF5385" w:rsidP="00550D3F">
      <w:pPr>
        <w:pStyle w:val="a4"/>
        <w:numPr>
          <w:ilvl w:val="0"/>
          <w:numId w:val="35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1A67BCC0" w14:textId="77777777" w:rsidR="00DF5385" w:rsidRPr="004E4FC6" w:rsidRDefault="00DF5385" w:rsidP="00550D3F">
      <w:pPr>
        <w:numPr>
          <w:ilvl w:val="0"/>
          <w:numId w:val="35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18C0C9FD" w14:textId="77777777" w:rsidR="00DF5385" w:rsidRPr="004E4FC6" w:rsidRDefault="00DF5385" w:rsidP="00550D3F">
      <w:pPr>
        <w:numPr>
          <w:ilvl w:val="0"/>
          <w:numId w:val="35"/>
        </w:numPr>
        <w:tabs>
          <w:tab w:val="left" w:pos="1134"/>
        </w:tabs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7119B88" w14:textId="77777777" w:rsidR="00DF5385" w:rsidRPr="004E4FC6" w:rsidRDefault="00DF5385" w:rsidP="00097F23">
      <w:pPr>
        <w:ind w:right="423"/>
        <w:rPr>
          <w:szCs w:val="28"/>
        </w:rPr>
      </w:pPr>
    </w:p>
    <w:p w14:paraId="39887D79" w14:textId="77777777" w:rsidR="00DF5385" w:rsidRPr="004E4FC6" w:rsidRDefault="00DF5385" w:rsidP="00097F23">
      <w:pPr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44424AA5" w14:textId="77777777" w:rsidR="00DF5385" w:rsidRPr="004E4FC6" w:rsidRDefault="00DF5385" w:rsidP="00097F23">
      <w:pPr>
        <w:pStyle w:val="a4"/>
        <w:tabs>
          <w:tab w:val="left" w:pos="1644"/>
        </w:tabs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3E3684EB" w14:textId="77777777" w:rsidR="00DF5385" w:rsidRPr="004E4FC6" w:rsidRDefault="00DF5385" w:rsidP="00097F23">
      <w:pPr>
        <w:ind w:left="710" w:firstLine="588"/>
        <w:rPr>
          <w:rFonts w:cs="Times New Roman"/>
          <w:szCs w:val="28"/>
        </w:rPr>
      </w:pPr>
    </w:p>
    <w:p w14:paraId="4C95F134" w14:textId="77777777" w:rsidR="00DF5385" w:rsidRPr="004E4FC6" w:rsidRDefault="00DF5385" w:rsidP="00097F23">
      <w:pPr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2F533CD2" w14:textId="293D334A" w:rsidR="00DF5385" w:rsidRDefault="00550D3F" w:rsidP="00550D3F">
      <w:pPr>
        <w:pStyle w:val="af8"/>
        <w:spacing w:before="3" w:line="312" w:lineRule="auto"/>
        <w:ind w:firstLine="709"/>
        <w:jc w:val="both"/>
        <w:rPr>
          <w:rFonts w:ascii="Arial" w:hAnsi="Arial"/>
          <w:w w:val="85"/>
        </w:rPr>
      </w:pPr>
      <w:r w:rsidRPr="008723B8">
        <w:rPr>
          <w:rFonts w:ascii="Trebuchet MS" w:hAnsi="Trebuchet MS"/>
          <w:sz w:val="28"/>
          <w:szCs w:val="28"/>
        </w:rPr>
        <w:t>Обзор из</w:t>
      </w:r>
      <w:r>
        <w:rPr>
          <w:rFonts w:ascii="Trebuchet MS" w:hAnsi="Trebuchet MS"/>
          <w:sz w:val="28"/>
          <w:szCs w:val="28"/>
        </w:rPr>
        <w:t xml:space="preserve">ученных архитектур </w:t>
      </w:r>
      <w:proofErr w:type="spellStart"/>
      <w:r>
        <w:rPr>
          <w:rFonts w:ascii="Trebuchet MS" w:hAnsi="Trebuchet MS"/>
          <w:sz w:val="28"/>
          <w:szCs w:val="28"/>
        </w:rPr>
        <w:t>нейросетей</w:t>
      </w:r>
      <w:proofErr w:type="spellEnd"/>
      <w:r w:rsidR="00DF5385" w:rsidRPr="00B863DD">
        <w:rPr>
          <w:rFonts w:ascii="Arial" w:hAnsi="Arial"/>
          <w:w w:val="85"/>
        </w:rPr>
        <w:t>.</w:t>
      </w:r>
    </w:p>
    <w:p w14:paraId="27511178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C17DF84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AE6AA42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E1EA7FB" w14:textId="77777777" w:rsidR="00DF5385" w:rsidRPr="004A3100" w:rsidRDefault="00DF5385" w:rsidP="00097F23">
      <w:pPr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691F015A" w14:textId="77777777" w:rsidR="00DF5385" w:rsidRPr="004E4FC6" w:rsidRDefault="00DF5385" w:rsidP="00097F23">
      <w:pPr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583CA3C" w14:textId="77777777" w:rsidR="00DF5385" w:rsidRPr="004E4FC6" w:rsidRDefault="00DF5385" w:rsidP="00097F23">
      <w:pPr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0BF25942" w14:textId="77777777" w:rsidR="00DF5385" w:rsidRDefault="00DF5385" w:rsidP="00097F23">
      <w:pPr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6B56FD4F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0340B2B8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6414E96D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114BD75D" w14:textId="77777777" w:rsidR="00DF5385" w:rsidRDefault="00DF5385" w:rsidP="00097F23">
      <w:pPr>
        <w:ind w:left="567" w:right="423"/>
        <w:jc w:val="left"/>
        <w:rPr>
          <w:szCs w:val="28"/>
        </w:rPr>
      </w:pPr>
    </w:p>
    <w:p w14:paraId="44B3C9E8" w14:textId="411A193E" w:rsidR="00DF5385" w:rsidRDefault="00DF5385" w:rsidP="00097F23">
      <w:pPr>
        <w:ind w:left="567" w:right="423"/>
        <w:jc w:val="left"/>
        <w:rPr>
          <w:szCs w:val="28"/>
        </w:rPr>
      </w:pPr>
    </w:p>
    <w:p w14:paraId="214730F9" w14:textId="67E51694" w:rsidR="00DF5385" w:rsidRDefault="00DF5385" w:rsidP="00097F23">
      <w:pPr>
        <w:ind w:left="567" w:right="423"/>
        <w:jc w:val="left"/>
        <w:rPr>
          <w:szCs w:val="28"/>
        </w:rPr>
      </w:pPr>
    </w:p>
    <w:p w14:paraId="4DCC9DB5" w14:textId="3A4935CA" w:rsidR="00DF5385" w:rsidRDefault="00DF5385" w:rsidP="00097F23">
      <w:pPr>
        <w:ind w:left="567" w:right="423"/>
        <w:jc w:val="left"/>
        <w:rPr>
          <w:szCs w:val="28"/>
        </w:rPr>
      </w:pPr>
      <w:bookmarkStart w:id="0" w:name="_GoBack"/>
      <w:bookmarkEnd w:id="0"/>
    </w:p>
    <w:sectPr w:rsidR="00DF5385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40A76" w14:textId="77777777" w:rsidR="000C1481" w:rsidRDefault="000C1481" w:rsidP="00657AD0">
      <w:pPr>
        <w:spacing w:line="240" w:lineRule="auto"/>
      </w:pPr>
      <w:r>
        <w:separator/>
      </w:r>
    </w:p>
  </w:endnote>
  <w:endnote w:type="continuationSeparator" w:id="0">
    <w:p w14:paraId="04A2516F" w14:textId="77777777" w:rsidR="000C1481" w:rsidRDefault="000C1481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06E8B" w14:textId="68A73697" w:rsidR="00DF5385" w:rsidRPr="0001673E" w:rsidRDefault="00DF5385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235AAC9" wp14:editId="4FE5A2F5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 w:rsidR="00550D3F">
          <w:rPr>
            <w:noProof/>
            <w:color w:val="05336E"/>
          </w:rPr>
          <w:t>33</w:t>
        </w:r>
        <w:r w:rsidRPr="00657AD0">
          <w:rPr>
            <w:color w:val="05336E"/>
          </w:rPr>
          <w:fldChar w:fldCharType="end"/>
        </w:r>
      </w:sdtContent>
    </w:sdt>
  </w:p>
  <w:p w14:paraId="1DBA35B6" w14:textId="77777777" w:rsidR="00DF5385" w:rsidRDefault="00DF5385"/>
  <w:p w14:paraId="58CBFC02" w14:textId="77777777" w:rsidR="00DF5385" w:rsidRDefault="00DF538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2CC36" w14:textId="01EB2EE0" w:rsidR="00DF5385" w:rsidRPr="00FA76A4" w:rsidRDefault="00DF5385" w:rsidP="00FA76A4">
    <w:pPr>
      <w:pStyle w:val="a3"/>
      <w:ind w:firstLine="0"/>
      <w:jc w:val="center"/>
      <w:rPr>
        <w:color w:val="05336E"/>
      </w:rPr>
    </w:pPr>
    <w:proofErr w:type="spellStart"/>
    <w:r>
      <w:rPr>
        <w:color w:val="05336E"/>
      </w:rPr>
      <w:t>СПбГЭТУ</w:t>
    </w:r>
    <w:proofErr w:type="spellEnd"/>
    <w:r>
      <w:rPr>
        <w:color w:val="05336E"/>
      </w:rPr>
      <w:t xml:space="preserve"> «ЛЭТИ», 2022</w:t>
    </w:r>
    <w:r w:rsidRPr="00FA76A4">
      <w:rPr>
        <w:color w:val="05336E"/>
      </w:rPr>
      <w:t xml:space="preserve"> г.</w:t>
    </w:r>
  </w:p>
  <w:p w14:paraId="4B410AAF" w14:textId="77777777" w:rsidR="00DF5385" w:rsidRPr="00FA76A4" w:rsidRDefault="00DF5385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6E1D138" wp14:editId="702401AB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CD55E" w14:textId="77777777" w:rsidR="000C1481" w:rsidRDefault="000C1481" w:rsidP="00657AD0">
      <w:pPr>
        <w:spacing w:line="240" w:lineRule="auto"/>
      </w:pPr>
      <w:r>
        <w:separator/>
      </w:r>
    </w:p>
  </w:footnote>
  <w:footnote w:type="continuationSeparator" w:id="0">
    <w:p w14:paraId="0EC31756" w14:textId="77777777" w:rsidR="000C1481" w:rsidRDefault="000C1481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323DE" w14:textId="77777777" w:rsidR="00DF5385" w:rsidRDefault="00DF5385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A5D4F62" wp14:editId="28BB3D91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6F8067" w14:textId="77777777" w:rsidR="00DF5385" w:rsidRDefault="00DF5385"/>
  <w:p w14:paraId="3C15261B" w14:textId="77777777" w:rsidR="00DF5385" w:rsidRDefault="00DF538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E6C26" w14:textId="77777777" w:rsidR="00DF5385" w:rsidRDefault="00DF5385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A964D9" wp14:editId="788EBC7C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C72"/>
    <w:multiLevelType w:val="hybridMultilevel"/>
    <w:tmpl w:val="FCC0E97A"/>
    <w:lvl w:ilvl="0" w:tplc="E810723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12C2E80"/>
    <w:multiLevelType w:val="hybridMultilevel"/>
    <w:tmpl w:val="48C04B24"/>
    <w:lvl w:ilvl="0" w:tplc="4EF4352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907B6C"/>
    <w:multiLevelType w:val="hybridMultilevel"/>
    <w:tmpl w:val="A1D28E70"/>
    <w:lvl w:ilvl="0" w:tplc="5DA289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AC3B8B"/>
    <w:multiLevelType w:val="hybridMultilevel"/>
    <w:tmpl w:val="D84A2074"/>
    <w:lvl w:ilvl="0" w:tplc="B1626B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0C6BD7"/>
    <w:multiLevelType w:val="hybridMultilevel"/>
    <w:tmpl w:val="FA2865BE"/>
    <w:lvl w:ilvl="0" w:tplc="80EE98D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6D159D"/>
    <w:multiLevelType w:val="hybridMultilevel"/>
    <w:tmpl w:val="1A9EA1FC"/>
    <w:lvl w:ilvl="0" w:tplc="C6183FB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414F35"/>
    <w:multiLevelType w:val="hybridMultilevel"/>
    <w:tmpl w:val="B1D0244C"/>
    <w:lvl w:ilvl="0" w:tplc="41D2A9EE">
      <w:start w:val="1"/>
      <w:numFmt w:val="decimal"/>
      <w:lvlText w:val="%1."/>
      <w:lvlJc w:val="left"/>
      <w:pPr>
        <w:ind w:left="25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7" w15:restartNumberingAfterBreak="0">
    <w:nsid w:val="1E0D21D7"/>
    <w:multiLevelType w:val="hybridMultilevel"/>
    <w:tmpl w:val="BCD6E564"/>
    <w:lvl w:ilvl="0" w:tplc="8F3093E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77399A"/>
    <w:multiLevelType w:val="hybridMultilevel"/>
    <w:tmpl w:val="16342326"/>
    <w:lvl w:ilvl="0" w:tplc="E15AD65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3470CA0"/>
    <w:multiLevelType w:val="hybridMultilevel"/>
    <w:tmpl w:val="98C0A186"/>
    <w:lvl w:ilvl="0" w:tplc="2DD6FB1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B13904"/>
    <w:multiLevelType w:val="hybridMultilevel"/>
    <w:tmpl w:val="85381CD0"/>
    <w:lvl w:ilvl="0" w:tplc="BDDACAB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8993411"/>
    <w:multiLevelType w:val="hybridMultilevel"/>
    <w:tmpl w:val="F04895F8"/>
    <w:lvl w:ilvl="0" w:tplc="D42666E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B76205"/>
    <w:multiLevelType w:val="hybridMultilevel"/>
    <w:tmpl w:val="FBC8F07C"/>
    <w:lvl w:ilvl="0" w:tplc="86B8CC4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1A3A89"/>
    <w:multiLevelType w:val="hybridMultilevel"/>
    <w:tmpl w:val="E248629A"/>
    <w:lvl w:ilvl="0" w:tplc="43C4089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2B81371C"/>
    <w:multiLevelType w:val="hybridMultilevel"/>
    <w:tmpl w:val="FF760078"/>
    <w:lvl w:ilvl="0" w:tplc="508A576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7F1DF3"/>
    <w:multiLevelType w:val="hybridMultilevel"/>
    <w:tmpl w:val="44249A0A"/>
    <w:lvl w:ilvl="0" w:tplc="EBAE22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49214A9"/>
    <w:multiLevelType w:val="hybridMultilevel"/>
    <w:tmpl w:val="FB4A13BE"/>
    <w:lvl w:ilvl="0" w:tplc="D7709B0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380F48EB"/>
    <w:multiLevelType w:val="hybridMultilevel"/>
    <w:tmpl w:val="8CF649A0"/>
    <w:lvl w:ilvl="0" w:tplc="CECC07F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91C1624"/>
    <w:multiLevelType w:val="hybridMultilevel"/>
    <w:tmpl w:val="94FACAF0"/>
    <w:lvl w:ilvl="0" w:tplc="EC10D3B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20E44B2"/>
    <w:multiLevelType w:val="hybridMultilevel"/>
    <w:tmpl w:val="9C0E6F8E"/>
    <w:lvl w:ilvl="0" w:tplc="218436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8C4A0F"/>
    <w:multiLevelType w:val="hybridMultilevel"/>
    <w:tmpl w:val="553C3FA2"/>
    <w:lvl w:ilvl="0" w:tplc="83DE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B2FDD"/>
    <w:multiLevelType w:val="hybridMultilevel"/>
    <w:tmpl w:val="66E4BA68"/>
    <w:lvl w:ilvl="0" w:tplc="C4B286B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3" w15:restartNumberingAfterBreak="0">
    <w:nsid w:val="4BAC3DBD"/>
    <w:multiLevelType w:val="hybridMultilevel"/>
    <w:tmpl w:val="FE243EB2"/>
    <w:lvl w:ilvl="0" w:tplc="A3848B8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D7D6818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03D6FE6"/>
    <w:multiLevelType w:val="hybridMultilevel"/>
    <w:tmpl w:val="BC9E81D2"/>
    <w:lvl w:ilvl="0" w:tplc="F4C4A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0457EF"/>
    <w:multiLevelType w:val="hybridMultilevel"/>
    <w:tmpl w:val="5DCAA412"/>
    <w:lvl w:ilvl="0" w:tplc="DD84CDC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4A86A7B"/>
    <w:multiLevelType w:val="hybridMultilevel"/>
    <w:tmpl w:val="59F696B6"/>
    <w:lvl w:ilvl="0" w:tplc="7854ADA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56DF72DF"/>
    <w:multiLevelType w:val="hybridMultilevel"/>
    <w:tmpl w:val="20664BF2"/>
    <w:lvl w:ilvl="0" w:tplc="111CA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F400E"/>
    <w:multiLevelType w:val="hybridMultilevel"/>
    <w:tmpl w:val="A508A90C"/>
    <w:lvl w:ilvl="0" w:tplc="B77E11C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5BA64114"/>
    <w:multiLevelType w:val="hybridMultilevel"/>
    <w:tmpl w:val="EB1AD378"/>
    <w:lvl w:ilvl="0" w:tplc="2A94E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5B47DB1"/>
    <w:multiLevelType w:val="hybridMultilevel"/>
    <w:tmpl w:val="0FEAC524"/>
    <w:lvl w:ilvl="0" w:tplc="03845B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A8B2FFF"/>
    <w:multiLevelType w:val="hybridMultilevel"/>
    <w:tmpl w:val="AFB89FD4"/>
    <w:lvl w:ilvl="0" w:tplc="F5D23DD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3" w15:restartNumberingAfterBreak="0">
    <w:nsid w:val="7022126B"/>
    <w:multiLevelType w:val="hybridMultilevel"/>
    <w:tmpl w:val="3C389722"/>
    <w:lvl w:ilvl="0" w:tplc="978AEDE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C3553B0"/>
    <w:multiLevelType w:val="hybridMultilevel"/>
    <w:tmpl w:val="0A7A46F2"/>
    <w:lvl w:ilvl="0" w:tplc="20445A4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9"/>
  </w:num>
  <w:num w:numId="2">
    <w:abstractNumId w:val="28"/>
  </w:num>
  <w:num w:numId="3">
    <w:abstractNumId w:val="21"/>
  </w:num>
  <w:num w:numId="4">
    <w:abstractNumId w:val="25"/>
  </w:num>
  <w:num w:numId="5">
    <w:abstractNumId w:val="30"/>
  </w:num>
  <w:num w:numId="6">
    <w:abstractNumId w:val="20"/>
  </w:num>
  <w:num w:numId="7">
    <w:abstractNumId w:val="31"/>
  </w:num>
  <w:num w:numId="8">
    <w:abstractNumId w:val="0"/>
  </w:num>
  <w:num w:numId="9">
    <w:abstractNumId w:val="24"/>
  </w:num>
  <w:num w:numId="10">
    <w:abstractNumId w:val="27"/>
  </w:num>
  <w:num w:numId="11">
    <w:abstractNumId w:val="22"/>
  </w:num>
  <w:num w:numId="12">
    <w:abstractNumId w:val="32"/>
  </w:num>
  <w:num w:numId="13">
    <w:abstractNumId w:val="6"/>
  </w:num>
  <w:num w:numId="14">
    <w:abstractNumId w:val="17"/>
  </w:num>
  <w:num w:numId="15">
    <w:abstractNumId w:val="14"/>
  </w:num>
  <w:num w:numId="16">
    <w:abstractNumId w:val="29"/>
  </w:num>
  <w:num w:numId="17">
    <w:abstractNumId w:val="11"/>
  </w:num>
  <w:num w:numId="18">
    <w:abstractNumId w:val="34"/>
  </w:num>
  <w:num w:numId="19">
    <w:abstractNumId w:val="26"/>
  </w:num>
  <w:num w:numId="20">
    <w:abstractNumId w:val="12"/>
  </w:num>
  <w:num w:numId="21">
    <w:abstractNumId w:val="13"/>
  </w:num>
  <w:num w:numId="22">
    <w:abstractNumId w:val="5"/>
  </w:num>
  <w:num w:numId="23">
    <w:abstractNumId w:val="19"/>
  </w:num>
  <w:num w:numId="24">
    <w:abstractNumId w:val="15"/>
  </w:num>
  <w:num w:numId="25">
    <w:abstractNumId w:val="7"/>
  </w:num>
  <w:num w:numId="26">
    <w:abstractNumId w:val="23"/>
  </w:num>
  <w:num w:numId="27">
    <w:abstractNumId w:val="10"/>
  </w:num>
  <w:num w:numId="28">
    <w:abstractNumId w:val="16"/>
  </w:num>
  <w:num w:numId="29">
    <w:abstractNumId w:val="1"/>
  </w:num>
  <w:num w:numId="30">
    <w:abstractNumId w:val="4"/>
  </w:num>
  <w:num w:numId="31">
    <w:abstractNumId w:val="3"/>
  </w:num>
  <w:num w:numId="32">
    <w:abstractNumId w:val="33"/>
  </w:num>
  <w:num w:numId="33">
    <w:abstractNumId w:val="18"/>
  </w:num>
  <w:num w:numId="34">
    <w:abstractNumId w:val="8"/>
  </w:num>
  <w:num w:numId="35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46120"/>
    <w:rsid w:val="00097F23"/>
    <w:rsid w:val="000C1481"/>
    <w:rsid w:val="00100267"/>
    <w:rsid w:val="001133B2"/>
    <w:rsid w:val="00121989"/>
    <w:rsid w:val="001440C7"/>
    <w:rsid w:val="0014445C"/>
    <w:rsid w:val="00160D01"/>
    <w:rsid w:val="001816E6"/>
    <w:rsid w:val="001D2190"/>
    <w:rsid w:val="001F21B9"/>
    <w:rsid w:val="002255EA"/>
    <w:rsid w:val="0023234D"/>
    <w:rsid w:val="00243242"/>
    <w:rsid w:val="00250421"/>
    <w:rsid w:val="002524F4"/>
    <w:rsid w:val="002701AE"/>
    <w:rsid w:val="0027091C"/>
    <w:rsid w:val="002A3F8A"/>
    <w:rsid w:val="002C4CDC"/>
    <w:rsid w:val="002D524E"/>
    <w:rsid w:val="002F70F5"/>
    <w:rsid w:val="00317CCC"/>
    <w:rsid w:val="00346824"/>
    <w:rsid w:val="003B7ADA"/>
    <w:rsid w:val="003D70D4"/>
    <w:rsid w:val="003F2354"/>
    <w:rsid w:val="00401C6D"/>
    <w:rsid w:val="004654BC"/>
    <w:rsid w:val="004A3100"/>
    <w:rsid w:val="004A479B"/>
    <w:rsid w:val="004A6E49"/>
    <w:rsid w:val="004B7552"/>
    <w:rsid w:val="004C3C38"/>
    <w:rsid w:val="004E4FC6"/>
    <w:rsid w:val="00513134"/>
    <w:rsid w:val="00550D3F"/>
    <w:rsid w:val="00566E63"/>
    <w:rsid w:val="005803F0"/>
    <w:rsid w:val="005B19DD"/>
    <w:rsid w:val="005E075F"/>
    <w:rsid w:val="005F283E"/>
    <w:rsid w:val="005F6140"/>
    <w:rsid w:val="006516AB"/>
    <w:rsid w:val="00655107"/>
    <w:rsid w:val="00657AD0"/>
    <w:rsid w:val="006670CD"/>
    <w:rsid w:val="00680547"/>
    <w:rsid w:val="006D0D94"/>
    <w:rsid w:val="00724C36"/>
    <w:rsid w:val="00731470"/>
    <w:rsid w:val="00781B8F"/>
    <w:rsid w:val="008077C5"/>
    <w:rsid w:val="008448AD"/>
    <w:rsid w:val="00866517"/>
    <w:rsid w:val="008852FF"/>
    <w:rsid w:val="008976B5"/>
    <w:rsid w:val="008A1234"/>
    <w:rsid w:val="008A4188"/>
    <w:rsid w:val="008F0247"/>
    <w:rsid w:val="008F1AC6"/>
    <w:rsid w:val="00925778"/>
    <w:rsid w:val="00940EAB"/>
    <w:rsid w:val="009844F5"/>
    <w:rsid w:val="0098480C"/>
    <w:rsid w:val="009A7405"/>
    <w:rsid w:val="009B7EDD"/>
    <w:rsid w:val="009C5D04"/>
    <w:rsid w:val="00A62A09"/>
    <w:rsid w:val="00AE522B"/>
    <w:rsid w:val="00B038B2"/>
    <w:rsid w:val="00B10EDB"/>
    <w:rsid w:val="00B576B7"/>
    <w:rsid w:val="00B6558F"/>
    <w:rsid w:val="00BA0509"/>
    <w:rsid w:val="00BA073C"/>
    <w:rsid w:val="00BA77A9"/>
    <w:rsid w:val="00BC58ED"/>
    <w:rsid w:val="00BD58F7"/>
    <w:rsid w:val="00BD6090"/>
    <w:rsid w:val="00BE325F"/>
    <w:rsid w:val="00C06B89"/>
    <w:rsid w:val="00C16DDC"/>
    <w:rsid w:val="00C27902"/>
    <w:rsid w:val="00C45D2D"/>
    <w:rsid w:val="00C56708"/>
    <w:rsid w:val="00C651DC"/>
    <w:rsid w:val="00C82178"/>
    <w:rsid w:val="00CF15FA"/>
    <w:rsid w:val="00D05D3B"/>
    <w:rsid w:val="00D60748"/>
    <w:rsid w:val="00D609D9"/>
    <w:rsid w:val="00D649A8"/>
    <w:rsid w:val="00DA3AED"/>
    <w:rsid w:val="00DB217B"/>
    <w:rsid w:val="00DB7DD8"/>
    <w:rsid w:val="00DD04E3"/>
    <w:rsid w:val="00DF5385"/>
    <w:rsid w:val="00E50349"/>
    <w:rsid w:val="00E87714"/>
    <w:rsid w:val="00E91068"/>
    <w:rsid w:val="00EE3468"/>
    <w:rsid w:val="00EF5553"/>
    <w:rsid w:val="00F12D00"/>
    <w:rsid w:val="00F71FFF"/>
    <w:rsid w:val="00F7295A"/>
    <w:rsid w:val="00FA21C3"/>
    <w:rsid w:val="00FA5A8B"/>
    <w:rsid w:val="00FA6629"/>
    <w:rsid w:val="00FA76A4"/>
    <w:rsid w:val="00FC412E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8AA9F"/>
  <w15:docId w15:val="{BF3D569C-60BE-4A1A-AF49-BFBD0985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customStyle="1" w:styleId="af5">
    <w:name w:val="Название Знак"/>
    <w:rsid w:val="004E4FC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6">
    <w:name w:val="Hyperlink"/>
    <w:basedOn w:val="a0"/>
    <w:uiPriority w:val="99"/>
    <w:semiHidden/>
    <w:unhideWhenUsed/>
    <w:rsid w:val="004E4FC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E4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E4FC6"/>
    <w:rPr>
      <w:rFonts w:ascii="Courier New" w:eastAsia="Times New Roman" w:hAnsi="Courier New" w:cs="Courier New"/>
      <w:sz w:val="20"/>
      <w:szCs w:val="20"/>
    </w:rPr>
  </w:style>
  <w:style w:type="paragraph" w:styleId="af7">
    <w:name w:val="Normal (Web)"/>
    <w:basedOn w:val="a"/>
    <w:uiPriority w:val="99"/>
    <w:semiHidden/>
    <w:unhideWhenUsed/>
    <w:rsid w:val="004E4FC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8">
    <w:name w:val="Body Text"/>
    <w:basedOn w:val="a"/>
    <w:link w:val="af9"/>
    <w:uiPriority w:val="1"/>
    <w:qFormat/>
    <w:rsid w:val="004A3100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4A3100"/>
    <w:rPr>
      <w:rFonts w:ascii="Calibri" w:eastAsia="Calibri" w:hAnsi="Calibri" w:cs="Calibri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725CA-357C-4974-ACA2-EE40AB12D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765</TotalTime>
  <Pages>35</Pages>
  <Words>4801</Words>
  <Characters>27370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</cp:lastModifiedBy>
  <cp:revision>4</cp:revision>
  <cp:lastPrinted>2022-03-28T08:54:00Z</cp:lastPrinted>
  <dcterms:created xsi:type="dcterms:W3CDTF">2022-03-27T20:53:00Z</dcterms:created>
  <dcterms:modified xsi:type="dcterms:W3CDTF">2022-05-16T10:53:00Z</dcterms:modified>
</cp:coreProperties>
</file>