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C8370" w14:textId="77777777" w:rsidR="005F6140" w:rsidRPr="004E4FC6" w:rsidRDefault="001F21B9" w:rsidP="004E4FC6">
      <w:pPr>
        <w:spacing w:line="288" w:lineRule="auto"/>
        <w:rPr>
          <w:szCs w:val="28"/>
        </w:rPr>
      </w:pPr>
      <w:r w:rsidRPr="004E4FC6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14114F" wp14:editId="5DE8E5EE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10365" w14:textId="5AFA2EF4" w:rsidR="001133B2" w:rsidRDefault="001133B2" w:rsidP="001816E6">
                            <w:pPr>
                              <w:pStyle w:val="af"/>
                              <w:ind w:firstLine="0"/>
                            </w:pPr>
                            <w:r w:rsidRPr="004E4FC6">
                              <w:t>Методические рекомендации и план проведения занятия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514114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" filled="f" stroked="f">
                <v:textbox>
                  <w:txbxContent>
                    <w:p w14:paraId="30610365" w14:textId="5AFA2EF4" w:rsidR="001133B2" w:rsidRDefault="001133B2" w:rsidP="001816E6">
                      <w:pPr>
                        <w:pStyle w:val="af"/>
                        <w:ind w:firstLine="0"/>
                      </w:pPr>
                      <w:r w:rsidRPr="004E4FC6">
                        <w:t>Методические рекомендации и план проведения занятия</w:t>
                      </w:r>
                    </w:p>
                  </w:txbxContent>
                </v:textbox>
              </v:shape>
            </w:pict>
          </mc:Fallback>
        </mc:AlternateContent>
      </w:r>
      <w:r w:rsidRPr="004E4FC6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C9BA52" wp14:editId="37FDB3FB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63B2F" w14:textId="7C3711E6" w:rsidR="001133B2" w:rsidRPr="001F21B9" w:rsidRDefault="00D90F64" w:rsidP="001816E6">
                            <w:pPr>
                              <w:pStyle w:val="af"/>
                              <w:ind w:firstLine="0"/>
                            </w:pPr>
                            <w:r>
                              <w:t>С</w:t>
                            </w:r>
                            <w:r w:rsidR="001133B2">
                              <w:t>.</w:t>
                            </w:r>
                            <w:r>
                              <w:t>С</w:t>
                            </w:r>
                            <w:r w:rsidR="001133B2">
                              <w:t xml:space="preserve">. </w:t>
                            </w:r>
                            <w:proofErr w:type="spellStart"/>
                            <w:r>
                              <w:t>Жумажанова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C9BA52" id="_x0000_s1027" type="#_x0000_t202" style="position:absolute;left:0;text-align:left;margin-left:63.65pt;margin-top:207.8pt;width:386.85pt;height:65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" filled="f" stroked="f">
                <v:textbox>
                  <w:txbxContent>
                    <w:p w14:paraId="71363B2F" w14:textId="7C3711E6" w:rsidR="001133B2" w:rsidRPr="001F21B9" w:rsidRDefault="00D90F64" w:rsidP="001816E6">
                      <w:pPr>
                        <w:pStyle w:val="af"/>
                        <w:ind w:firstLine="0"/>
                      </w:pPr>
                      <w:r>
                        <w:t>С</w:t>
                      </w:r>
                      <w:r w:rsidR="001133B2">
                        <w:t>.</w:t>
                      </w:r>
                      <w:r>
                        <w:t>С</w:t>
                      </w:r>
                      <w:r w:rsidR="001133B2">
                        <w:t xml:space="preserve">. </w:t>
                      </w:r>
                      <w:proofErr w:type="spellStart"/>
                      <w:r>
                        <w:t>Жумажанова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62A09" w:rsidRPr="004E4FC6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EE7602" wp14:editId="4931EBB0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3A96C" w14:textId="3F723D7F" w:rsidR="001133B2" w:rsidRPr="00A62A09" w:rsidRDefault="00D90F64" w:rsidP="004E4FC6">
                            <w:pPr>
                              <w:pStyle w:val="ad"/>
                            </w:pPr>
                            <w:r w:rsidRPr="00D90F64">
                              <w:t>Этика и правовые проблемы искусственного интеллекта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EE7602" id="_x0000_s1028" type="#_x0000_t202" style="position:absolute;left:0;text-align:left;margin-left:30.25pt;margin-top:322.45pt;width:453.45pt;height:17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" filled="f" stroked="f">
                <v:textbox>
                  <w:txbxContent>
                    <w:p w14:paraId="5A33A96C" w14:textId="3F723D7F" w:rsidR="001133B2" w:rsidRPr="00A62A09" w:rsidRDefault="00D90F64" w:rsidP="004E4FC6">
                      <w:pPr>
                        <w:pStyle w:val="ad"/>
                      </w:pPr>
                      <w:r w:rsidRPr="00D90F64">
                        <w:t>Э</w:t>
                      </w:r>
                      <w:r w:rsidRPr="00D90F64">
                        <w:t>тика и правовые проблемы искусственного интеллекта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 w:rsidRPr="004E4FC6">
        <w:rPr>
          <w:szCs w:val="28"/>
        </w:rPr>
        <w:br w:type="page"/>
      </w:r>
    </w:p>
    <w:p w14:paraId="41D81AEA" w14:textId="77777777" w:rsidR="00D90F64" w:rsidRDefault="004E4FC6" w:rsidP="00EF5553">
      <w:pPr>
        <w:spacing w:line="288" w:lineRule="auto"/>
        <w:ind w:firstLine="0"/>
        <w:jc w:val="center"/>
        <w:rPr>
          <w:bCs/>
          <w:szCs w:val="28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«</w:t>
      </w:r>
      <w:r w:rsidR="00D90F64" w:rsidRPr="00D90F64">
        <w:rPr>
          <w:b/>
          <w:bCs/>
          <w:szCs w:val="28"/>
          <w:shd w:val="clear" w:color="auto" w:fill="FFFFFF"/>
        </w:rPr>
        <w:t>Этика и правовые проблемы искусственного интеллекта</w:t>
      </w:r>
      <w:r w:rsidRPr="004E4FC6">
        <w:rPr>
          <w:szCs w:val="28"/>
        </w:rPr>
        <w:t>»</w:t>
      </w:r>
      <w:r w:rsidRPr="004E4FC6">
        <w:rPr>
          <w:bCs/>
          <w:szCs w:val="28"/>
        </w:rPr>
        <w:t xml:space="preserve"> </w:t>
      </w:r>
    </w:p>
    <w:p w14:paraId="719E7ADB" w14:textId="1A8D4C4A" w:rsidR="004E4FC6" w:rsidRPr="00D90F64" w:rsidRDefault="004E4FC6" w:rsidP="00D90F64">
      <w:pPr>
        <w:spacing w:line="288" w:lineRule="auto"/>
        <w:ind w:firstLine="0"/>
        <w:jc w:val="center"/>
        <w:rPr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t>к лекции №</w:t>
      </w:r>
      <w:r w:rsidR="00513134">
        <w:rPr>
          <w:bCs/>
          <w:szCs w:val="28"/>
          <w:shd w:val="clear" w:color="auto" w:fill="FFFFFF"/>
        </w:rPr>
        <w:t xml:space="preserve"> </w:t>
      </w:r>
      <w:r w:rsidR="004A3100">
        <w:rPr>
          <w:bCs/>
          <w:szCs w:val="28"/>
          <w:shd w:val="clear" w:color="auto" w:fill="FFFFFF"/>
        </w:rPr>
        <w:t>1</w:t>
      </w:r>
      <w:r w:rsidRPr="004E4FC6">
        <w:rPr>
          <w:bCs/>
          <w:szCs w:val="28"/>
          <w:shd w:val="clear" w:color="auto" w:fill="FFFFFF"/>
        </w:rPr>
        <w:t> </w:t>
      </w:r>
      <w:r w:rsidRPr="004E4FC6">
        <w:rPr>
          <w:szCs w:val="28"/>
          <w:shd w:val="clear" w:color="auto" w:fill="FFFFFF"/>
        </w:rPr>
        <w:t>«</w:t>
      </w:r>
      <w:r w:rsidR="004A3100">
        <w:rPr>
          <w:b/>
          <w:bCs/>
          <w:szCs w:val="28"/>
        </w:rPr>
        <w:t>Введение</w:t>
      </w:r>
      <w:r w:rsidRPr="004E4FC6">
        <w:rPr>
          <w:szCs w:val="28"/>
          <w:shd w:val="clear" w:color="auto" w:fill="FFFFFF"/>
        </w:rPr>
        <w:t>»</w:t>
      </w:r>
    </w:p>
    <w:p w14:paraId="67DC22C9" w14:textId="77777777" w:rsidR="004E4FC6" w:rsidRPr="004E4FC6" w:rsidRDefault="004E4FC6" w:rsidP="004E4FC6">
      <w:pPr>
        <w:spacing w:line="288" w:lineRule="auto"/>
        <w:jc w:val="center"/>
        <w:rPr>
          <w:rFonts w:cs="Times New Roman"/>
          <w:szCs w:val="28"/>
        </w:rPr>
      </w:pPr>
    </w:p>
    <w:p w14:paraId="032F6359" w14:textId="77777777" w:rsidR="004E4FC6" w:rsidRPr="00D60748" w:rsidRDefault="004E4FC6" w:rsidP="00D60748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4C02F724" w14:textId="77777777" w:rsidR="004E4FC6" w:rsidRPr="00D60748" w:rsidRDefault="004E4FC6" w:rsidP="00D60748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28D0078F" w14:textId="08EDCEA2" w:rsidR="004E4FC6" w:rsidRPr="004E4FC6" w:rsidRDefault="004E4FC6" w:rsidP="004E4FC6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 w:rsidR="00F813E5" w:rsidRPr="00BD6BBC">
        <w:rPr>
          <w:rFonts w:cs="Times New Roman"/>
          <w:b/>
          <w:szCs w:val="28"/>
          <w:u w:val="single"/>
        </w:rPr>
        <w:t>1</w:t>
      </w:r>
      <w:r w:rsidRPr="00BD6BBC">
        <w:rPr>
          <w:rFonts w:cs="Times New Roman"/>
          <w:b/>
          <w:szCs w:val="28"/>
          <w:u w:val="single"/>
        </w:rPr>
        <w:t xml:space="preserve"> час</w:t>
      </w:r>
    </w:p>
    <w:p w14:paraId="4FBEBD82" w14:textId="27F8D550" w:rsidR="004E4FC6" w:rsidRPr="004E4FC6" w:rsidRDefault="004E4FC6" w:rsidP="001133B2">
      <w:pPr>
        <w:pStyle w:val="a4"/>
        <w:numPr>
          <w:ilvl w:val="0"/>
          <w:numId w:val="2"/>
        </w:numPr>
        <w:spacing w:after="160" w:line="288" w:lineRule="auto"/>
        <w:ind w:hanging="11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 w:rsidR="00250421">
        <w:rPr>
          <w:rFonts w:cs="Times New Roman"/>
          <w:bCs/>
          <w:szCs w:val="28"/>
          <w:shd w:val="clear" w:color="auto" w:fill="FFFFFF"/>
        </w:rPr>
        <w:t>.</w:t>
      </w:r>
    </w:p>
    <w:p w14:paraId="637905C8" w14:textId="6E11292F" w:rsidR="004E4FC6" w:rsidRPr="004E4FC6" w:rsidRDefault="004E4FC6" w:rsidP="00D90F64">
      <w:pPr>
        <w:pStyle w:val="a4"/>
        <w:numPr>
          <w:ilvl w:val="0"/>
          <w:numId w:val="2"/>
        </w:numPr>
        <w:spacing w:after="160" w:line="288" w:lineRule="auto"/>
        <w:ind w:hanging="11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250421" w:rsidRPr="00250421">
        <w:rPr>
          <w:rFonts w:cs="Times New Roman"/>
          <w:bCs/>
          <w:szCs w:val="28"/>
          <w:shd w:val="clear" w:color="auto" w:fill="FFFFFF"/>
        </w:rPr>
        <w:t xml:space="preserve">Введение в </w:t>
      </w:r>
      <w:r w:rsidR="00D90F64">
        <w:rPr>
          <w:rFonts w:cs="Times New Roman"/>
          <w:bCs/>
          <w:szCs w:val="28"/>
          <w:shd w:val="clear" w:color="auto" w:fill="FFFFFF"/>
        </w:rPr>
        <w:t>курс «Этика и правовые проблемы искусственного интеллекта»</w:t>
      </w:r>
      <w:r w:rsidR="00250421">
        <w:rPr>
          <w:rFonts w:cs="Times New Roman"/>
          <w:bCs/>
          <w:szCs w:val="28"/>
          <w:shd w:val="clear" w:color="auto" w:fill="FFFFFF"/>
        </w:rPr>
        <w:t>.</w:t>
      </w:r>
      <w:r w:rsidR="00D90F64">
        <w:rPr>
          <w:rFonts w:cs="Times New Roman"/>
          <w:bCs/>
          <w:szCs w:val="28"/>
          <w:shd w:val="clear" w:color="auto" w:fill="FFFFFF"/>
        </w:rPr>
        <w:t xml:space="preserve"> </w:t>
      </w:r>
    </w:p>
    <w:p w14:paraId="34DFB687" w14:textId="4DC253CC" w:rsidR="004E4FC6" w:rsidRPr="004E4FC6" w:rsidRDefault="004E4FC6" w:rsidP="001133B2">
      <w:pPr>
        <w:pStyle w:val="a4"/>
        <w:numPr>
          <w:ilvl w:val="0"/>
          <w:numId w:val="2"/>
        </w:numPr>
        <w:spacing w:after="160" w:line="288" w:lineRule="auto"/>
        <w:ind w:hanging="11"/>
        <w:contextualSpacing w:val="0"/>
        <w:jc w:val="left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 w:rsidRPr="004E4FC6">
        <w:rPr>
          <w:rFonts w:cs="Times New Roman"/>
          <w:szCs w:val="28"/>
          <w:shd w:val="clear" w:color="auto" w:fill="FFFFFF"/>
        </w:rPr>
        <w:t xml:space="preserve"> </w:t>
      </w:r>
      <w:r w:rsidR="00D90F64">
        <w:rPr>
          <w:rFonts w:cs="Times New Roman"/>
          <w:bCs/>
          <w:szCs w:val="28"/>
          <w:shd w:val="clear" w:color="auto" w:fill="FFFFFF"/>
        </w:rPr>
        <w:t xml:space="preserve">Ознакомление с темами занятий в рамках курса. </w:t>
      </w:r>
      <w:r w:rsidR="000949E5">
        <w:rPr>
          <w:rFonts w:cs="Times New Roman"/>
          <w:szCs w:val="28"/>
        </w:rPr>
        <w:t xml:space="preserve">Термины и определения. Особенности ИИ. Сферы применения ИИ.  </w:t>
      </w:r>
    </w:p>
    <w:p w14:paraId="7A39C5FE" w14:textId="0D285578" w:rsidR="00346824" w:rsidRDefault="004E4FC6" w:rsidP="001133B2">
      <w:pPr>
        <w:pStyle w:val="af8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hanging="11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>ознакомить студентов с целями</w:t>
      </w:r>
      <w:r w:rsidR="00DB4E2D">
        <w:rPr>
          <w:rFonts w:cs="Times New Roman"/>
          <w:szCs w:val="28"/>
        </w:rPr>
        <w:t>,</w:t>
      </w:r>
      <w:r w:rsidRPr="004E4FC6">
        <w:rPr>
          <w:rFonts w:cs="Times New Roman"/>
          <w:szCs w:val="28"/>
        </w:rPr>
        <w:t xml:space="preserve"> </w:t>
      </w:r>
      <w:r w:rsidR="00DB4E2D">
        <w:rPr>
          <w:rFonts w:cs="Times New Roman"/>
          <w:szCs w:val="28"/>
        </w:rPr>
        <w:t>задачами и темами</w:t>
      </w:r>
      <w:r w:rsidRPr="004E4FC6">
        <w:rPr>
          <w:rFonts w:cs="Times New Roman"/>
          <w:szCs w:val="28"/>
        </w:rPr>
        <w:t xml:space="preserve"> изучаемой дисциплины</w:t>
      </w:r>
      <w:r w:rsidR="0030740B">
        <w:rPr>
          <w:rFonts w:cs="Times New Roman"/>
          <w:szCs w:val="28"/>
        </w:rPr>
        <w:t>, сделать краткое введение в курс.</w:t>
      </w:r>
    </w:p>
    <w:p w14:paraId="55BEBED1" w14:textId="77777777" w:rsidR="004E4FC6" w:rsidRPr="004E4FC6" w:rsidRDefault="004E4FC6" w:rsidP="001133B2">
      <w:pPr>
        <w:pStyle w:val="a4"/>
        <w:numPr>
          <w:ilvl w:val="0"/>
          <w:numId w:val="2"/>
        </w:numPr>
        <w:spacing w:after="160" w:line="288" w:lineRule="auto"/>
        <w:ind w:hanging="11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11AB3896" w14:textId="0F277320" w:rsidR="004E4FC6" w:rsidRPr="004E4FC6" w:rsidRDefault="004E4FC6" w:rsidP="001133B2">
      <w:pPr>
        <w:spacing w:line="288" w:lineRule="auto"/>
        <w:ind w:hanging="11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</w:t>
      </w:r>
      <w:r w:rsidR="00F813E5">
        <w:rPr>
          <w:sz w:val="24"/>
          <w:szCs w:val="24"/>
        </w:rPr>
        <w:t>5</w:t>
      </w:r>
      <w:r w:rsidRPr="004E4FC6">
        <w:rPr>
          <w:sz w:val="24"/>
          <w:szCs w:val="24"/>
        </w:rPr>
        <w:t xml:space="preserve"> мин.</w:t>
      </w:r>
    </w:p>
    <w:p w14:paraId="70A6921B" w14:textId="77777777" w:rsidR="004E4FC6" w:rsidRPr="004E4FC6" w:rsidRDefault="004E4FC6" w:rsidP="001133B2">
      <w:pPr>
        <w:spacing w:line="288" w:lineRule="auto"/>
        <w:ind w:hanging="11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413FF7D1" w14:textId="77777777" w:rsidR="004E4FC6" w:rsidRPr="004E4FC6" w:rsidRDefault="004E4FC6" w:rsidP="001133B2">
      <w:pPr>
        <w:spacing w:line="288" w:lineRule="auto"/>
        <w:ind w:hanging="11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4E12D6E1" w14:textId="60DD9CF2" w:rsidR="004E4FC6" w:rsidRPr="004E4FC6" w:rsidRDefault="004E4FC6" w:rsidP="001133B2">
      <w:pPr>
        <w:spacing w:line="288" w:lineRule="auto"/>
        <w:ind w:hanging="11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 w:rsidR="00F813E5">
        <w:rPr>
          <w:sz w:val="24"/>
          <w:szCs w:val="24"/>
        </w:rPr>
        <w:t>35</w:t>
      </w:r>
      <w:r w:rsidRPr="004E4FC6">
        <w:rPr>
          <w:sz w:val="24"/>
          <w:szCs w:val="24"/>
        </w:rPr>
        <w:t xml:space="preserve"> мин.</w:t>
      </w:r>
    </w:p>
    <w:p w14:paraId="492E7271" w14:textId="58430F01" w:rsidR="004E4FC6" w:rsidRPr="004E4FC6" w:rsidRDefault="004E4FC6" w:rsidP="001133B2">
      <w:pPr>
        <w:spacing w:line="288" w:lineRule="auto"/>
        <w:ind w:hanging="11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 w:rsidR="00940EAB"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43D8F88D" w14:textId="07FB275A" w:rsidR="004E4FC6" w:rsidRPr="004E4FC6" w:rsidRDefault="004E4FC6" w:rsidP="001133B2">
      <w:pPr>
        <w:pStyle w:val="a4"/>
        <w:numPr>
          <w:ilvl w:val="0"/>
          <w:numId w:val="2"/>
        </w:numPr>
        <w:spacing w:after="160" w:line="288" w:lineRule="auto"/>
        <w:ind w:hanging="11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75C40D97" w14:textId="77777777" w:rsidR="004E4FC6" w:rsidRPr="004E4FC6" w:rsidRDefault="004E4FC6" w:rsidP="001133B2">
      <w:pPr>
        <w:spacing w:line="288" w:lineRule="auto"/>
        <w:ind w:hanging="11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7D4A47EC" w14:textId="77777777" w:rsidR="004E4FC6" w:rsidRPr="004E4FC6" w:rsidRDefault="004E4FC6" w:rsidP="001133B2">
      <w:pPr>
        <w:spacing w:line="288" w:lineRule="auto"/>
        <w:ind w:hanging="11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25B6227F" w14:textId="77777777" w:rsidR="004E4FC6" w:rsidRPr="004E4FC6" w:rsidRDefault="004E4FC6" w:rsidP="004E4FC6">
      <w:pPr>
        <w:spacing w:line="288" w:lineRule="auto"/>
        <w:jc w:val="left"/>
        <w:rPr>
          <w:b/>
          <w:szCs w:val="28"/>
        </w:rPr>
      </w:pPr>
    </w:p>
    <w:p w14:paraId="57561C0E" w14:textId="5B8150B3" w:rsidR="004E4FC6" w:rsidRPr="004E4FC6" w:rsidRDefault="004E4FC6" w:rsidP="002C4CDC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1D7F2E96" w14:textId="3E281CD3" w:rsidR="004E4FC6" w:rsidRPr="004E4FC6" w:rsidRDefault="004E4FC6" w:rsidP="004E4FC6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C57BA8" w:rsidRPr="00C57BA8">
        <w:rPr>
          <w:bCs/>
          <w:szCs w:val="28"/>
          <w:shd w:val="clear" w:color="auto" w:fill="FFFFFF"/>
        </w:rPr>
        <w:t>Этика и правовые проблемы искусственного интеллекта</w:t>
      </w:r>
      <w:r w:rsidRPr="004E4FC6">
        <w:rPr>
          <w:rFonts w:cs="Times New Roman"/>
          <w:szCs w:val="28"/>
        </w:rPr>
        <w:t>».</w:t>
      </w:r>
    </w:p>
    <w:p w14:paraId="6DAB15F2" w14:textId="77777777" w:rsidR="008976B5" w:rsidRDefault="008976B5" w:rsidP="004E4FC6">
      <w:pPr>
        <w:spacing w:line="288" w:lineRule="auto"/>
        <w:ind w:right="423"/>
        <w:jc w:val="center"/>
        <w:rPr>
          <w:b/>
          <w:bCs/>
          <w:szCs w:val="28"/>
        </w:rPr>
      </w:pPr>
    </w:p>
    <w:p w14:paraId="332B00BE" w14:textId="4C121B38" w:rsidR="004E4FC6" w:rsidRPr="00D60748" w:rsidRDefault="004E4FC6" w:rsidP="004E4FC6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0476789C" w14:textId="77777777" w:rsidR="004E4FC6" w:rsidRPr="004E4FC6" w:rsidRDefault="004E4FC6" w:rsidP="002C4CDC">
      <w:pPr>
        <w:numPr>
          <w:ilvl w:val="0"/>
          <w:numId w:val="3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комплекта слайдов по теме занятия.</w:t>
      </w:r>
    </w:p>
    <w:p w14:paraId="4FFDBD4E" w14:textId="5A5087D5" w:rsidR="004E4FC6" w:rsidRPr="004E4FC6" w:rsidRDefault="004E4FC6" w:rsidP="002C4CDC">
      <w:pPr>
        <w:numPr>
          <w:ilvl w:val="0"/>
          <w:numId w:val="3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lastRenderedPageBreak/>
        <w:t>Исполь</w:t>
      </w:r>
      <w:r w:rsidR="004A3100">
        <w:rPr>
          <w:szCs w:val="28"/>
        </w:rPr>
        <w:t>зование раздаточного материла: электронные материалы, ссылки</w:t>
      </w:r>
      <w:r w:rsidRPr="004E4FC6">
        <w:rPr>
          <w:szCs w:val="28"/>
        </w:rPr>
        <w:t>.</w:t>
      </w:r>
    </w:p>
    <w:p w14:paraId="545441DC" w14:textId="77777777" w:rsidR="004E4FC6" w:rsidRPr="004E4FC6" w:rsidRDefault="004E4FC6" w:rsidP="002C4CDC">
      <w:pPr>
        <w:numPr>
          <w:ilvl w:val="0"/>
          <w:numId w:val="3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3F6F7DAC" w14:textId="77777777" w:rsidR="004E4FC6" w:rsidRPr="004E4FC6" w:rsidRDefault="004E4FC6" w:rsidP="002C4CDC">
      <w:pPr>
        <w:numPr>
          <w:ilvl w:val="0"/>
          <w:numId w:val="3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333506C7" w14:textId="77777777" w:rsidR="004E4FC6" w:rsidRPr="004E4FC6" w:rsidRDefault="004E4FC6" w:rsidP="004E4FC6">
      <w:pPr>
        <w:spacing w:line="288" w:lineRule="auto"/>
        <w:ind w:right="423"/>
        <w:rPr>
          <w:szCs w:val="28"/>
        </w:rPr>
      </w:pPr>
    </w:p>
    <w:p w14:paraId="1451CB39" w14:textId="492163B6" w:rsidR="004E4FC6" w:rsidRPr="004E4FC6" w:rsidRDefault="004E4FC6" w:rsidP="004E4FC6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20EE15C3" w14:textId="77777777" w:rsidR="004E4FC6" w:rsidRPr="004E4FC6" w:rsidRDefault="004E4FC6" w:rsidP="004E4FC6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68C59B53" w14:textId="77777777" w:rsidR="004E4FC6" w:rsidRPr="004E4FC6" w:rsidRDefault="004E4FC6" w:rsidP="004E4FC6">
      <w:pPr>
        <w:spacing w:line="288" w:lineRule="auto"/>
        <w:ind w:left="710" w:firstLine="588"/>
        <w:rPr>
          <w:rFonts w:cs="Times New Roman"/>
          <w:szCs w:val="28"/>
        </w:rPr>
      </w:pPr>
    </w:p>
    <w:p w14:paraId="7FE4B5E9" w14:textId="2F0DDD22" w:rsidR="004E4FC6" w:rsidRPr="004E4FC6" w:rsidRDefault="004E4FC6" w:rsidP="002C4CDC">
      <w:pPr>
        <w:spacing w:line="288" w:lineRule="auto"/>
        <w:ind w:left="567" w:firstLine="0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4D5EB70C" w14:textId="2BE0E1AA" w:rsidR="00240DEF" w:rsidRDefault="00656D87" w:rsidP="00240DEF">
      <w:pPr>
        <w:tabs>
          <w:tab w:val="left" w:pos="284"/>
          <w:tab w:val="left" w:pos="426"/>
          <w:tab w:val="left" w:pos="567"/>
          <w:tab w:val="left" w:pos="851"/>
        </w:tabs>
        <w:ind w:firstLine="0"/>
      </w:pPr>
      <w:r>
        <w:rPr>
          <w:rFonts w:cs="Times New Roman"/>
          <w:szCs w:val="28"/>
        </w:rPr>
        <w:t>Термины и определения в области ИИ. Особенности ИИ. Сферы применения ИИ</w:t>
      </w:r>
      <w:r w:rsidR="002C2759">
        <w:rPr>
          <w:rFonts w:cs="Times New Roman"/>
          <w:szCs w:val="28"/>
        </w:rPr>
        <w:t>.</w:t>
      </w:r>
    </w:p>
    <w:p w14:paraId="74C6154C" w14:textId="7A59F04D" w:rsidR="004A3100" w:rsidRDefault="004A3100" w:rsidP="00240DEF">
      <w:pPr>
        <w:pStyle w:val="af8"/>
        <w:spacing w:before="3"/>
        <w:jc w:val="both"/>
        <w:rPr>
          <w:rFonts w:ascii="Arial" w:hAnsi="Arial"/>
          <w:w w:val="85"/>
        </w:rPr>
      </w:pPr>
    </w:p>
    <w:p w14:paraId="185DCB97" w14:textId="77777777" w:rsidR="004A3100" w:rsidRDefault="004A3100" w:rsidP="004E4FC6">
      <w:pPr>
        <w:spacing w:line="288" w:lineRule="auto"/>
        <w:ind w:left="567" w:right="423"/>
        <w:jc w:val="left"/>
        <w:rPr>
          <w:szCs w:val="28"/>
        </w:rPr>
      </w:pPr>
    </w:p>
    <w:p w14:paraId="10C5B59F" w14:textId="77777777" w:rsidR="004A3100" w:rsidRDefault="004A3100" w:rsidP="004E4FC6">
      <w:pPr>
        <w:spacing w:line="288" w:lineRule="auto"/>
        <w:ind w:left="567" w:right="423"/>
        <w:jc w:val="left"/>
        <w:rPr>
          <w:szCs w:val="28"/>
        </w:rPr>
      </w:pPr>
    </w:p>
    <w:p w14:paraId="66F1DC19" w14:textId="7C48D2A3" w:rsidR="004E4FC6" w:rsidRPr="004E4FC6" w:rsidRDefault="004A3100" w:rsidP="004E4FC6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7D0D23AB" w14:textId="38E6EF9A" w:rsidR="004A3100" w:rsidRPr="004A3100" w:rsidRDefault="00240DEF" w:rsidP="004A3100">
      <w:pPr>
        <w:spacing w:line="288" w:lineRule="auto"/>
        <w:ind w:left="567" w:right="423"/>
        <w:jc w:val="left"/>
        <w:rPr>
          <w:szCs w:val="28"/>
        </w:rPr>
      </w:pPr>
      <w:r>
        <w:rPr>
          <w:szCs w:val="28"/>
        </w:rPr>
        <w:t>к</w:t>
      </w:r>
      <w:r w:rsidR="004A3100" w:rsidRPr="004A3100">
        <w:rPr>
          <w:szCs w:val="28"/>
        </w:rPr>
        <w:t>.</w:t>
      </w:r>
      <w:r>
        <w:rPr>
          <w:szCs w:val="28"/>
        </w:rPr>
        <w:t>т</w:t>
      </w:r>
      <w:r w:rsidR="004A3100" w:rsidRPr="004A3100">
        <w:rPr>
          <w:szCs w:val="28"/>
        </w:rPr>
        <w:t>.н.</w:t>
      </w:r>
      <w:r>
        <w:rPr>
          <w:szCs w:val="28"/>
        </w:rPr>
        <w:t>, ст. преподаватель</w:t>
      </w:r>
    </w:p>
    <w:p w14:paraId="679596D4" w14:textId="6983B6EA" w:rsidR="004E4FC6" w:rsidRPr="004E4FC6" w:rsidRDefault="004E4FC6" w:rsidP="004E4FC6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70C8247F" w14:textId="68E14471" w:rsidR="004E4FC6" w:rsidRPr="004E4FC6" w:rsidRDefault="00240DEF" w:rsidP="004E4FC6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С</w:t>
      </w:r>
      <w:r w:rsidR="004E4FC6" w:rsidRPr="004E4FC6">
        <w:rPr>
          <w:szCs w:val="28"/>
        </w:rPr>
        <w:t>.</w:t>
      </w:r>
      <w:r>
        <w:rPr>
          <w:szCs w:val="28"/>
        </w:rPr>
        <w:t>С</w:t>
      </w:r>
      <w:r w:rsidR="004E4FC6" w:rsidRPr="004E4FC6">
        <w:rPr>
          <w:szCs w:val="28"/>
        </w:rPr>
        <w:t xml:space="preserve">. </w:t>
      </w:r>
      <w:proofErr w:type="spellStart"/>
      <w:r>
        <w:rPr>
          <w:szCs w:val="28"/>
        </w:rPr>
        <w:t>Жумажанова</w:t>
      </w:r>
      <w:proofErr w:type="spellEnd"/>
    </w:p>
    <w:p w14:paraId="492D020A" w14:textId="6D70ED2C" w:rsidR="004E4FC6" w:rsidRDefault="004E4FC6" w:rsidP="004E4FC6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 w:rsidR="004A3100"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2047958A" w14:textId="780D06D2" w:rsidR="00346824" w:rsidRDefault="00346824" w:rsidP="004E4FC6">
      <w:pPr>
        <w:spacing w:line="288" w:lineRule="auto"/>
        <w:ind w:left="567" w:right="423"/>
        <w:jc w:val="left"/>
        <w:rPr>
          <w:szCs w:val="28"/>
        </w:rPr>
      </w:pPr>
    </w:p>
    <w:p w14:paraId="7BDBA0EA" w14:textId="4BB9ECF5" w:rsidR="00C435E5" w:rsidRDefault="00C435E5">
      <w:pPr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66F7CC7F" w14:textId="77777777" w:rsidR="00240DEF" w:rsidRDefault="00243242" w:rsidP="00243242">
      <w:pPr>
        <w:spacing w:line="288" w:lineRule="auto"/>
        <w:ind w:firstLine="0"/>
        <w:jc w:val="center"/>
        <w:rPr>
          <w:bCs/>
          <w:szCs w:val="28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243242">
        <w:rPr>
          <w:b/>
          <w:szCs w:val="28"/>
        </w:rPr>
        <w:t>«</w:t>
      </w:r>
      <w:r w:rsidR="00240DEF" w:rsidRPr="00D90F64">
        <w:rPr>
          <w:b/>
          <w:bCs/>
          <w:szCs w:val="28"/>
          <w:shd w:val="clear" w:color="auto" w:fill="FFFFFF"/>
        </w:rPr>
        <w:t>Этика и правовые проблемы искусственного интеллекта</w:t>
      </w:r>
      <w:r w:rsidRPr="00243242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</w:p>
    <w:p w14:paraId="11B28479" w14:textId="4B6D1DD2" w:rsidR="00243242" w:rsidRPr="004E4FC6" w:rsidRDefault="00243242" w:rsidP="00243242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t>к лекции №</w:t>
      </w:r>
      <w:r w:rsidR="00513134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2</w:t>
      </w:r>
      <w:r w:rsidRPr="004E4FC6">
        <w:rPr>
          <w:bCs/>
          <w:szCs w:val="28"/>
          <w:shd w:val="clear" w:color="auto" w:fill="FFFFFF"/>
        </w:rPr>
        <w:t> </w:t>
      </w:r>
      <w:r w:rsidRPr="00243242">
        <w:rPr>
          <w:b/>
          <w:szCs w:val="28"/>
          <w:shd w:val="clear" w:color="auto" w:fill="FFFFFF"/>
        </w:rPr>
        <w:t>«</w:t>
      </w:r>
      <w:r w:rsidR="00240DEF" w:rsidRPr="00240DEF">
        <w:rPr>
          <w:b/>
          <w:szCs w:val="28"/>
        </w:rPr>
        <w:t>Национальный Кодекс этики в сфере искусственного интеллекта</w:t>
      </w:r>
      <w:r w:rsidRPr="00243242">
        <w:rPr>
          <w:b/>
          <w:szCs w:val="28"/>
          <w:shd w:val="clear" w:color="auto" w:fill="FFFFFF"/>
        </w:rPr>
        <w:t>»</w:t>
      </w:r>
    </w:p>
    <w:p w14:paraId="0890D054" w14:textId="77777777" w:rsidR="00243242" w:rsidRPr="004E4FC6" w:rsidRDefault="00243242" w:rsidP="00243242">
      <w:pPr>
        <w:spacing w:line="288" w:lineRule="auto"/>
        <w:jc w:val="center"/>
        <w:rPr>
          <w:rFonts w:cs="Times New Roman"/>
          <w:szCs w:val="28"/>
        </w:rPr>
      </w:pPr>
    </w:p>
    <w:p w14:paraId="3694ED19" w14:textId="77777777" w:rsidR="00243242" w:rsidRPr="00D60748" w:rsidRDefault="00243242" w:rsidP="00243242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0A58B5F9" w14:textId="77777777" w:rsidR="00243242" w:rsidRPr="00D60748" w:rsidRDefault="00243242" w:rsidP="00243242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0849B56D" w14:textId="77777777" w:rsidR="00243242" w:rsidRPr="004E4FC6" w:rsidRDefault="00243242" w:rsidP="00243242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 w:rsidRPr="00BD6BBC">
        <w:rPr>
          <w:rFonts w:cs="Times New Roman"/>
          <w:b/>
          <w:szCs w:val="28"/>
          <w:u w:val="single"/>
        </w:rPr>
        <w:t>2 часа</w:t>
      </w:r>
    </w:p>
    <w:p w14:paraId="0EC1D145" w14:textId="292D3A7A" w:rsidR="00243242" w:rsidRPr="004E4FC6" w:rsidRDefault="00243242" w:rsidP="004A6E49">
      <w:pPr>
        <w:pStyle w:val="a4"/>
        <w:numPr>
          <w:ilvl w:val="0"/>
          <w:numId w:val="4"/>
        </w:numPr>
        <w:tabs>
          <w:tab w:val="left" w:pos="1134"/>
        </w:tabs>
        <w:spacing w:after="160" w:line="288" w:lineRule="auto"/>
        <w:ind w:left="709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 w:rsidR="00250421">
        <w:rPr>
          <w:rFonts w:cs="Times New Roman"/>
          <w:bCs/>
          <w:szCs w:val="28"/>
          <w:shd w:val="clear" w:color="auto" w:fill="FFFFFF"/>
        </w:rPr>
        <w:t>.</w:t>
      </w:r>
    </w:p>
    <w:p w14:paraId="3C860029" w14:textId="03FA0F44" w:rsidR="00243242" w:rsidRPr="004E4FC6" w:rsidRDefault="00243242" w:rsidP="004A6E49">
      <w:pPr>
        <w:pStyle w:val="a4"/>
        <w:numPr>
          <w:ilvl w:val="0"/>
          <w:numId w:val="4"/>
        </w:numPr>
        <w:spacing w:after="160" w:line="288" w:lineRule="auto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870691" w:rsidRPr="00240DEF">
        <w:rPr>
          <w:szCs w:val="28"/>
        </w:rPr>
        <w:t>Национальный Кодекс этики в сфере искусственного интеллекта</w:t>
      </w:r>
      <w:r w:rsidR="00870691" w:rsidRPr="004E4FC6">
        <w:rPr>
          <w:rFonts w:cs="Times New Roman"/>
          <w:szCs w:val="28"/>
        </w:rPr>
        <w:t>.</w:t>
      </w:r>
    </w:p>
    <w:p w14:paraId="7BC0F24B" w14:textId="5F18C1A7" w:rsidR="00243242" w:rsidRPr="004E4FC6" w:rsidRDefault="00243242" w:rsidP="00870691">
      <w:pPr>
        <w:pStyle w:val="a4"/>
        <w:numPr>
          <w:ilvl w:val="0"/>
          <w:numId w:val="4"/>
        </w:numPr>
        <w:spacing w:after="160" w:line="288" w:lineRule="auto"/>
        <w:contextualSpacing w:val="0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 w:rsidRPr="004E4FC6">
        <w:rPr>
          <w:rFonts w:cs="Times New Roman"/>
          <w:szCs w:val="28"/>
          <w:shd w:val="clear" w:color="auto" w:fill="FFFFFF"/>
        </w:rPr>
        <w:t xml:space="preserve"> </w:t>
      </w:r>
      <w:r w:rsidR="00870691" w:rsidRPr="00240DEF">
        <w:rPr>
          <w:szCs w:val="28"/>
        </w:rPr>
        <w:t>Кодекс этики в сфере искусственного интеллекта</w:t>
      </w:r>
      <w:r w:rsidR="00A046BE">
        <w:rPr>
          <w:szCs w:val="28"/>
        </w:rPr>
        <w:t>.</w:t>
      </w:r>
      <w:r w:rsidR="00870691">
        <w:rPr>
          <w:szCs w:val="28"/>
        </w:rPr>
        <w:t xml:space="preserve"> </w:t>
      </w:r>
      <w:proofErr w:type="spellStart"/>
      <w:r w:rsidR="00A046BE">
        <w:rPr>
          <w:szCs w:val="28"/>
        </w:rPr>
        <w:t>А</w:t>
      </w:r>
      <w:r w:rsidR="00870691">
        <w:rPr>
          <w:szCs w:val="28"/>
        </w:rPr>
        <w:t>кторы</w:t>
      </w:r>
      <w:proofErr w:type="spellEnd"/>
      <w:r w:rsidR="00870691">
        <w:rPr>
          <w:szCs w:val="28"/>
        </w:rPr>
        <w:t xml:space="preserve"> ИИ</w:t>
      </w:r>
      <w:r w:rsidR="00A046BE">
        <w:rPr>
          <w:szCs w:val="28"/>
        </w:rPr>
        <w:t>.</w:t>
      </w:r>
      <w:r w:rsidR="00870691">
        <w:t xml:space="preserve"> </w:t>
      </w:r>
      <w:r w:rsidR="00A046BE">
        <w:t>О</w:t>
      </w:r>
      <w:r w:rsidR="00870691" w:rsidRPr="00870691">
        <w:t>бщие этические принципы/ценности</w:t>
      </w:r>
      <w:r w:rsidR="00870691">
        <w:t>/стандарты</w:t>
      </w:r>
      <w:r w:rsidR="00870691" w:rsidRPr="00870691">
        <w:t xml:space="preserve"> поведения </w:t>
      </w:r>
      <w:proofErr w:type="spellStart"/>
      <w:r w:rsidR="00870691">
        <w:t>а</w:t>
      </w:r>
      <w:r w:rsidR="00870691" w:rsidRPr="00870691">
        <w:t>кторов</w:t>
      </w:r>
      <w:proofErr w:type="spellEnd"/>
      <w:r w:rsidR="00870691" w:rsidRPr="00870691">
        <w:t xml:space="preserve"> ИИ</w:t>
      </w:r>
      <w:r w:rsidR="00A046BE">
        <w:t>.</w:t>
      </w:r>
      <w:r w:rsidR="00870691">
        <w:t xml:space="preserve"> </w:t>
      </w:r>
      <w:r w:rsidR="00A046BE">
        <w:t>Р</w:t>
      </w:r>
      <w:r w:rsidR="00870691">
        <w:t>еализация Кодекса.</w:t>
      </w:r>
    </w:p>
    <w:p w14:paraId="341C1970" w14:textId="46DDF2D7" w:rsidR="00243242" w:rsidRDefault="00243242" w:rsidP="00C435E5">
      <w:pPr>
        <w:pStyle w:val="af8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7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240DEF">
        <w:rPr>
          <w:rFonts w:ascii="Trebuchet MS" w:hAnsi="Trebuchet MS"/>
          <w:sz w:val="28"/>
          <w:szCs w:val="28"/>
        </w:rPr>
        <w:t>Кодексом этики в сфере ИИ</w:t>
      </w:r>
      <w:r w:rsidR="000926F0">
        <w:t xml:space="preserve">, принципами поведения </w:t>
      </w:r>
      <w:proofErr w:type="spellStart"/>
      <w:r w:rsidR="000926F0">
        <w:t>акторов</w:t>
      </w:r>
      <w:proofErr w:type="spellEnd"/>
      <w:r w:rsidR="000926F0">
        <w:t xml:space="preserve"> ИИ</w:t>
      </w:r>
      <w:r w:rsidR="00C435E5">
        <w:t>, механизмами реализации Кодекса этики в сфере ИИ, документами нормативно-технического регулирования в сфере ИИ.</w:t>
      </w:r>
    </w:p>
    <w:p w14:paraId="296D139D" w14:textId="77777777" w:rsidR="00243242" w:rsidRPr="004E4FC6" w:rsidRDefault="00243242" w:rsidP="004A6E49">
      <w:pPr>
        <w:pStyle w:val="a4"/>
        <w:numPr>
          <w:ilvl w:val="0"/>
          <w:numId w:val="4"/>
        </w:numPr>
        <w:spacing w:after="160" w:line="288" w:lineRule="auto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589642EE" w14:textId="77777777" w:rsidR="00243242" w:rsidRPr="004E4FC6" w:rsidRDefault="00243242" w:rsidP="00243242">
      <w:pPr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17927696" w14:textId="77777777" w:rsidR="00243242" w:rsidRPr="004E4FC6" w:rsidRDefault="00243242" w:rsidP="00243242">
      <w:pPr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68DC0EF7" w14:textId="77777777" w:rsidR="00243242" w:rsidRPr="004E4FC6" w:rsidRDefault="00243242" w:rsidP="00243242">
      <w:pPr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5D36F597" w14:textId="77777777" w:rsidR="00243242" w:rsidRPr="004E4FC6" w:rsidRDefault="00243242" w:rsidP="00243242">
      <w:pPr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20789639" w14:textId="77777777" w:rsidR="00243242" w:rsidRPr="004E4FC6" w:rsidRDefault="00243242" w:rsidP="00243242">
      <w:pPr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4D27BF8E" w14:textId="77777777" w:rsidR="00243242" w:rsidRPr="004E4FC6" w:rsidRDefault="00243242" w:rsidP="004A6E49">
      <w:pPr>
        <w:pStyle w:val="a4"/>
        <w:numPr>
          <w:ilvl w:val="0"/>
          <w:numId w:val="4"/>
        </w:numPr>
        <w:tabs>
          <w:tab w:val="left" w:pos="851"/>
          <w:tab w:val="left" w:pos="1276"/>
        </w:tabs>
        <w:spacing w:after="160" w:line="288" w:lineRule="auto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08EC82EE" w14:textId="77777777" w:rsidR="00243242" w:rsidRPr="004E4FC6" w:rsidRDefault="00243242" w:rsidP="00243242">
      <w:pPr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74679DDA" w14:textId="77777777" w:rsidR="00243242" w:rsidRPr="004E4FC6" w:rsidRDefault="00243242" w:rsidP="00243242">
      <w:pPr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461FB9A4" w14:textId="77777777" w:rsidR="00243242" w:rsidRPr="004E4FC6" w:rsidRDefault="00243242" w:rsidP="00243242">
      <w:pPr>
        <w:spacing w:line="288" w:lineRule="auto"/>
        <w:jc w:val="left"/>
        <w:rPr>
          <w:b/>
          <w:szCs w:val="28"/>
        </w:rPr>
      </w:pPr>
    </w:p>
    <w:p w14:paraId="4A21B5C0" w14:textId="05106045" w:rsidR="00243242" w:rsidRPr="004E4FC6" w:rsidRDefault="00243242" w:rsidP="002C4CDC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0A46532E" w14:textId="15AD34CC" w:rsidR="00243242" w:rsidRDefault="00243242" w:rsidP="00243242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lastRenderedPageBreak/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1710C5" w:rsidRPr="001710C5">
        <w:rPr>
          <w:bCs/>
          <w:szCs w:val="28"/>
          <w:shd w:val="clear" w:color="auto" w:fill="FFFFFF"/>
        </w:rPr>
        <w:t>Этика и правовые проблемы искусственного интеллекта</w:t>
      </w:r>
      <w:r w:rsidRPr="004E4FC6">
        <w:rPr>
          <w:rFonts w:cs="Times New Roman"/>
          <w:szCs w:val="28"/>
        </w:rPr>
        <w:t>».</w:t>
      </w:r>
    </w:p>
    <w:p w14:paraId="658A828B" w14:textId="77777777" w:rsidR="008976B5" w:rsidRPr="004E4FC6" w:rsidRDefault="008976B5" w:rsidP="00243242">
      <w:pPr>
        <w:spacing w:line="288" w:lineRule="auto"/>
        <w:rPr>
          <w:rFonts w:cs="Times New Roman"/>
          <w:szCs w:val="28"/>
        </w:rPr>
      </w:pPr>
    </w:p>
    <w:p w14:paraId="46F1C9AD" w14:textId="77777777" w:rsidR="00243242" w:rsidRPr="00D60748" w:rsidRDefault="00243242" w:rsidP="00243242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44D2D401" w14:textId="25261C0B" w:rsidR="00243242" w:rsidRPr="00250421" w:rsidRDefault="00243242" w:rsidP="004A6E49">
      <w:pPr>
        <w:pStyle w:val="a4"/>
        <w:numPr>
          <w:ilvl w:val="0"/>
          <w:numId w:val="6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671C0241" w14:textId="77777777" w:rsidR="00243242" w:rsidRPr="004E4FC6" w:rsidRDefault="00243242" w:rsidP="004A6E49">
      <w:pPr>
        <w:numPr>
          <w:ilvl w:val="0"/>
          <w:numId w:val="6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</w:t>
      </w:r>
      <w:r>
        <w:rPr>
          <w:szCs w:val="28"/>
        </w:rPr>
        <w:t>зование раздаточного материла: электронные материалы, ссылки</w:t>
      </w:r>
      <w:r w:rsidRPr="004E4FC6">
        <w:rPr>
          <w:szCs w:val="28"/>
        </w:rPr>
        <w:t>.</w:t>
      </w:r>
    </w:p>
    <w:p w14:paraId="388F53ED" w14:textId="77777777" w:rsidR="00243242" w:rsidRPr="004E4FC6" w:rsidRDefault="00243242" w:rsidP="004A6E49">
      <w:pPr>
        <w:numPr>
          <w:ilvl w:val="0"/>
          <w:numId w:val="6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6D937C8B" w14:textId="6B185674" w:rsidR="00243242" w:rsidRPr="00250421" w:rsidRDefault="00243242" w:rsidP="004A6E49">
      <w:pPr>
        <w:numPr>
          <w:ilvl w:val="0"/>
          <w:numId w:val="6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4E1DCB58" w14:textId="77777777" w:rsidR="00243242" w:rsidRPr="004E4FC6" w:rsidRDefault="00243242" w:rsidP="00243242">
      <w:pPr>
        <w:spacing w:line="288" w:lineRule="auto"/>
        <w:ind w:right="423"/>
        <w:rPr>
          <w:szCs w:val="28"/>
        </w:rPr>
      </w:pPr>
    </w:p>
    <w:p w14:paraId="680EC9B4" w14:textId="77777777" w:rsidR="00243242" w:rsidRPr="004E4FC6" w:rsidRDefault="00243242" w:rsidP="00243242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1A5CFD52" w14:textId="77777777" w:rsidR="00243242" w:rsidRPr="004E4FC6" w:rsidRDefault="00243242" w:rsidP="00243242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7C6F0116" w14:textId="77777777" w:rsidR="00243242" w:rsidRPr="004E4FC6" w:rsidRDefault="00243242" w:rsidP="00243242">
      <w:pPr>
        <w:spacing w:line="288" w:lineRule="auto"/>
        <w:ind w:left="710" w:firstLine="588"/>
        <w:rPr>
          <w:rFonts w:cs="Times New Roman"/>
          <w:szCs w:val="28"/>
        </w:rPr>
      </w:pPr>
    </w:p>
    <w:p w14:paraId="4989A213" w14:textId="7216708E" w:rsidR="00243242" w:rsidRPr="004E4FC6" w:rsidRDefault="00243242" w:rsidP="00243242">
      <w:pPr>
        <w:spacing w:line="288" w:lineRule="auto"/>
        <w:ind w:left="710" w:hanging="187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64F0D650" w14:textId="56E02C99" w:rsidR="00243242" w:rsidRDefault="006208D1" w:rsidP="00243242">
      <w:pPr>
        <w:spacing w:line="288" w:lineRule="auto"/>
        <w:ind w:left="567" w:right="423"/>
        <w:jc w:val="left"/>
        <w:rPr>
          <w:szCs w:val="28"/>
        </w:rPr>
      </w:pPr>
      <w:r w:rsidRPr="00240DEF">
        <w:rPr>
          <w:szCs w:val="28"/>
        </w:rPr>
        <w:t>Кодекс этики в сфере искусственного интеллекта</w:t>
      </w:r>
      <w:r>
        <w:rPr>
          <w:szCs w:val="28"/>
        </w:rPr>
        <w:t xml:space="preserve">. </w:t>
      </w:r>
      <w:proofErr w:type="spellStart"/>
      <w:r>
        <w:rPr>
          <w:szCs w:val="28"/>
        </w:rPr>
        <w:t>Акторы</w:t>
      </w:r>
      <w:proofErr w:type="spellEnd"/>
      <w:r>
        <w:rPr>
          <w:szCs w:val="28"/>
        </w:rPr>
        <w:t xml:space="preserve"> ИИ.</w:t>
      </w:r>
      <w:r>
        <w:t xml:space="preserve"> О</w:t>
      </w:r>
      <w:r w:rsidRPr="00870691">
        <w:t>бщие этические принципы/ценности</w:t>
      </w:r>
      <w:r>
        <w:t>/стандарты</w:t>
      </w:r>
      <w:r w:rsidRPr="00870691">
        <w:t xml:space="preserve"> поведения </w:t>
      </w:r>
      <w:proofErr w:type="spellStart"/>
      <w:r>
        <w:t>а</w:t>
      </w:r>
      <w:r w:rsidRPr="00870691">
        <w:t>кторов</w:t>
      </w:r>
      <w:proofErr w:type="spellEnd"/>
      <w:r w:rsidRPr="00870691">
        <w:t xml:space="preserve"> ИИ</w:t>
      </w:r>
      <w:r>
        <w:t>. Реализация Кодекса</w:t>
      </w:r>
      <w:r w:rsidR="002C2759">
        <w:t xml:space="preserve"> ИИ</w:t>
      </w:r>
      <w:r>
        <w:t>.</w:t>
      </w:r>
    </w:p>
    <w:p w14:paraId="4FAC3195" w14:textId="77777777" w:rsidR="00C435E5" w:rsidRDefault="00C435E5" w:rsidP="00C435E5">
      <w:pPr>
        <w:spacing w:line="288" w:lineRule="auto"/>
        <w:ind w:left="567" w:right="423"/>
        <w:jc w:val="left"/>
        <w:rPr>
          <w:szCs w:val="28"/>
        </w:rPr>
      </w:pPr>
    </w:p>
    <w:p w14:paraId="10A1A523" w14:textId="7EB70E4A" w:rsidR="00C435E5" w:rsidRPr="004E4FC6" w:rsidRDefault="00C435E5" w:rsidP="00C435E5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2448D721" w14:textId="77777777" w:rsidR="00C435E5" w:rsidRPr="004A3100" w:rsidRDefault="00C435E5" w:rsidP="00C435E5">
      <w:pPr>
        <w:spacing w:line="288" w:lineRule="auto"/>
        <w:ind w:left="567" w:right="423"/>
        <w:jc w:val="left"/>
        <w:rPr>
          <w:szCs w:val="28"/>
        </w:rPr>
      </w:pPr>
      <w:r>
        <w:rPr>
          <w:szCs w:val="28"/>
        </w:rPr>
        <w:t>к</w:t>
      </w:r>
      <w:r w:rsidRPr="004A3100">
        <w:rPr>
          <w:szCs w:val="28"/>
        </w:rPr>
        <w:t>.</w:t>
      </w:r>
      <w:r>
        <w:rPr>
          <w:szCs w:val="28"/>
        </w:rPr>
        <w:t>т</w:t>
      </w:r>
      <w:r w:rsidRPr="004A3100">
        <w:rPr>
          <w:szCs w:val="28"/>
        </w:rPr>
        <w:t>.н.</w:t>
      </w:r>
      <w:r>
        <w:rPr>
          <w:szCs w:val="28"/>
        </w:rPr>
        <w:t>, ст. преподаватель</w:t>
      </w:r>
    </w:p>
    <w:p w14:paraId="1971D54C" w14:textId="77777777" w:rsidR="00C435E5" w:rsidRPr="004E4FC6" w:rsidRDefault="00C435E5" w:rsidP="00C435E5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3F1082F3" w14:textId="77777777" w:rsidR="00C435E5" w:rsidRPr="004E4FC6" w:rsidRDefault="00C435E5" w:rsidP="00C435E5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С</w:t>
      </w:r>
      <w:r w:rsidRPr="004E4FC6">
        <w:rPr>
          <w:szCs w:val="28"/>
        </w:rPr>
        <w:t>.</w:t>
      </w:r>
      <w:r>
        <w:rPr>
          <w:szCs w:val="28"/>
        </w:rPr>
        <w:t>С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Жумажанова</w:t>
      </w:r>
      <w:proofErr w:type="spellEnd"/>
    </w:p>
    <w:p w14:paraId="777C82E9" w14:textId="77777777" w:rsidR="00C435E5" w:rsidRDefault="00C435E5" w:rsidP="00C435E5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295F1041" w14:textId="46D28C14" w:rsidR="008F0247" w:rsidRDefault="008F0247" w:rsidP="004E4FC6">
      <w:pPr>
        <w:spacing w:line="288" w:lineRule="auto"/>
        <w:ind w:left="567" w:right="423"/>
        <w:jc w:val="left"/>
        <w:rPr>
          <w:szCs w:val="28"/>
        </w:rPr>
      </w:pPr>
    </w:p>
    <w:p w14:paraId="1654B1BC" w14:textId="7827B035" w:rsidR="008F0247" w:rsidRDefault="008F0247" w:rsidP="004E4FC6">
      <w:pPr>
        <w:spacing w:line="288" w:lineRule="auto"/>
        <w:ind w:left="567" w:right="423"/>
        <w:jc w:val="left"/>
        <w:rPr>
          <w:szCs w:val="28"/>
        </w:rPr>
      </w:pPr>
    </w:p>
    <w:p w14:paraId="259FE102" w14:textId="26684DC0" w:rsidR="00C435E5" w:rsidRDefault="00C435E5">
      <w:pPr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7B526FE1" w14:textId="77777777" w:rsidR="00870691" w:rsidRDefault="00243242" w:rsidP="00243242">
      <w:pPr>
        <w:spacing w:line="288" w:lineRule="auto"/>
        <w:ind w:firstLine="0"/>
        <w:jc w:val="center"/>
        <w:rPr>
          <w:bCs/>
          <w:szCs w:val="28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FE3A35">
        <w:rPr>
          <w:bCs/>
          <w:szCs w:val="28"/>
        </w:rPr>
        <w:t>«</w:t>
      </w:r>
      <w:r w:rsidR="00870691" w:rsidRPr="001F3984">
        <w:rPr>
          <w:b/>
          <w:szCs w:val="28"/>
          <w:shd w:val="clear" w:color="auto" w:fill="FFFFFF"/>
        </w:rPr>
        <w:t>Этика и правовые проблемы искусственного интеллекта</w:t>
      </w:r>
      <w:r w:rsidRPr="00FE3A35">
        <w:rPr>
          <w:bCs/>
          <w:szCs w:val="28"/>
        </w:rPr>
        <w:t>»</w:t>
      </w:r>
      <w:r w:rsidRPr="004E4FC6">
        <w:rPr>
          <w:bCs/>
          <w:szCs w:val="28"/>
        </w:rPr>
        <w:t xml:space="preserve"> </w:t>
      </w:r>
    </w:p>
    <w:p w14:paraId="2AC55F3F" w14:textId="1359E928" w:rsidR="00243242" w:rsidRPr="004E4FC6" w:rsidRDefault="00243242" w:rsidP="00243242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t>к лекции №</w:t>
      </w:r>
      <w:r w:rsidR="00513134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3</w:t>
      </w:r>
      <w:r w:rsidRPr="004E4FC6">
        <w:rPr>
          <w:bCs/>
          <w:szCs w:val="28"/>
          <w:shd w:val="clear" w:color="auto" w:fill="FFFFFF"/>
        </w:rPr>
        <w:t> </w:t>
      </w:r>
      <w:r w:rsidRPr="00243242">
        <w:rPr>
          <w:b/>
          <w:szCs w:val="28"/>
          <w:shd w:val="clear" w:color="auto" w:fill="FFFFFF"/>
        </w:rPr>
        <w:t>«</w:t>
      </w:r>
      <w:r w:rsidR="00870691" w:rsidRPr="00870691">
        <w:rPr>
          <w:b/>
          <w:szCs w:val="28"/>
        </w:rPr>
        <w:t>Принципы искусственного интеллекта</w:t>
      </w:r>
      <w:r w:rsidRPr="00243242">
        <w:rPr>
          <w:b/>
          <w:szCs w:val="28"/>
          <w:shd w:val="clear" w:color="auto" w:fill="FFFFFF"/>
        </w:rPr>
        <w:t>»</w:t>
      </w:r>
    </w:p>
    <w:p w14:paraId="70E3C183" w14:textId="77777777" w:rsidR="00243242" w:rsidRPr="004E4FC6" w:rsidRDefault="00243242" w:rsidP="00243242">
      <w:pPr>
        <w:spacing w:line="288" w:lineRule="auto"/>
        <w:jc w:val="center"/>
        <w:rPr>
          <w:rFonts w:cs="Times New Roman"/>
          <w:szCs w:val="28"/>
        </w:rPr>
      </w:pPr>
    </w:p>
    <w:p w14:paraId="6C839F52" w14:textId="77777777" w:rsidR="00243242" w:rsidRPr="00D60748" w:rsidRDefault="00243242" w:rsidP="00243242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1083F9D0" w14:textId="77777777" w:rsidR="00243242" w:rsidRPr="00D60748" w:rsidRDefault="00243242" w:rsidP="00243242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32135F21" w14:textId="77777777" w:rsidR="00243242" w:rsidRPr="004E4FC6" w:rsidRDefault="00243242" w:rsidP="00243242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 w:rsidRPr="00BD6BBC">
        <w:rPr>
          <w:rFonts w:cs="Times New Roman"/>
          <w:b/>
          <w:szCs w:val="28"/>
          <w:u w:val="single"/>
        </w:rPr>
        <w:t>2 часа</w:t>
      </w:r>
    </w:p>
    <w:p w14:paraId="2C35422A" w14:textId="7AA65F6A" w:rsidR="00243242" w:rsidRPr="004E4FC6" w:rsidRDefault="00243242" w:rsidP="00427CBD">
      <w:pPr>
        <w:pStyle w:val="a4"/>
        <w:numPr>
          <w:ilvl w:val="0"/>
          <w:numId w:val="5"/>
        </w:numPr>
        <w:tabs>
          <w:tab w:val="left" w:pos="709"/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 w:rsidR="00250421">
        <w:rPr>
          <w:rFonts w:cs="Times New Roman"/>
          <w:bCs/>
          <w:szCs w:val="28"/>
          <w:shd w:val="clear" w:color="auto" w:fill="FFFFFF"/>
        </w:rPr>
        <w:t>.</w:t>
      </w:r>
    </w:p>
    <w:p w14:paraId="1238228C" w14:textId="386570B5" w:rsidR="00243242" w:rsidRPr="004E4FC6" w:rsidRDefault="00243242" w:rsidP="00427CBD">
      <w:pPr>
        <w:pStyle w:val="a4"/>
        <w:numPr>
          <w:ilvl w:val="0"/>
          <w:numId w:val="5"/>
        </w:numPr>
        <w:tabs>
          <w:tab w:val="left" w:pos="709"/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FE3A35" w:rsidRPr="00FE3A35">
        <w:rPr>
          <w:szCs w:val="28"/>
        </w:rPr>
        <w:t>Принципы искусственного интеллекта</w:t>
      </w:r>
      <w:r w:rsidR="00250421">
        <w:rPr>
          <w:szCs w:val="28"/>
        </w:rPr>
        <w:t>.</w:t>
      </w:r>
    </w:p>
    <w:p w14:paraId="0E920DCF" w14:textId="2AB7E693" w:rsidR="00243242" w:rsidRPr="004E4FC6" w:rsidRDefault="00243242" w:rsidP="00427CBD">
      <w:pPr>
        <w:pStyle w:val="a4"/>
        <w:numPr>
          <w:ilvl w:val="0"/>
          <w:numId w:val="5"/>
        </w:numPr>
        <w:tabs>
          <w:tab w:val="left" w:pos="709"/>
          <w:tab w:val="left" w:pos="1134"/>
        </w:tabs>
        <w:spacing w:after="160" w:line="288" w:lineRule="auto"/>
        <w:ind w:left="709" w:firstLine="0"/>
        <w:contextualSpacing w:val="0"/>
        <w:jc w:val="left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 w:rsidR="00250421"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="001F3984">
        <w:rPr>
          <w:szCs w:val="28"/>
        </w:rPr>
        <w:t>Принципы использования ИИ</w:t>
      </w:r>
      <w:r w:rsidR="00A046BE">
        <w:rPr>
          <w:szCs w:val="28"/>
        </w:rPr>
        <w:t>.</w:t>
      </w:r>
      <w:r w:rsidR="001F3984">
        <w:rPr>
          <w:szCs w:val="28"/>
        </w:rPr>
        <w:t xml:space="preserve"> </w:t>
      </w:r>
      <w:r w:rsidR="00A046BE">
        <w:rPr>
          <w:szCs w:val="28"/>
        </w:rPr>
        <w:t>О</w:t>
      </w:r>
      <w:r w:rsidR="001F3984">
        <w:rPr>
          <w:szCs w:val="28"/>
        </w:rPr>
        <w:t xml:space="preserve">тветственность </w:t>
      </w:r>
      <w:proofErr w:type="spellStart"/>
      <w:r w:rsidR="001F3984">
        <w:rPr>
          <w:szCs w:val="28"/>
        </w:rPr>
        <w:t>акторов</w:t>
      </w:r>
      <w:proofErr w:type="spellEnd"/>
      <w:r w:rsidR="001F3984">
        <w:rPr>
          <w:szCs w:val="28"/>
        </w:rPr>
        <w:t xml:space="preserve"> при разработке и внедрении ИИ</w:t>
      </w:r>
      <w:r w:rsidRPr="004E4FC6">
        <w:rPr>
          <w:rFonts w:cs="Times New Roman"/>
          <w:szCs w:val="28"/>
        </w:rPr>
        <w:t>.</w:t>
      </w:r>
    </w:p>
    <w:p w14:paraId="1428737A" w14:textId="49651372" w:rsidR="00243242" w:rsidRDefault="00243242" w:rsidP="001F3984">
      <w:pPr>
        <w:pStyle w:val="af8"/>
        <w:tabs>
          <w:tab w:val="left" w:pos="709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1F3984">
        <w:rPr>
          <w:rFonts w:ascii="Trebuchet MS" w:hAnsi="Trebuchet MS"/>
          <w:sz w:val="28"/>
          <w:szCs w:val="28"/>
        </w:rPr>
        <w:t>о</w:t>
      </w:r>
      <w:r w:rsidR="001F3984" w:rsidRPr="001F3984">
        <w:rPr>
          <w:rFonts w:ascii="Trebuchet MS" w:hAnsi="Trebuchet MS"/>
          <w:sz w:val="28"/>
          <w:szCs w:val="28"/>
        </w:rPr>
        <w:t>тветственность</w:t>
      </w:r>
      <w:r w:rsidR="001F3984">
        <w:rPr>
          <w:rFonts w:ascii="Trebuchet MS" w:hAnsi="Trebuchet MS"/>
          <w:sz w:val="28"/>
          <w:szCs w:val="28"/>
        </w:rPr>
        <w:t>ю</w:t>
      </w:r>
      <w:r w:rsidR="001F3984" w:rsidRPr="001F3984">
        <w:rPr>
          <w:rFonts w:ascii="Trebuchet MS" w:hAnsi="Trebuchet MS"/>
          <w:sz w:val="28"/>
          <w:szCs w:val="28"/>
        </w:rPr>
        <w:t xml:space="preserve"> частных лиц и организаций в результате проектирования, разработки и использования ими систем на базе ИИ</w:t>
      </w:r>
      <w:r w:rsidR="001F3984">
        <w:rPr>
          <w:rFonts w:ascii="Trebuchet MS" w:hAnsi="Trebuchet MS"/>
          <w:sz w:val="28"/>
          <w:szCs w:val="28"/>
        </w:rPr>
        <w:t>.</w:t>
      </w:r>
    </w:p>
    <w:p w14:paraId="6EE2C86A" w14:textId="77777777" w:rsidR="00243242" w:rsidRPr="004E4FC6" w:rsidRDefault="00243242" w:rsidP="004A6E49">
      <w:pPr>
        <w:pStyle w:val="a4"/>
        <w:numPr>
          <w:ilvl w:val="0"/>
          <w:numId w:val="5"/>
        </w:numPr>
        <w:tabs>
          <w:tab w:val="left" w:pos="709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0D2F7416" w14:textId="77777777" w:rsidR="00243242" w:rsidRPr="004E4FC6" w:rsidRDefault="00243242" w:rsidP="002C4CDC">
      <w:pPr>
        <w:tabs>
          <w:tab w:val="left" w:pos="709"/>
        </w:tabs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708520EB" w14:textId="77777777" w:rsidR="00243242" w:rsidRPr="004E4FC6" w:rsidRDefault="00243242" w:rsidP="002C4CDC">
      <w:pPr>
        <w:tabs>
          <w:tab w:val="left" w:pos="709"/>
        </w:tabs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3E4CC8AA" w14:textId="77777777" w:rsidR="00243242" w:rsidRPr="004E4FC6" w:rsidRDefault="00243242" w:rsidP="002C4CDC">
      <w:pPr>
        <w:tabs>
          <w:tab w:val="left" w:pos="709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22BAEDD0" w14:textId="77777777" w:rsidR="00243242" w:rsidRPr="004E4FC6" w:rsidRDefault="00243242" w:rsidP="002C4CDC">
      <w:pPr>
        <w:tabs>
          <w:tab w:val="left" w:pos="709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7842060C" w14:textId="77777777" w:rsidR="00243242" w:rsidRPr="004E4FC6" w:rsidRDefault="00243242" w:rsidP="002C4CDC">
      <w:pPr>
        <w:tabs>
          <w:tab w:val="left" w:pos="709"/>
        </w:tabs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17EEF120" w14:textId="77777777" w:rsidR="00243242" w:rsidRPr="004E4FC6" w:rsidRDefault="00243242" w:rsidP="004A6E49">
      <w:pPr>
        <w:pStyle w:val="a4"/>
        <w:numPr>
          <w:ilvl w:val="0"/>
          <w:numId w:val="5"/>
        </w:numPr>
        <w:tabs>
          <w:tab w:val="left" w:pos="709"/>
          <w:tab w:val="left" w:pos="851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44A5085B" w14:textId="77777777" w:rsidR="00243242" w:rsidRPr="004E4FC6" w:rsidRDefault="00243242" w:rsidP="002C4CDC">
      <w:pPr>
        <w:tabs>
          <w:tab w:val="left" w:pos="709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0A3E5996" w14:textId="77777777" w:rsidR="00243242" w:rsidRPr="004E4FC6" w:rsidRDefault="00243242" w:rsidP="002C4CDC">
      <w:pPr>
        <w:tabs>
          <w:tab w:val="left" w:pos="709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14FF90C2" w14:textId="77777777" w:rsidR="00243242" w:rsidRPr="004E4FC6" w:rsidRDefault="00243242" w:rsidP="00243242">
      <w:pPr>
        <w:spacing w:line="288" w:lineRule="auto"/>
        <w:jc w:val="left"/>
        <w:rPr>
          <w:b/>
          <w:szCs w:val="28"/>
        </w:rPr>
      </w:pPr>
    </w:p>
    <w:p w14:paraId="2B611DF9" w14:textId="7577E29E" w:rsidR="00243242" w:rsidRPr="004E4FC6" w:rsidRDefault="00243242" w:rsidP="002C4CDC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47C79579" w14:textId="0893DC2F" w:rsidR="00243242" w:rsidRDefault="00243242" w:rsidP="00243242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1F3984" w:rsidRPr="00FE3A35">
        <w:rPr>
          <w:bCs/>
          <w:szCs w:val="28"/>
          <w:shd w:val="clear" w:color="auto" w:fill="FFFFFF"/>
        </w:rPr>
        <w:t>Этика и правовые проблемы искусственного интеллекта</w:t>
      </w:r>
      <w:r w:rsidRPr="004E4FC6">
        <w:rPr>
          <w:rFonts w:cs="Times New Roman"/>
          <w:szCs w:val="28"/>
        </w:rPr>
        <w:t>».</w:t>
      </w:r>
    </w:p>
    <w:p w14:paraId="778920B3" w14:textId="77777777" w:rsidR="008976B5" w:rsidRPr="004E4FC6" w:rsidRDefault="008976B5" w:rsidP="00243242">
      <w:pPr>
        <w:spacing w:line="288" w:lineRule="auto"/>
        <w:rPr>
          <w:rFonts w:cs="Times New Roman"/>
          <w:szCs w:val="28"/>
        </w:rPr>
      </w:pPr>
    </w:p>
    <w:p w14:paraId="4EBE2FC1" w14:textId="77777777" w:rsidR="00243242" w:rsidRPr="00D60748" w:rsidRDefault="00243242" w:rsidP="00243242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713ACF0F" w14:textId="072D08C1" w:rsidR="00243242" w:rsidRPr="00250421" w:rsidRDefault="00243242" w:rsidP="004A6E49">
      <w:pPr>
        <w:pStyle w:val="a4"/>
        <w:numPr>
          <w:ilvl w:val="0"/>
          <w:numId w:val="7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78266B61" w14:textId="77777777" w:rsidR="00243242" w:rsidRPr="004E4FC6" w:rsidRDefault="00243242" w:rsidP="004A6E49">
      <w:pPr>
        <w:numPr>
          <w:ilvl w:val="0"/>
          <w:numId w:val="7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lastRenderedPageBreak/>
        <w:t>Исполь</w:t>
      </w:r>
      <w:r>
        <w:rPr>
          <w:szCs w:val="28"/>
        </w:rPr>
        <w:t>зование раздаточного материла: электронные материалы, ссылки</w:t>
      </w:r>
      <w:r w:rsidRPr="004E4FC6">
        <w:rPr>
          <w:szCs w:val="28"/>
        </w:rPr>
        <w:t>.</w:t>
      </w:r>
    </w:p>
    <w:p w14:paraId="74F26F08" w14:textId="77777777" w:rsidR="00243242" w:rsidRPr="004E4FC6" w:rsidRDefault="00243242" w:rsidP="004A6E49">
      <w:pPr>
        <w:numPr>
          <w:ilvl w:val="0"/>
          <w:numId w:val="7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139A7D6B" w14:textId="77777777" w:rsidR="00243242" w:rsidRPr="004E4FC6" w:rsidRDefault="00243242" w:rsidP="004A6E49">
      <w:pPr>
        <w:numPr>
          <w:ilvl w:val="0"/>
          <w:numId w:val="7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28CA40EC" w14:textId="77777777" w:rsidR="00243242" w:rsidRPr="004E4FC6" w:rsidRDefault="00243242" w:rsidP="00243242">
      <w:pPr>
        <w:spacing w:line="288" w:lineRule="auto"/>
        <w:ind w:right="423"/>
        <w:rPr>
          <w:szCs w:val="28"/>
        </w:rPr>
      </w:pPr>
    </w:p>
    <w:p w14:paraId="72296969" w14:textId="77777777" w:rsidR="00243242" w:rsidRPr="004E4FC6" w:rsidRDefault="00243242" w:rsidP="00243242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39BDCC84" w14:textId="77777777" w:rsidR="00243242" w:rsidRPr="004E4FC6" w:rsidRDefault="00243242" w:rsidP="00243242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415BC908" w14:textId="77777777" w:rsidR="00243242" w:rsidRPr="004E4FC6" w:rsidRDefault="00243242" w:rsidP="00243242">
      <w:pPr>
        <w:spacing w:line="288" w:lineRule="auto"/>
        <w:ind w:left="710" w:firstLine="588"/>
        <w:rPr>
          <w:rFonts w:cs="Times New Roman"/>
          <w:szCs w:val="28"/>
        </w:rPr>
      </w:pPr>
    </w:p>
    <w:p w14:paraId="793C1304" w14:textId="76A06EAD" w:rsidR="00243242" w:rsidRPr="004E4FC6" w:rsidRDefault="00243242" w:rsidP="00243242">
      <w:pPr>
        <w:spacing w:line="288" w:lineRule="auto"/>
        <w:ind w:left="710" w:hanging="187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7DE8C09F" w14:textId="26640B25" w:rsidR="001F3984" w:rsidRDefault="006208D1" w:rsidP="006208D1">
      <w:pPr>
        <w:spacing w:line="288" w:lineRule="auto"/>
        <w:ind w:left="567" w:right="423"/>
        <w:rPr>
          <w:szCs w:val="28"/>
        </w:rPr>
      </w:pPr>
      <w:r>
        <w:rPr>
          <w:szCs w:val="28"/>
        </w:rPr>
        <w:t xml:space="preserve">Принципы использования ИИ. Ответственность </w:t>
      </w:r>
      <w:proofErr w:type="spellStart"/>
      <w:r>
        <w:rPr>
          <w:szCs w:val="28"/>
        </w:rPr>
        <w:t>акторов</w:t>
      </w:r>
      <w:proofErr w:type="spellEnd"/>
      <w:r>
        <w:rPr>
          <w:szCs w:val="28"/>
        </w:rPr>
        <w:t xml:space="preserve"> при разработке и внедрении ИИ</w:t>
      </w:r>
    </w:p>
    <w:p w14:paraId="6532850D" w14:textId="77777777" w:rsidR="001F3984" w:rsidRDefault="001F3984" w:rsidP="001F3984">
      <w:pPr>
        <w:spacing w:line="288" w:lineRule="auto"/>
        <w:ind w:left="567" w:right="423"/>
        <w:jc w:val="left"/>
        <w:rPr>
          <w:szCs w:val="28"/>
        </w:rPr>
      </w:pPr>
    </w:p>
    <w:p w14:paraId="5E273623" w14:textId="77777777" w:rsidR="001F3984" w:rsidRPr="004E4FC6" w:rsidRDefault="001F3984" w:rsidP="001F3984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2154C491" w14:textId="77777777" w:rsidR="001F3984" w:rsidRPr="004A3100" w:rsidRDefault="001F3984" w:rsidP="001F3984">
      <w:pPr>
        <w:spacing w:line="288" w:lineRule="auto"/>
        <w:ind w:left="567" w:right="423"/>
        <w:jc w:val="left"/>
        <w:rPr>
          <w:szCs w:val="28"/>
        </w:rPr>
      </w:pPr>
      <w:r>
        <w:rPr>
          <w:szCs w:val="28"/>
        </w:rPr>
        <w:t>к</w:t>
      </w:r>
      <w:r w:rsidRPr="004A3100">
        <w:rPr>
          <w:szCs w:val="28"/>
        </w:rPr>
        <w:t>.</w:t>
      </w:r>
      <w:r>
        <w:rPr>
          <w:szCs w:val="28"/>
        </w:rPr>
        <w:t>т</w:t>
      </w:r>
      <w:r w:rsidRPr="004A3100">
        <w:rPr>
          <w:szCs w:val="28"/>
        </w:rPr>
        <w:t>.н.</w:t>
      </w:r>
      <w:r>
        <w:rPr>
          <w:szCs w:val="28"/>
        </w:rPr>
        <w:t>, ст. преподаватель</w:t>
      </w:r>
    </w:p>
    <w:p w14:paraId="4C05BF13" w14:textId="77777777" w:rsidR="001F3984" w:rsidRPr="004E4FC6" w:rsidRDefault="001F3984" w:rsidP="001F3984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138011EC" w14:textId="77777777" w:rsidR="001F3984" w:rsidRPr="004E4FC6" w:rsidRDefault="001F3984" w:rsidP="001F3984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С</w:t>
      </w:r>
      <w:r w:rsidRPr="004E4FC6">
        <w:rPr>
          <w:szCs w:val="28"/>
        </w:rPr>
        <w:t>.</w:t>
      </w:r>
      <w:r>
        <w:rPr>
          <w:szCs w:val="28"/>
        </w:rPr>
        <w:t>С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Жумажанова</w:t>
      </w:r>
      <w:proofErr w:type="spellEnd"/>
    </w:p>
    <w:p w14:paraId="333C524B" w14:textId="77777777" w:rsidR="001F3984" w:rsidRDefault="001F3984" w:rsidP="001F3984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2C2DCCA2" w14:textId="77777777" w:rsidR="001F3984" w:rsidRDefault="001F3984" w:rsidP="001F3984">
      <w:pPr>
        <w:spacing w:line="288" w:lineRule="auto"/>
        <w:ind w:left="567" w:right="423"/>
        <w:jc w:val="left"/>
        <w:rPr>
          <w:szCs w:val="28"/>
        </w:rPr>
      </w:pPr>
    </w:p>
    <w:p w14:paraId="2333133E" w14:textId="74101DF8" w:rsidR="001F3984" w:rsidRDefault="001F3984">
      <w:pPr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1E039DF1" w14:textId="77777777" w:rsidR="00D03003" w:rsidRDefault="00250421" w:rsidP="00250421">
      <w:pPr>
        <w:spacing w:line="288" w:lineRule="auto"/>
        <w:ind w:firstLine="0"/>
        <w:jc w:val="center"/>
        <w:rPr>
          <w:bCs/>
          <w:szCs w:val="28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243242">
        <w:rPr>
          <w:b/>
          <w:szCs w:val="28"/>
        </w:rPr>
        <w:t>«</w:t>
      </w:r>
      <w:r w:rsidR="00D03003" w:rsidRPr="00D03003">
        <w:rPr>
          <w:b/>
          <w:bCs/>
          <w:szCs w:val="28"/>
          <w:shd w:val="clear" w:color="auto" w:fill="FFFFFF"/>
        </w:rPr>
        <w:t>Этика и правовые проблемы искусственного интеллекта</w:t>
      </w:r>
      <w:r w:rsidRPr="00243242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</w:p>
    <w:p w14:paraId="7803EF70" w14:textId="6C15632D" w:rsidR="00250421" w:rsidRPr="004E4FC6" w:rsidRDefault="00250421" w:rsidP="00250421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t>к лекции №</w:t>
      </w:r>
      <w:r w:rsidR="00513134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4</w:t>
      </w:r>
      <w:r w:rsidRPr="004E4FC6">
        <w:rPr>
          <w:bCs/>
          <w:szCs w:val="28"/>
          <w:shd w:val="clear" w:color="auto" w:fill="FFFFFF"/>
        </w:rPr>
        <w:t> </w:t>
      </w:r>
      <w:r w:rsidRPr="00250421">
        <w:rPr>
          <w:b/>
          <w:szCs w:val="28"/>
          <w:shd w:val="clear" w:color="auto" w:fill="FFFFFF"/>
        </w:rPr>
        <w:t>«</w:t>
      </w:r>
      <w:r w:rsidR="00A71092" w:rsidRPr="00A71092">
        <w:rPr>
          <w:b/>
          <w:szCs w:val="28"/>
        </w:rPr>
        <w:t>Вопросы социальной ответственности, связанные с участием и развитием общества при внедрении систем искусственного интеллекта</w:t>
      </w:r>
      <w:r w:rsidRPr="00250421">
        <w:rPr>
          <w:b/>
          <w:szCs w:val="28"/>
          <w:shd w:val="clear" w:color="auto" w:fill="FFFFFF"/>
        </w:rPr>
        <w:t>»</w:t>
      </w:r>
    </w:p>
    <w:p w14:paraId="4A05A0FC" w14:textId="77777777" w:rsidR="00250421" w:rsidRPr="004E4FC6" w:rsidRDefault="00250421" w:rsidP="00250421">
      <w:pPr>
        <w:spacing w:line="288" w:lineRule="auto"/>
        <w:jc w:val="center"/>
        <w:rPr>
          <w:rFonts w:cs="Times New Roman"/>
          <w:szCs w:val="28"/>
        </w:rPr>
      </w:pPr>
    </w:p>
    <w:p w14:paraId="54FDCE52" w14:textId="77777777" w:rsidR="00250421" w:rsidRPr="00D60748" w:rsidRDefault="00250421" w:rsidP="00250421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27E0F369" w14:textId="77777777" w:rsidR="00250421" w:rsidRPr="00D60748" w:rsidRDefault="00250421" w:rsidP="00250421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7BE6D1E4" w14:textId="77777777" w:rsidR="00250421" w:rsidRPr="004E4FC6" w:rsidRDefault="00250421" w:rsidP="00250421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610F145B" w14:textId="242C42A5" w:rsidR="00250421" w:rsidRPr="004E4FC6" w:rsidRDefault="00250421" w:rsidP="00427CBD">
      <w:pPr>
        <w:pStyle w:val="a4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spacing w:after="160" w:line="288" w:lineRule="auto"/>
        <w:ind w:left="567" w:firstLine="142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>
        <w:rPr>
          <w:rFonts w:cs="Times New Roman"/>
          <w:bCs/>
          <w:szCs w:val="28"/>
          <w:shd w:val="clear" w:color="auto" w:fill="FFFFFF"/>
        </w:rPr>
        <w:t>.</w:t>
      </w:r>
    </w:p>
    <w:p w14:paraId="1A8CE311" w14:textId="71C15A81" w:rsidR="00250421" w:rsidRPr="004E4FC6" w:rsidRDefault="00250421" w:rsidP="00427CBD">
      <w:pPr>
        <w:pStyle w:val="a4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spacing w:after="160" w:line="288" w:lineRule="auto"/>
        <w:ind w:left="567" w:firstLine="142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A71092" w:rsidRPr="00A71092">
        <w:rPr>
          <w:szCs w:val="28"/>
        </w:rPr>
        <w:t>Вопросы социальной ответственности, связанные с участием и развитием общества при внедрении систем искусственного интеллекта</w:t>
      </w:r>
      <w:r>
        <w:rPr>
          <w:szCs w:val="28"/>
        </w:rPr>
        <w:t>.</w:t>
      </w:r>
    </w:p>
    <w:p w14:paraId="29EFCE41" w14:textId="447C5B24" w:rsidR="00250421" w:rsidRPr="00A71092" w:rsidRDefault="00250421" w:rsidP="00427CBD">
      <w:pPr>
        <w:pStyle w:val="a4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spacing w:after="160" w:line="288" w:lineRule="auto"/>
        <w:ind w:left="567" w:firstLine="142"/>
        <w:contextualSpacing w:val="0"/>
        <w:rPr>
          <w:rFonts w:cs="Times New Roman"/>
          <w:szCs w:val="28"/>
        </w:rPr>
      </w:pPr>
      <w:r w:rsidRPr="00A71092">
        <w:rPr>
          <w:rFonts w:cs="Times New Roman"/>
          <w:b/>
          <w:bCs/>
          <w:szCs w:val="28"/>
          <w:shd w:val="clear" w:color="auto" w:fill="FFFFFF"/>
        </w:rPr>
        <w:t xml:space="preserve">Тема занятия: </w:t>
      </w:r>
      <w:r w:rsidR="00A71092" w:rsidRPr="00A71092">
        <w:rPr>
          <w:szCs w:val="28"/>
        </w:rPr>
        <w:t>Выявление групп заинтересованных сторон, на которые влияют системы ИИ, и решение их проблем. Минимизация воздействий на окружающую среду при использовании технологий ИИ. Контроль над технологиями ИИ со стороны человека и общества</w:t>
      </w:r>
      <w:r w:rsidRPr="00A71092">
        <w:rPr>
          <w:rFonts w:cs="Times New Roman"/>
          <w:szCs w:val="28"/>
        </w:rPr>
        <w:t>.</w:t>
      </w:r>
    </w:p>
    <w:p w14:paraId="6FC86D99" w14:textId="6E385B68" w:rsidR="00250421" w:rsidRDefault="00250421" w:rsidP="00A71092">
      <w:pPr>
        <w:pStyle w:val="af8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A71092">
        <w:rPr>
          <w:szCs w:val="28"/>
        </w:rPr>
        <w:t xml:space="preserve">влиянием ИИ на общество и окружающую среду, а также социальной ответственностью и контролем </w:t>
      </w:r>
      <w:r w:rsidR="00A71092" w:rsidRPr="00A71092">
        <w:rPr>
          <w:szCs w:val="28"/>
        </w:rPr>
        <w:t xml:space="preserve">при внедрении систем </w:t>
      </w:r>
      <w:r w:rsidR="00A71092">
        <w:rPr>
          <w:szCs w:val="28"/>
        </w:rPr>
        <w:t>ИИ</w:t>
      </w:r>
      <w:r>
        <w:t>.</w:t>
      </w:r>
    </w:p>
    <w:p w14:paraId="77218C8D" w14:textId="77777777" w:rsidR="00250421" w:rsidRPr="004E4FC6" w:rsidRDefault="00250421" w:rsidP="00A71092">
      <w:pPr>
        <w:pStyle w:val="a4"/>
        <w:numPr>
          <w:ilvl w:val="0"/>
          <w:numId w:val="19"/>
        </w:numPr>
        <w:spacing w:after="160" w:line="288" w:lineRule="auto"/>
        <w:ind w:left="0" w:firstLine="709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5D19F4BB" w14:textId="77777777" w:rsidR="00250421" w:rsidRPr="004E4FC6" w:rsidRDefault="00250421" w:rsidP="002C4CDC">
      <w:pPr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47CE9F59" w14:textId="77777777" w:rsidR="00250421" w:rsidRPr="004E4FC6" w:rsidRDefault="00250421" w:rsidP="002C4CDC">
      <w:pPr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5CC3E502" w14:textId="77777777" w:rsidR="00250421" w:rsidRPr="004E4FC6" w:rsidRDefault="00250421" w:rsidP="002C4CDC">
      <w:pPr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62356919" w14:textId="77777777" w:rsidR="00250421" w:rsidRPr="004E4FC6" w:rsidRDefault="00250421" w:rsidP="002C4CDC">
      <w:pPr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360DC916" w14:textId="77777777" w:rsidR="00250421" w:rsidRPr="004E4FC6" w:rsidRDefault="00250421" w:rsidP="002C4CDC">
      <w:pPr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49E82523" w14:textId="056847CE" w:rsidR="00250421" w:rsidRPr="004E4FC6" w:rsidRDefault="00250421" w:rsidP="004A6E49">
      <w:pPr>
        <w:pStyle w:val="a4"/>
        <w:numPr>
          <w:ilvl w:val="0"/>
          <w:numId w:val="19"/>
        </w:numPr>
        <w:tabs>
          <w:tab w:val="left" w:pos="851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Перечень применяемых наглядны</w:t>
      </w:r>
      <w:r w:rsidR="002C4CDC">
        <w:rPr>
          <w:rFonts w:cs="Times New Roman"/>
          <w:b/>
          <w:bCs/>
          <w:szCs w:val="28"/>
          <w:shd w:val="clear" w:color="auto" w:fill="FFFFFF"/>
        </w:rPr>
        <w:t>х пособий и технических средств</w:t>
      </w:r>
    </w:p>
    <w:p w14:paraId="69E588E1" w14:textId="77777777" w:rsidR="00250421" w:rsidRPr="004E4FC6" w:rsidRDefault="00250421" w:rsidP="002C4CDC">
      <w:pPr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25C0FF6C" w14:textId="77777777" w:rsidR="00250421" w:rsidRPr="004E4FC6" w:rsidRDefault="00250421" w:rsidP="002C4CDC">
      <w:pPr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7813AA59" w14:textId="77777777" w:rsidR="00250421" w:rsidRPr="004E4FC6" w:rsidRDefault="00250421" w:rsidP="00250421">
      <w:pPr>
        <w:spacing w:line="288" w:lineRule="auto"/>
        <w:jc w:val="left"/>
        <w:rPr>
          <w:b/>
          <w:szCs w:val="28"/>
        </w:rPr>
      </w:pPr>
    </w:p>
    <w:p w14:paraId="257B098D" w14:textId="4D334B99" w:rsidR="00250421" w:rsidRPr="004E4FC6" w:rsidRDefault="00250421" w:rsidP="008976B5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7C2A2B61" w14:textId="1302D7EA" w:rsidR="00250421" w:rsidRDefault="00250421" w:rsidP="00250421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lastRenderedPageBreak/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A71092">
        <w:rPr>
          <w:bCs/>
          <w:szCs w:val="28"/>
          <w:shd w:val="clear" w:color="auto" w:fill="FFFFFF"/>
        </w:rPr>
        <w:t>Этика и правовые проблемы искусственного интеллекта</w:t>
      </w:r>
      <w:r w:rsidRPr="004E4FC6">
        <w:rPr>
          <w:rFonts w:cs="Times New Roman"/>
          <w:szCs w:val="28"/>
        </w:rPr>
        <w:t>».</w:t>
      </w:r>
    </w:p>
    <w:p w14:paraId="7688F684" w14:textId="77777777" w:rsidR="008976B5" w:rsidRPr="004E4FC6" w:rsidRDefault="008976B5" w:rsidP="00250421">
      <w:pPr>
        <w:spacing w:line="288" w:lineRule="auto"/>
        <w:rPr>
          <w:rFonts w:cs="Times New Roman"/>
          <w:szCs w:val="28"/>
        </w:rPr>
      </w:pPr>
    </w:p>
    <w:p w14:paraId="78CF1B2D" w14:textId="77777777" w:rsidR="00250421" w:rsidRPr="00D60748" w:rsidRDefault="00250421" w:rsidP="00250421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3C527FC4" w14:textId="121D12F4" w:rsidR="00250421" w:rsidRPr="00250421" w:rsidRDefault="00250421" w:rsidP="004A6E49">
      <w:pPr>
        <w:pStyle w:val="a4"/>
        <w:numPr>
          <w:ilvl w:val="0"/>
          <w:numId w:val="8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43FC43C4" w14:textId="3065AB63" w:rsidR="00250421" w:rsidRPr="00250421" w:rsidRDefault="00250421" w:rsidP="004A6E49">
      <w:pPr>
        <w:pStyle w:val="a4"/>
        <w:numPr>
          <w:ilvl w:val="0"/>
          <w:numId w:val="8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3FC08D92" w14:textId="77777777" w:rsidR="00250421" w:rsidRPr="004E4FC6" w:rsidRDefault="00250421" w:rsidP="004A6E49">
      <w:pPr>
        <w:numPr>
          <w:ilvl w:val="0"/>
          <w:numId w:val="8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5903EBEF" w14:textId="77777777" w:rsidR="00250421" w:rsidRPr="004E4FC6" w:rsidRDefault="00250421" w:rsidP="004A6E49">
      <w:pPr>
        <w:numPr>
          <w:ilvl w:val="0"/>
          <w:numId w:val="8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067F1E1F" w14:textId="77777777" w:rsidR="00250421" w:rsidRPr="004E4FC6" w:rsidRDefault="00250421" w:rsidP="00250421">
      <w:pPr>
        <w:spacing w:line="288" w:lineRule="auto"/>
        <w:ind w:right="423"/>
        <w:rPr>
          <w:szCs w:val="28"/>
        </w:rPr>
      </w:pPr>
    </w:p>
    <w:p w14:paraId="55B34D1F" w14:textId="77777777" w:rsidR="00250421" w:rsidRPr="004E4FC6" w:rsidRDefault="00250421" w:rsidP="00250421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5AA29180" w14:textId="77777777" w:rsidR="00250421" w:rsidRPr="004E4FC6" w:rsidRDefault="00250421" w:rsidP="00250421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29B4C347" w14:textId="77777777" w:rsidR="00250421" w:rsidRPr="004E4FC6" w:rsidRDefault="00250421" w:rsidP="00250421">
      <w:pPr>
        <w:spacing w:line="288" w:lineRule="auto"/>
        <w:ind w:left="710" w:firstLine="588"/>
        <w:rPr>
          <w:rFonts w:cs="Times New Roman"/>
          <w:szCs w:val="28"/>
        </w:rPr>
      </w:pPr>
    </w:p>
    <w:p w14:paraId="16B4443A" w14:textId="6DF7BFE5" w:rsidR="00250421" w:rsidRPr="004E4FC6" w:rsidRDefault="00250421" w:rsidP="00250421">
      <w:pPr>
        <w:spacing w:line="288" w:lineRule="auto"/>
        <w:ind w:left="710" w:hanging="187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4240120D" w14:textId="77777777" w:rsidR="006208D1" w:rsidRPr="006208D1" w:rsidRDefault="006208D1" w:rsidP="006208D1">
      <w:pPr>
        <w:tabs>
          <w:tab w:val="left" w:pos="851"/>
          <w:tab w:val="left" w:pos="993"/>
          <w:tab w:val="left" w:pos="1134"/>
        </w:tabs>
        <w:spacing w:after="160" w:line="288" w:lineRule="auto"/>
        <w:rPr>
          <w:rFonts w:cs="Times New Roman"/>
          <w:szCs w:val="28"/>
        </w:rPr>
      </w:pPr>
      <w:r w:rsidRPr="006208D1">
        <w:rPr>
          <w:szCs w:val="28"/>
        </w:rPr>
        <w:t>Выявление групп заинтересованных сторон, на которые влияют системы ИИ, и решение их проблем. Минимизация воздействий на окружающую среду при использовании технологий ИИ. Контроль над технологиями ИИ со стороны человека и общества</w:t>
      </w:r>
      <w:r w:rsidRPr="006208D1">
        <w:rPr>
          <w:rFonts w:cs="Times New Roman"/>
          <w:szCs w:val="28"/>
        </w:rPr>
        <w:t>.</w:t>
      </w:r>
    </w:p>
    <w:p w14:paraId="3DA27C30" w14:textId="77777777" w:rsidR="005B2C60" w:rsidRDefault="005B2C60" w:rsidP="005B2C60">
      <w:pPr>
        <w:spacing w:line="288" w:lineRule="auto"/>
        <w:ind w:left="567" w:right="423"/>
        <w:jc w:val="left"/>
        <w:rPr>
          <w:szCs w:val="28"/>
        </w:rPr>
      </w:pPr>
    </w:p>
    <w:p w14:paraId="1D831FF8" w14:textId="77777777" w:rsidR="005B2C60" w:rsidRDefault="005B2C60" w:rsidP="005B2C60">
      <w:pPr>
        <w:spacing w:line="288" w:lineRule="auto"/>
        <w:ind w:left="567" w:right="423"/>
        <w:jc w:val="left"/>
        <w:rPr>
          <w:szCs w:val="28"/>
        </w:rPr>
      </w:pPr>
    </w:p>
    <w:p w14:paraId="4A6E4176" w14:textId="77777777" w:rsidR="005B2C60" w:rsidRPr="004E4FC6" w:rsidRDefault="005B2C60" w:rsidP="005B2C60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02D239F1" w14:textId="77777777" w:rsidR="005B2C60" w:rsidRPr="004A3100" w:rsidRDefault="005B2C60" w:rsidP="005B2C60">
      <w:pPr>
        <w:spacing w:line="288" w:lineRule="auto"/>
        <w:ind w:left="567" w:right="423"/>
        <w:jc w:val="left"/>
        <w:rPr>
          <w:szCs w:val="28"/>
        </w:rPr>
      </w:pPr>
      <w:r>
        <w:rPr>
          <w:szCs w:val="28"/>
        </w:rPr>
        <w:t>к</w:t>
      </w:r>
      <w:r w:rsidRPr="004A3100">
        <w:rPr>
          <w:szCs w:val="28"/>
        </w:rPr>
        <w:t>.</w:t>
      </w:r>
      <w:r>
        <w:rPr>
          <w:szCs w:val="28"/>
        </w:rPr>
        <w:t>т</w:t>
      </w:r>
      <w:r w:rsidRPr="004A3100">
        <w:rPr>
          <w:szCs w:val="28"/>
        </w:rPr>
        <w:t>.н.</w:t>
      </w:r>
      <w:r>
        <w:rPr>
          <w:szCs w:val="28"/>
        </w:rPr>
        <w:t>, ст. преподаватель</w:t>
      </w:r>
    </w:p>
    <w:p w14:paraId="56057F82" w14:textId="77777777" w:rsidR="005B2C60" w:rsidRPr="004E4FC6" w:rsidRDefault="005B2C60" w:rsidP="005B2C60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2BF97778" w14:textId="77777777" w:rsidR="005B2C60" w:rsidRPr="004E4FC6" w:rsidRDefault="005B2C60" w:rsidP="005B2C60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С</w:t>
      </w:r>
      <w:r w:rsidRPr="004E4FC6">
        <w:rPr>
          <w:szCs w:val="28"/>
        </w:rPr>
        <w:t>.</w:t>
      </w:r>
      <w:r>
        <w:rPr>
          <w:szCs w:val="28"/>
        </w:rPr>
        <w:t>С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Жумажанова</w:t>
      </w:r>
      <w:proofErr w:type="spellEnd"/>
    </w:p>
    <w:p w14:paraId="1C690DE3" w14:textId="77777777" w:rsidR="005B2C60" w:rsidRDefault="005B2C60" w:rsidP="005B2C60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6F2848DA" w14:textId="77777777" w:rsidR="00250421" w:rsidRDefault="00250421" w:rsidP="00250421">
      <w:pPr>
        <w:spacing w:line="288" w:lineRule="auto"/>
        <w:ind w:left="567" w:right="423"/>
        <w:jc w:val="left"/>
        <w:rPr>
          <w:szCs w:val="28"/>
        </w:rPr>
      </w:pPr>
    </w:p>
    <w:p w14:paraId="777FC635" w14:textId="77777777" w:rsidR="00250421" w:rsidRDefault="00250421" w:rsidP="00250421">
      <w:pPr>
        <w:spacing w:line="288" w:lineRule="auto"/>
        <w:ind w:left="567" w:right="423"/>
        <w:jc w:val="left"/>
        <w:rPr>
          <w:szCs w:val="28"/>
        </w:rPr>
      </w:pPr>
    </w:p>
    <w:p w14:paraId="7BE3D88F" w14:textId="3BB87D6B" w:rsidR="005216B4" w:rsidRDefault="005216B4">
      <w:pPr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01C9273F" w14:textId="77777777" w:rsidR="005216B4" w:rsidRDefault="001133B2" w:rsidP="001133B2">
      <w:pPr>
        <w:spacing w:line="288" w:lineRule="auto"/>
        <w:ind w:firstLine="0"/>
        <w:jc w:val="center"/>
        <w:rPr>
          <w:bCs/>
          <w:szCs w:val="28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243242">
        <w:rPr>
          <w:b/>
          <w:szCs w:val="28"/>
        </w:rPr>
        <w:t>«</w:t>
      </w:r>
      <w:r w:rsidR="00A71092">
        <w:rPr>
          <w:b/>
          <w:bCs/>
          <w:szCs w:val="28"/>
          <w:shd w:val="clear" w:color="auto" w:fill="FFFFFF"/>
        </w:rPr>
        <w:t>Этика и правовые проблемы искусственного интеллекта</w:t>
      </w:r>
      <w:r w:rsidRPr="00243242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</w:p>
    <w:p w14:paraId="7E572564" w14:textId="77777777" w:rsidR="005216B4" w:rsidRPr="005216B4" w:rsidRDefault="001133B2" w:rsidP="005216B4">
      <w:pPr>
        <w:spacing w:line="288" w:lineRule="auto"/>
        <w:ind w:firstLine="0"/>
        <w:jc w:val="center"/>
        <w:rPr>
          <w:b/>
          <w:szCs w:val="28"/>
        </w:rPr>
      </w:pP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</w:t>
      </w:r>
      <w:r w:rsidR="002C4CDC">
        <w:rPr>
          <w:bCs/>
          <w:szCs w:val="28"/>
          <w:shd w:val="clear" w:color="auto" w:fill="FFFFFF"/>
        </w:rPr>
        <w:t>5</w:t>
      </w:r>
      <w:r w:rsidRPr="004E4FC6">
        <w:rPr>
          <w:bCs/>
          <w:szCs w:val="28"/>
          <w:shd w:val="clear" w:color="auto" w:fill="FFFFFF"/>
        </w:rPr>
        <w:t> </w:t>
      </w:r>
      <w:r w:rsidRPr="001133B2">
        <w:rPr>
          <w:b/>
          <w:szCs w:val="28"/>
          <w:shd w:val="clear" w:color="auto" w:fill="FFFFFF"/>
        </w:rPr>
        <w:t>«</w:t>
      </w:r>
      <w:r w:rsidR="005216B4" w:rsidRPr="005216B4">
        <w:rPr>
          <w:b/>
          <w:szCs w:val="28"/>
        </w:rPr>
        <w:t xml:space="preserve">Создание и использование этичного </w:t>
      </w:r>
    </w:p>
    <w:p w14:paraId="0566CA06" w14:textId="704258C6" w:rsidR="001133B2" w:rsidRPr="004E4FC6" w:rsidRDefault="005216B4" w:rsidP="005216B4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5216B4">
        <w:rPr>
          <w:b/>
          <w:szCs w:val="28"/>
        </w:rPr>
        <w:t>и социально приемлемого искусственного интеллекта в современном мире</w:t>
      </w:r>
      <w:r w:rsidR="001133B2" w:rsidRPr="001133B2">
        <w:rPr>
          <w:b/>
          <w:szCs w:val="28"/>
          <w:shd w:val="clear" w:color="auto" w:fill="FFFFFF"/>
        </w:rPr>
        <w:t>»</w:t>
      </w:r>
    </w:p>
    <w:p w14:paraId="5360F463" w14:textId="77777777" w:rsidR="001133B2" w:rsidRPr="004E4FC6" w:rsidRDefault="001133B2" w:rsidP="001133B2">
      <w:pPr>
        <w:spacing w:line="288" w:lineRule="auto"/>
        <w:jc w:val="center"/>
        <w:rPr>
          <w:rFonts w:cs="Times New Roman"/>
          <w:szCs w:val="28"/>
        </w:rPr>
      </w:pPr>
    </w:p>
    <w:p w14:paraId="498C5A3F" w14:textId="77777777" w:rsidR="001133B2" w:rsidRPr="00D60748" w:rsidRDefault="001133B2" w:rsidP="001133B2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286F0C63" w14:textId="77777777" w:rsidR="001133B2" w:rsidRPr="00D60748" w:rsidRDefault="001133B2" w:rsidP="001133B2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473B0237" w14:textId="77777777" w:rsidR="001133B2" w:rsidRPr="004E4FC6" w:rsidRDefault="001133B2" w:rsidP="001133B2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3DD0C010" w14:textId="1EDD2A71" w:rsidR="001133B2" w:rsidRPr="004E4FC6" w:rsidRDefault="001133B2" w:rsidP="004A6E49">
      <w:pPr>
        <w:pStyle w:val="a4"/>
        <w:numPr>
          <w:ilvl w:val="0"/>
          <w:numId w:val="17"/>
        </w:numPr>
        <w:tabs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>
        <w:rPr>
          <w:rFonts w:cs="Times New Roman"/>
          <w:bCs/>
          <w:szCs w:val="28"/>
          <w:shd w:val="clear" w:color="auto" w:fill="FFFFFF"/>
        </w:rPr>
        <w:t>.</w:t>
      </w:r>
    </w:p>
    <w:p w14:paraId="0C64F59D" w14:textId="7335DE31" w:rsidR="001133B2" w:rsidRPr="005216B4" w:rsidRDefault="001133B2" w:rsidP="00427CBD">
      <w:pPr>
        <w:pStyle w:val="a4"/>
        <w:numPr>
          <w:ilvl w:val="0"/>
          <w:numId w:val="17"/>
        </w:numPr>
        <w:tabs>
          <w:tab w:val="left" w:pos="1134"/>
        </w:tabs>
        <w:spacing w:after="160" w:line="288" w:lineRule="auto"/>
        <w:ind w:left="709" w:firstLine="0"/>
        <w:contextualSpacing w:val="0"/>
        <w:jc w:val="left"/>
        <w:rPr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5216B4" w:rsidRPr="005216B4">
        <w:rPr>
          <w:szCs w:val="28"/>
        </w:rPr>
        <w:t>Создание и использование этичного и социально приемлемого искусственного интеллекта в современном мире</w:t>
      </w:r>
      <w:r w:rsidRPr="005216B4">
        <w:rPr>
          <w:szCs w:val="28"/>
        </w:rPr>
        <w:t>.</w:t>
      </w:r>
    </w:p>
    <w:p w14:paraId="182F4CAC" w14:textId="52CE30E5" w:rsidR="001133B2" w:rsidRPr="005216B4" w:rsidRDefault="001133B2" w:rsidP="00427CBD">
      <w:pPr>
        <w:pStyle w:val="a4"/>
        <w:numPr>
          <w:ilvl w:val="0"/>
          <w:numId w:val="17"/>
        </w:numPr>
        <w:tabs>
          <w:tab w:val="left" w:pos="1134"/>
        </w:tabs>
        <w:spacing w:after="160" w:line="288" w:lineRule="auto"/>
        <w:ind w:left="709" w:firstLine="0"/>
        <w:contextualSpacing w:val="0"/>
        <w:jc w:val="left"/>
        <w:rPr>
          <w:rFonts w:cs="Times New Roman"/>
          <w:szCs w:val="28"/>
        </w:rPr>
      </w:pPr>
      <w:r w:rsidRPr="005216B4">
        <w:rPr>
          <w:rFonts w:cs="Times New Roman"/>
          <w:b/>
          <w:bCs/>
          <w:szCs w:val="28"/>
          <w:shd w:val="clear" w:color="auto" w:fill="FFFFFF"/>
        </w:rPr>
        <w:t xml:space="preserve">Тема занятия: </w:t>
      </w:r>
      <w:r w:rsidR="005216B4" w:rsidRPr="005216B4">
        <w:rPr>
          <w:szCs w:val="28"/>
        </w:rPr>
        <w:t>Рынок ИИ в России и мире. Опыт применения ИИ в социальном обеспечении, госуправлении, производстве. Использование ИИ в образовании</w:t>
      </w:r>
      <w:r w:rsidR="006208D1">
        <w:rPr>
          <w:szCs w:val="28"/>
        </w:rPr>
        <w:t xml:space="preserve">, </w:t>
      </w:r>
      <w:r w:rsidR="005216B4" w:rsidRPr="005216B4">
        <w:rPr>
          <w:szCs w:val="28"/>
        </w:rPr>
        <w:t>культуре</w:t>
      </w:r>
      <w:r w:rsidR="006208D1">
        <w:rPr>
          <w:szCs w:val="28"/>
        </w:rPr>
        <w:t xml:space="preserve">, </w:t>
      </w:r>
      <w:r w:rsidR="005216B4" w:rsidRPr="005216B4">
        <w:rPr>
          <w:szCs w:val="28"/>
        </w:rPr>
        <w:t>медицине.</w:t>
      </w:r>
      <w:r w:rsidR="005216B4">
        <w:rPr>
          <w:szCs w:val="28"/>
        </w:rPr>
        <w:t xml:space="preserve"> </w:t>
      </w:r>
      <w:r w:rsidR="005216B4" w:rsidRPr="005216B4">
        <w:rPr>
          <w:szCs w:val="28"/>
        </w:rPr>
        <w:t>Влияние использования ИИ на занятость населения за счет повышения автоматизации бизнес-процессов, создания рабочих мест</w:t>
      </w:r>
      <w:r w:rsidR="005216B4">
        <w:rPr>
          <w:szCs w:val="28"/>
        </w:rPr>
        <w:t>.</w:t>
      </w:r>
    </w:p>
    <w:p w14:paraId="699D24A5" w14:textId="55EA6BE5" w:rsidR="001133B2" w:rsidRDefault="001133B2" w:rsidP="002C4CDC">
      <w:pPr>
        <w:pStyle w:val="af8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>ознакомить студентов с</w:t>
      </w:r>
      <w:r>
        <w:rPr>
          <w:rFonts w:cs="Times New Roman"/>
          <w:szCs w:val="28"/>
        </w:rPr>
        <w:t xml:space="preserve"> </w:t>
      </w:r>
      <w:r w:rsidR="005216B4">
        <w:rPr>
          <w:rFonts w:cs="Times New Roman"/>
          <w:szCs w:val="28"/>
        </w:rPr>
        <w:t xml:space="preserve">применением ИИ </w:t>
      </w:r>
      <w:r w:rsidR="005216B4" w:rsidRPr="005216B4">
        <w:rPr>
          <w:rFonts w:cs="Times New Roman"/>
          <w:szCs w:val="28"/>
        </w:rPr>
        <w:t>в социальном обеспечении, госуправлении, производстве</w:t>
      </w:r>
      <w:r w:rsidR="005216B4">
        <w:rPr>
          <w:rFonts w:cs="Times New Roman"/>
          <w:szCs w:val="28"/>
        </w:rPr>
        <w:t xml:space="preserve">, </w:t>
      </w:r>
      <w:r w:rsidR="005216B4" w:rsidRPr="005216B4">
        <w:rPr>
          <w:rFonts w:cs="Times New Roman"/>
          <w:szCs w:val="28"/>
        </w:rPr>
        <w:t>образовании и культуре.</w:t>
      </w:r>
    </w:p>
    <w:p w14:paraId="4C93B6B1" w14:textId="77777777" w:rsidR="001133B2" w:rsidRPr="004E4FC6" w:rsidRDefault="001133B2" w:rsidP="004A6E49">
      <w:pPr>
        <w:pStyle w:val="a4"/>
        <w:numPr>
          <w:ilvl w:val="0"/>
          <w:numId w:val="17"/>
        </w:numPr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59D47B97" w14:textId="77777777" w:rsidR="001133B2" w:rsidRPr="004E4FC6" w:rsidRDefault="001133B2" w:rsidP="002C4CDC">
      <w:pPr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47964126" w14:textId="77777777" w:rsidR="001133B2" w:rsidRPr="004E4FC6" w:rsidRDefault="001133B2" w:rsidP="002C4CDC">
      <w:pPr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6A4E1ADB" w14:textId="77777777" w:rsidR="001133B2" w:rsidRPr="004E4FC6" w:rsidRDefault="001133B2" w:rsidP="002C4CDC">
      <w:pPr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51692B69" w14:textId="77777777" w:rsidR="001133B2" w:rsidRPr="004E4FC6" w:rsidRDefault="001133B2" w:rsidP="002C4CDC">
      <w:pPr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4AB32B8B" w14:textId="77777777" w:rsidR="001133B2" w:rsidRPr="004E4FC6" w:rsidRDefault="001133B2" w:rsidP="002C4CDC">
      <w:pPr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569A4983" w14:textId="77777777" w:rsidR="001133B2" w:rsidRPr="004E4FC6" w:rsidRDefault="001133B2" w:rsidP="004A6E49">
      <w:pPr>
        <w:pStyle w:val="a4"/>
        <w:numPr>
          <w:ilvl w:val="0"/>
          <w:numId w:val="17"/>
        </w:numPr>
        <w:tabs>
          <w:tab w:val="left" w:pos="851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78031482" w14:textId="77777777" w:rsidR="001133B2" w:rsidRPr="004E4FC6" w:rsidRDefault="001133B2" w:rsidP="002C4CDC">
      <w:pPr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2936AAFA" w14:textId="77777777" w:rsidR="001133B2" w:rsidRPr="004E4FC6" w:rsidRDefault="001133B2" w:rsidP="002C4CDC">
      <w:pPr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3149F417" w14:textId="77777777" w:rsidR="001133B2" w:rsidRPr="004E4FC6" w:rsidRDefault="001133B2" w:rsidP="001133B2">
      <w:pPr>
        <w:spacing w:line="288" w:lineRule="auto"/>
        <w:jc w:val="left"/>
        <w:rPr>
          <w:b/>
          <w:szCs w:val="28"/>
        </w:rPr>
      </w:pPr>
    </w:p>
    <w:p w14:paraId="7D25E3D4" w14:textId="106CD95D" w:rsidR="001133B2" w:rsidRPr="004E4FC6" w:rsidRDefault="001133B2" w:rsidP="002C4CDC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31A2352D" w14:textId="52CF46C6" w:rsidR="001133B2" w:rsidRDefault="001133B2" w:rsidP="001133B2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lastRenderedPageBreak/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A71092">
        <w:rPr>
          <w:bCs/>
          <w:szCs w:val="28"/>
          <w:shd w:val="clear" w:color="auto" w:fill="FFFFFF"/>
        </w:rPr>
        <w:t>Этика и правовые проблемы искусственного интеллекта</w:t>
      </w:r>
      <w:r w:rsidRPr="004E4FC6">
        <w:rPr>
          <w:rFonts w:cs="Times New Roman"/>
          <w:szCs w:val="28"/>
        </w:rPr>
        <w:t>».</w:t>
      </w:r>
    </w:p>
    <w:p w14:paraId="05132882" w14:textId="77777777" w:rsidR="008976B5" w:rsidRPr="004E4FC6" w:rsidRDefault="008976B5" w:rsidP="001133B2">
      <w:pPr>
        <w:spacing w:line="288" w:lineRule="auto"/>
        <w:rPr>
          <w:rFonts w:cs="Times New Roman"/>
          <w:szCs w:val="28"/>
        </w:rPr>
      </w:pPr>
    </w:p>
    <w:p w14:paraId="36DECE3F" w14:textId="77777777" w:rsidR="001133B2" w:rsidRPr="00D60748" w:rsidRDefault="001133B2" w:rsidP="001133B2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1C9B2AFE" w14:textId="1A4FA340" w:rsidR="001133B2" w:rsidRPr="00250421" w:rsidRDefault="001133B2" w:rsidP="004A6E49">
      <w:pPr>
        <w:pStyle w:val="a4"/>
        <w:numPr>
          <w:ilvl w:val="0"/>
          <w:numId w:val="18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07CD1F87" w14:textId="77777777" w:rsidR="001133B2" w:rsidRPr="00250421" w:rsidRDefault="001133B2" w:rsidP="004A6E49">
      <w:pPr>
        <w:pStyle w:val="a4"/>
        <w:numPr>
          <w:ilvl w:val="0"/>
          <w:numId w:val="18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633F3BEF" w14:textId="77777777" w:rsidR="001133B2" w:rsidRPr="004E4FC6" w:rsidRDefault="001133B2" w:rsidP="004A6E49">
      <w:pPr>
        <w:numPr>
          <w:ilvl w:val="0"/>
          <w:numId w:val="18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0BEB1B04" w14:textId="77777777" w:rsidR="001133B2" w:rsidRPr="004E4FC6" w:rsidRDefault="001133B2" w:rsidP="004A6E49">
      <w:pPr>
        <w:numPr>
          <w:ilvl w:val="0"/>
          <w:numId w:val="18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55781E1A" w14:textId="77777777" w:rsidR="001133B2" w:rsidRPr="004E4FC6" w:rsidRDefault="001133B2" w:rsidP="001133B2">
      <w:pPr>
        <w:spacing w:line="288" w:lineRule="auto"/>
        <w:ind w:right="423"/>
        <w:rPr>
          <w:szCs w:val="28"/>
        </w:rPr>
      </w:pPr>
    </w:p>
    <w:p w14:paraId="7C27A761" w14:textId="77777777" w:rsidR="001133B2" w:rsidRPr="004E4FC6" w:rsidRDefault="001133B2" w:rsidP="001133B2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184D2F93" w14:textId="77777777" w:rsidR="001133B2" w:rsidRPr="004E4FC6" w:rsidRDefault="001133B2" w:rsidP="001133B2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6426CD47" w14:textId="77777777" w:rsidR="001133B2" w:rsidRPr="004E4FC6" w:rsidRDefault="001133B2" w:rsidP="001133B2">
      <w:pPr>
        <w:spacing w:line="288" w:lineRule="auto"/>
        <w:ind w:left="710" w:firstLine="588"/>
        <w:rPr>
          <w:rFonts w:cs="Times New Roman"/>
          <w:szCs w:val="28"/>
        </w:rPr>
      </w:pPr>
    </w:p>
    <w:p w14:paraId="3F9E0372" w14:textId="77777777" w:rsidR="001133B2" w:rsidRPr="004E4FC6" w:rsidRDefault="001133B2" w:rsidP="002C4CDC">
      <w:pPr>
        <w:spacing w:line="288" w:lineRule="auto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Задание на самостоятельную работу:</w:t>
      </w:r>
    </w:p>
    <w:p w14:paraId="3344E914" w14:textId="77777777" w:rsidR="006208D1" w:rsidRDefault="006208D1" w:rsidP="005216B4">
      <w:pPr>
        <w:spacing w:line="288" w:lineRule="auto"/>
        <w:ind w:left="567" w:right="423"/>
        <w:jc w:val="left"/>
        <w:rPr>
          <w:szCs w:val="28"/>
        </w:rPr>
      </w:pPr>
      <w:r>
        <w:rPr>
          <w:szCs w:val="28"/>
        </w:rPr>
        <w:t>Использование</w:t>
      </w:r>
      <w:r w:rsidRPr="005216B4">
        <w:rPr>
          <w:szCs w:val="28"/>
        </w:rPr>
        <w:t xml:space="preserve"> ИИ в социальном обеспечении, госуправлении, производстве</w:t>
      </w:r>
      <w:r>
        <w:rPr>
          <w:szCs w:val="28"/>
        </w:rPr>
        <w:t xml:space="preserve">, </w:t>
      </w:r>
      <w:r w:rsidRPr="005216B4">
        <w:rPr>
          <w:szCs w:val="28"/>
        </w:rPr>
        <w:t>образовании</w:t>
      </w:r>
      <w:r>
        <w:rPr>
          <w:szCs w:val="28"/>
        </w:rPr>
        <w:t xml:space="preserve">, </w:t>
      </w:r>
      <w:r w:rsidRPr="005216B4">
        <w:rPr>
          <w:szCs w:val="28"/>
        </w:rPr>
        <w:t>культуре</w:t>
      </w:r>
      <w:r>
        <w:rPr>
          <w:szCs w:val="28"/>
        </w:rPr>
        <w:t xml:space="preserve">, </w:t>
      </w:r>
      <w:r w:rsidRPr="005216B4">
        <w:rPr>
          <w:szCs w:val="28"/>
        </w:rPr>
        <w:t>медицине.</w:t>
      </w:r>
      <w:r>
        <w:rPr>
          <w:szCs w:val="28"/>
        </w:rPr>
        <w:t xml:space="preserve"> </w:t>
      </w:r>
    </w:p>
    <w:p w14:paraId="4198E9F2" w14:textId="77777777" w:rsidR="006208D1" w:rsidRDefault="006208D1" w:rsidP="005216B4">
      <w:pPr>
        <w:spacing w:line="288" w:lineRule="auto"/>
        <w:ind w:left="567" w:right="423"/>
        <w:jc w:val="left"/>
        <w:rPr>
          <w:szCs w:val="28"/>
        </w:rPr>
      </w:pPr>
    </w:p>
    <w:p w14:paraId="04741FFE" w14:textId="77777777" w:rsidR="006208D1" w:rsidRDefault="006208D1" w:rsidP="005216B4">
      <w:pPr>
        <w:spacing w:line="288" w:lineRule="auto"/>
        <w:ind w:left="567" w:right="423"/>
        <w:jc w:val="left"/>
        <w:rPr>
          <w:szCs w:val="28"/>
        </w:rPr>
      </w:pPr>
    </w:p>
    <w:p w14:paraId="58F660E5" w14:textId="2253D08B" w:rsidR="005216B4" w:rsidRPr="004E4FC6" w:rsidRDefault="005216B4" w:rsidP="005216B4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7EF01392" w14:textId="77777777" w:rsidR="005216B4" w:rsidRPr="004A3100" w:rsidRDefault="005216B4" w:rsidP="005216B4">
      <w:pPr>
        <w:spacing w:line="288" w:lineRule="auto"/>
        <w:ind w:left="567" w:right="423"/>
        <w:jc w:val="left"/>
        <w:rPr>
          <w:szCs w:val="28"/>
        </w:rPr>
      </w:pPr>
      <w:r>
        <w:rPr>
          <w:szCs w:val="28"/>
        </w:rPr>
        <w:t>к</w:t>
      </w:r>
      <w:r w:rsidRPr="004A3100">
        <w:rPr>
          <w:szCs w:val="28"/>
        </w:rPr>
        <w:t>.</w:t>
      </w:r>
      <w:r>
        <w:rPr>
          <w:szCs w:val="28"/>
        </w:rPr>
        <w:t>т</w:t>
      </w:r>
      <w:r w:rsidRPr="004A3100">
        <w:rPr>
          <w:szCs w:val="28"/>
        </w:rPr>
        <w:t>.н.</w:t>
      </w:r>
      <w:r>
        <w:rPr>
          <w:szCs w:val="28"/>
        </w:rPr>
        <w:t>, ст. преподаватель</w:t>
      </w:r>
    </w:p>
    <w:p w14:paraId="5B2BB4D5" w14:textId="77777777" w:rsidR="005216B4" w:rsidRPr="004E4FC6" w:rsidRDefault="005216B4" w:rsidP="005216B4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36C545B1" w14:textId="77777777" w:rsidR="005216B4" w:rsidRPr="004E4FC6" w:rsidRDefault="005216B4" w:rsidP="005216B4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С</w:t>
      </w:r>
      <w:r w:rsidRPr="004E4FC6">
        <w:rPr>
          <w:szCs w:val="28"/>
        </w:rPr>
        <w:t>.</w:t>
      </w:r>
      <w:r>
        <w:rPr>
          <w:szCs w:val="28"/>
        </w:rPr>
        <w:t>С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Жумажанова</w:t>
      </w:r>
      <w:proofErr w:type="spellEnd"/>
    </w:p>
    <w:p w14:paraId="490F69DF" w14:textId="77777777" w:rsidR="005216B4" w:rsidRDefault="005216B4" w:rsidP="005216B4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5305AD55" w14:textId="77777777" w:rsidR="001133B2" w:rsidRDefault="001133B2" w:rsidP="001133B2">
      <w:pPr>
        <w:spacing w:line="288" w:lineRule="auto"/>
        <w:ind w:left="567" w:right="423"/>
        <w:jc w:val="left"/>
        <w:rPr>
          <w:szCs w:val="28"/>
        </w:rPr>
      </w:pPr>
    </w:p>
    <w:p w14:paraId="1BD77005" w14:textId="6A919EF4" w:rsidR="008F5EE3" w:rsidRDefault="008F5EE3">
      <w:pPr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2167C5D0" w14:textId="77777777" w:rsidR="00F66180" w:rsidRDefault="001133B2" w:rsidP="00513134">
      <w:pPr>
        <w:spacing w:line="288" w:lineRule="auto"/>
        <w:ind w:firstLine="0"/>
        <w:jc w:val="center"/>
        <w:rPr>
          <w:bCs/>
          <w:szCs w:val="28"/>
        </w:rPr>
      </w:pPr>
      <w:r>
        <w:rPr>
          <w:bCs/>
          <w:szCs w:val="28"/>
          <w:shd w:val="clear" w:color="auto" w:fill="FFFFFF"/>
        </w:rPr>
        <w:lastRenderedPageBreak/>
        <w:t>М</w:t>
      </w:r>
      <w:r w:rsidR="00513134" w:rsidRPr="004E4FC6">
        <w:rPr>
          <w:bCs/>
          <w:szCs w:val="28"/>
          <w:shd w:val="clear" w:color="auto" w:fill="FFFFFF"/>
        </w:rPr>
        <w:t xml:space="preserve">етодические рекомендации и </w:t>
      </w:r>
      <w:r w:rsidR="00513134" w:rsidRPr="004E4FC6">
        <w:rPr>
          <w:bCs/>
          <w:szCs w:val="28"/>
        </w:rPr>
        <w:t>план проведения занятия по дисциплине</w:t>
      </w:r>
      <w:r w:rsidR="00513134" w:rsidRPr="004E4FC6">
        <w:rPr>
          <w:szCs w:val="28"/>
        </w:rPr>
        <w:t xml:space="preserve"> </w:t>
      </w:r>
      <w:r w:rsidR="00513134" w:rsidRPr="00243242">
        <w:rPr>
          <w:b/>
          <w:szCs w:val="28"/>
        </w:rPr>
        <w:t>«</w:t>
      </w:r>
      <w:r w:rsidR="00A71092">
        <w:rPr>
          <w:b/>
          <w:bCs/>
          <w:szCs w:val="28"/>
          <w:shd w:val="clear" w:color="auto" w:fill="FFFFFF"/>
        </w:rPr>
        <w:t>Этика и правовые проблемы искусственного интеллекта</w:t>
      </w:r>
      <w:r w:rsidR="00513134" w:rsidRPr="00243242">
        <w:rPr>
          <w:b/>
          <w:szCs w:val="28"/>
        </w:rPr>
        <w:t>»</w:t>
      </w:r>
      <w:r w:rsidR="00513134" w:rsidRPr="004E4FC6">
        <w:rPr>
          <w:bCs/>
          <w:szCs w:val="28"/>
        </w:rPr>
        <w:t xml:space="preserve"> </w:t>
      </w:r>
    </w:p>
    <w:p w14:paraId="19377538" w14:textId="77777777" w:rsidR="00F66180" w:rsidRPr="00F66180" w:rsidRDefault="00513134" w:rsidP="00F66180">
      <w:pPr>
        <w:spacing w:line="288" w:lineRule="auto"/>
        <w:ind w:firstLine="0"/>
        <w:jc w:val="center"/>
        <w:rPr>
          <w:b/>
          <w:szCs w:val="28"/>
        </w:rPr>
      </w:pP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</w:t>
      </w:r>
      <w:r w:rsidR="002C4CDC">
        <w:rPr>
          <w:bCs/>
          <w:szCs w:val="28"/>
          <w:shd w:val="clear" w:color="auto" w:fill="FFFFFF"/>
        </w:rPr>
        <w:t>6</w:t>
      </w:r>
      <w:r w:rsidRPr="004E4FC6">
        <w:rPr>
          <w:bCs/>
          <w:szCs w:val="28"/>
          <w:shd w:val="clear" w:color="auto" w:fill="FFFFFF"/>
        </w:rPr>
        <w:t> </w:t>
      </w:r>
      <w:r w:rsidRPr="00513134">
        <w:rPr>
          <w:b/>
          <w:szCs w:val="28"/>
          <w:shd w:val="clear" w:color="auto" w:fill="FFFFFF"/>
        </w:rPr>
        <w:t>«</w:t>
      </w:r>
      <w:r w:rsidR="00F66180" w:rsidRPr="00F66180">
        <w:rPr>
          <w:b/>
          <w:szCs w:val="28"/>
        </w:rPr>
        <w:t>Технологии искусственного интеллекта</w:t>
      </w:r>
    </w:p>
    <w:p w14:paraId="32754DD3" w14:textId="26E58CD7" w:rsidR="00513134" w:rsidRPr="004E4FC6" w:rsidRDefault="00F66180" w:rsidP="00F66180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F66180">
        <w:rPr>
          <w:b/>
          <w:szCs w:val="28"/>
        </w:rPr>
        <w:t>в задачах защиты информации</w:t>
      </w:r>
      <w:r w:rsidR="00513134" w:rsidRPr="00513134">
        <w:rPr>
          <w:b/>
          <w:szCs w:val="28"/>
          <w:shd w:val="clear" w:color="auto" w:fill="FFFFFF"/>
        </w:rPr>
        <w:t>»</w:t>
      </w:r>
    </w:p>
    <w:p w14:paraId="59375C2C" w14:textId="77777777" w:rsidR="00513134" w:rsidRPr="004E4FC6" w:rsidRDefault="00513134" w:rsidP="00513134">
      <w:pPr>
        <w:spacing w:line="288" w:lineRule="auto"/>
        <w:jc w:val="center"/>
        <w:rPr>
          <w:rFonts w:cs="Times New Roman"/>
          <w:szCs w:val="28"/>
        </w:rPr>
      </w:pPr>
    </w:p>
    <w:p w14:paraId="3BD7F53D" w14:textId="77777777" w:rsidR="00513134" w:rsidRPr="00D60748" w:rsidRDefault="00513134" w:rsidP="00513134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66E800DF" w14:textId="77777777" w:rsidR="00513134" w:rsidRPr="00D60748" w:rsidRDefault="00513134" w:rsidP="00513134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6D765170" w14:textId="77777777" w:rsidR="00513134" w:rsidRPr="004E4FC6" w:rsidRDefault="00513134" w:rsidP="00513134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6F1F1B23" w14:textId="216F7F91" w:rsidR="00513134" w:rsidRPr="004E4FC6" w:rsidRDefault="00513134" w:rsidP="004A6E49">
      <w:pPr>
        <w:pStyle w:val="a4"/>
        <w:numPr>
          <w:ilvl w:val="0"/>
          <w:numId w:val="9"/>
        </w:numPr>
        <w:tabs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>
        <w:rPr>
          <w:rFonts w:cs="Times New Roman"/>
          <w:bCs/>
          <w:szCs w:val="28"/>
          <w:shd w:val="clear" w:color="auto" w:fill="FFFFFF"/>
        </w:rPr>
        <w:t>.</w:t>
      </w:r>
    </w:p>
    <w:p w14:paraId="17610BD2" w14:textId="1E2DF4BE" w:rsidR="00513134" w:rsidRPr="00F66180" w:rsidRDefault="00513134" w:rsidP="00F66180">
      <w:pPr>
        <w:pStyle w:val="a4"/>
        <w:numPr>
          <w:ilvl w:val="0"/>
          <w:numId w:val="9"/>
        </w:numPr>
        <w:tabs>
          <w:tab w:val="left" w:pos="1134"/>
        </w:tabs>
        <w:spacing w:after="160" w:line="288" w:lineRule="auto"/>
        <w:ind w:left="1134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F66180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F66180" w:rsidRPr="00F66180">
        <w:rPr>
          <w:szCs w:val="28"/>
        </w:rPr>
        <w:t>Технологии искусственного интеллекта в задачах защиты информации</w:t>
      </w:r>
      <w:r w:rsidRPr="00F66180">
        <w:rPr>
          <w:szCs w:val="28"/>
        </w:rPr>
        <w:t>.</w:t>
      </w:r>
    </w:p>
    <w:p w14:paraId="010F45BE" w14:textId="4C280A54" w:rsidR="00513134" w:rsidRPr="00F66180" w:rsidRDefault="00513134" w:rsidP="00F66180">
      <w:pPr>
        <w:pStyle w:val="a4"/>
        <w:numPr>
          <w:ilvl w:val="0"/>
          <w:numId w:val="9"/>
        </w:numPr>
        <w:tabs>
          <w:tab w:val="left" w:pos="1134"/>
        </w:tabs>
        <w:spacing w:after="160" w:line="288" w:lineRule="auto"/>
        <w:ind w:left="1134"/>
        <w:contextualSpacing w:val="0"/>
        <w:jc w:val="left"/>
        <w:rPr>
          <w:rFonts w:cs="Times New Roman"/>
          <w:szCs w:val="28"/>
        </w:rPr>
      </w:pPr>
      <w:r w:rsidRPr="00F66180">
        <w:rPr>
          <w:rFonts w:cs="Times New Roman"/>
          <w:b/>
          <w:bCs/>
          <w:szCs w:val="28"/>
          <w:shd w:val="clear" w:color="auto" w:fill="FFFFFF"/>
        </w:rPr>
        <w:t xml:space="preserve">Тема занятия: </w:t>
      </w:r>
      <w:r w:rsidR="00F66180" w:rsidRPr="00F66180">
        <w:rPr>
          <w:szCs w:val="28"/>
        </w:rPr>
        <w:t>Этические аспекты использования ИИ в задачах обеспечения информационной безопасности. Проблема защиты персональных данных человека при обработке в системах ИИ. Проблема защиты биометрических персональных данных человека. Средства защиты информации на базе ИИ. Технологии компьютерного зрения и распознавания образов на базе ИИ</w:t>
      </w:r>
      <w:r w:rsidRPr="00F66180">
        <w:rPr>
          <w:rFonts w:cs="Times New Roman"/>
          <w:szCs w:val="28"/>
        </w:rPr>
        <w:t>.</w:t>
      </w:r>
    </w:p>
    <w:p w14:paraId="41F34451" w14:textId="3C244FB5" w:rsidR="00513134" w:rsidRDefault="00513134" w:rsidP="002C4CDC">
      <w:pPr>
        <w:pStyle w:val="af8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F66180">
        <w:rPr>
          <w:rFonts w:ascii="Trebuchet MS" w:hAnsi="Trebuchet MS"/>
          <w:sz w:val="28"/>
          <w:szCs w:val="28"/>
        </w:rPr>
        <w:t>применением ИИ в задачах защиты информации</w:t>
      </w:r>
      <w:r>
        <w:t>.</w:t>
      </w:r>
    </w:p>
    <w:p w14:paraId="2C90BD68" w14:textId="77777777" w:rsidR="00513134" w:rsidRPr="004E4FC6" w:rsidRDefault="00513134" w:rsidP="004A6E49">
      <w:pPr>
        <w:pStyle w:val="a4"/>
        <w:numPr>
          <w:ilvl w:val="0"/>
          <w:numId w:val="9"/>
        </w:numPr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47BF05E3" w14:textId="77777777" w:rsidR="00513134" w:rsidRPr="004E4FC6" w:rsidRDefault="00513134" w:rsidP="002C4CDC">
      <w:pPr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0651BDC5" w14:textId="77777777" w:rsidR="00513134" w:rsidRPr="004E4FC6" w:rsidRDefault="00513134" w:rsidP="002C4CDC">
      <w:pPr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08E9DC0D" w14:textId="77777777" w:rsidR="00513134" w:rsidRPr="004E4FC6" w:rsidRDefault="00513134" w:rsidP="002C4CDC">
      <w:pPr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0EAB9C04" w14:textId="77777777" w:rsidR="00513134" w:rsidRPr="004E4FC6" w:rsidRDefault="00513134" w:rsidP="002C4CDC">
      <w:pPr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688D0F41" w14:textId="77777777" w:rsidR="00513134" w:rsidRPr="004E4FC6" w:rsidRDefault="00513134" w:rsidP="002C4CDC">
      <w:pPr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068F2D99" w14:textId="77777777" w:rsidR="00513134" w:rsidRPr="004E4FC6" w:rsidRDefault="00513134" w:rsidP="004A6E49">
      <w:pPr>
        <w:pStyle w:val="a4"/>
        <w:numPr>
          <w:ilvl w:val="0"/>
          <w:numId w:val="9"/>
        </w:numPr>
        <w:tabs>
          <w:tab w:val="left" w:pos="851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3DD4F929" w14:textId="77777777" w:rsidR="00513134" w:rsidRPr="004E4FC6" w:rsidRDefault="00513134" w:rsidP="002C4CDC">
      <w:pPr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2E6764AD" w14:textId="77777777" w:rsidR="00513134" w:rsidRPr="004E4FC6" w:rsidRDefault="00513134" w:rsidP="002C4CDC">
      <w:pPr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4F8DFEF6" w14:textId="77777777" w:rsidR="00513134" w:rsidRPr="004E4FC6" w:rsidRDefault="00513134" w:rsidP="00513134">
      <w:pPr>
        <w:spacing w:line="288" w:lineRule="auto"/>
        <w:jc w:val="left"/>
        <w:rPr>
          <w:b/>
          <w:szCs w:val="28"/>
        </w:rPr>
      </w:pPr>
    </w:p>
    <w:p w14:paraId="157B1376" w14:textId="68FB9C5B" w:rsidR="00513134" w:rsidRPr="004E4FC6" w:rsidRDefault="00513134" w:rsidP="002C4CDC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2DA66584" w14:textId="1E19FA78" w:rsidR="00513134" w:rsidRDefault="00513134" w:rsidP="00513134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lastRenderedPageBreak/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A71092">
        <w:rPr>
          <w:bCs/>
          <w:szCs w:val="28"/>
          <w:shd w:val="clear" w:color="auto" w:fill="FFFFFF"/>
        </w:rPr>
        <w:t>Этика и правовые проблемы искусственного интеллекта</w:t>
      </w:r>
      <w:r w:rsidRPr="004E4FC6">
        <w:rPr>
          <w:rFonts w:cs="Times New Roman"/>
          <w:szCs w:val="28"/>
        </w:rPr>
        <w:t>».</w:t>
      </w:r>
    </w:p>
    <w:p w14:paraId="3A649581" w14:textId="77777777" w:rsidR="008976B5" w:rsidRPr="004E4FC6" w:rsidRDefault="008976B5" w:rsidP="00513134">
      <w:pPr>
        <w:spacing w:line="288" w:lineRule="auto"/>
        <w:rPr>
          <w:rFonts w:cs="Times New Roman"/>
          <w:szCs w:val="28"/>
        </w:rPr>
      </w:pPr>
    </w:p>
    <w:p w14:paraId="63915603" w14:textId="77777777" w:rsidR="00513134" w:rsidRPr="00D60748" w:rsidRDefault="00513134" w:rsidP="00513134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599DA1DB" w14:textId="62684195" w:rsidR="00513134" w:rsidRPr="00250421" w:rsidRDefault="00513134" w:rsidP="004A6E49">
      <w:pPr>
        <w:pStyle w:val="a4"/>
        <w:numPr>
          <w:ilvl w:val="0"/>
          <w:numId w:val="10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0F573690" w14:textId="77777777" w:rsidR="00513134" w:rsidRPr="00250421" w:rsidRDefault="00513134" w:rsidP="004A6E49">
      <w:pPr>
        <w:pStyle w:val="a4"/>
        <w:numPr>
          <w:ilvl w:val="0"/>
          <w:numId w:val="10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1FD4EA49" w14:textId="77777777" w:rsidR="00513134" w:rsidRPr="004E4FC6" w:rsidRDefault="00513134" w:rsidP="004A6E49">
      <w:pPr>
        <w:numPr>
          <w:ilvl w:val="0"/>
          <w:numId w:val="10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462CC04C" w14:textId="77777777" w:rsidR="00513134" w:rsidRPr="004E4FC6" w:rsidRDefault="00513134" w:rsidP="004A6E49">
      <w:pPr>
        <w:numPr>
          <w:ilvl w:val="0"/>
          <w:numId w:val="10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3DD9EBEA" w14:textId="77777777" w:rsidR="00513134" w:rsidRPr="004E4FC6" w:rsidRDefault="00513134" w:rsidP="00513134">
      <w:pPr>
        <w:spacing w:line="288" w:lineRule="auto"/>
        <w:ind w:right="423"/>
        <w:rPr>
          <w:szCs w:val="28"/>
        </w:rPr>
      </w:pPr>
    </w:p>
    <w:p w14:paraId="6C3C54B6" w14:textId="77777777" w:rsidR="00513134" w:rsidRPr="004E4FC6" w:rsidRDefault="00513134" w:rsidP="00513134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618AA8C0" w14:textId="77777777" w:rsidR="00513134" w:rsidRPr="004E4FC6" w:rsidRDefault="00513134" w:rsidP="00513134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1F78B77A" w14:textId="77777777" w:rsidR="00513134" w:rsidRPr="004E4FC6" w:rsidRDefault="00513134" w:rsidP="00513134">
      <w:pPr>
        <w:spacing w:line="288" w:lineRule="auto"/>
        <w:ind w:left="710" w:firstLine="588"/>
        <w:rPr>
          <w:rFonts w:cs="Times New Roman"/>
          <w:szCs w:val="28"/>
        </w:rPr>
      </w:pPr>
    </w:p>
    <w:p w14:paraId="7523821B" w14:textId="6829E757" w:rsidR="00513134" w:rsidRPr="004E4FC6" w:rsidRDefault="00513134" w:rsidP="002C4CDC">
      <w:pPr>
        <w:spacing w:line="288" w:lineRule="auto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49A20532" w14:textId="2259052B" w:rsidR="00F66180" w:rsidRPr="00C435E5" w:rsidRDefault="00EA7A2A" w:rsidP="00F66180">
      <w:pPr>
        <w:tabs>
          <w:tab w:val="left" w:pos="284"/>
          <w:tab w:val="left" w:pos="426"/>
          <w:tab w:val="left" w:pos="567"/>
          <w:tab w:val="left" w:pos="851"/>
        </w:tabs>
      </w:pPr>
      <w:r w:rsidRPr="00EA7A2A">
        <w:t>Этические аспекты использования ИИ в задачах обеспечения информационной безопасности. Проблема защиты персональных данных человека при обработке в системах ИИ. Проблема защиты биометрических персональных данных человека. Средства защиты информации на базе ИИ. Технологии компьютерного зрения и распознавания образов на базе ИИ.</w:t>
      </w:r>
    </w:p>
    <w:p w14:paraId="67AE1FDC" w14:textId="77777777" w:rsidR="00F66180" w:rsidRDefault="00F66180" w:rsidP="00F66180">
      <w:pPr>
        <w:spacing w:line="288" w:lineRule="auto"/>
        <w:ind w:left="567" w:right="423"/>
        <w:jc w:val="left"/>
        <w:rPr>
          <w:szCs w:val="28"/>
        </w:rPr>
      </w:pPr>
    </w:p>
    <w:p w14:paraId="1E092CD1" w14:textId="77777777" w:rsidR="00F66180" w:rsidRDefault="00F66180" w:rsidP="00F66180">
      <w:pPr>
        <w:spacing w:line="288" w:lineRule="auto"/>
        <w:ind w:left="567" w:right="423"/>
        <w:jc w:val="left"/>
        <w:rPr>
          <w:szCs w:val="28"/>
        </w:rPr>
      </w:pPr>
    </w:p>
    <w:p w14:paraId="610904FF" w14:textId="77777777" w:rsidR="00F66180" w:rsidRPr="004E4FC6" w:rsidRDefault="00F66180" w:rsidP="00F66180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321197E2" w14:textId="77777777" w:rsidR="00F66180" w:rsidRPr="004A3100" w:rsidRDefault="00F66180" w:rsidP="00F66180">
      <w:pPr>
        <w:spacing w:line="288" w:lineRule="auto"/>
        <w:ind w:left="567" w:right="423"/>
        <w:jc w:val="left"/>
        <w:rPr>
          <w:szCs w:val="28"/>
        </w:rPr>
      </w:pPr>
      <w:r>
        <w:rPr>
          <w:szCs w:val="28"/>
        </w:rPr>
        <w:t>к</w:t>
      </w:r>
      <w:r w:rsidRPr="004A3100">
        <w:rPr>
          <w:szCs w:val="28"/>
        </w:rPr>
        <w:t>.</w:t>
      </w:r>
      <w:r>
        <w:rPr>
          <w:szCs w:val="28"/>
        </w:rPr>
        <w:t>т</w:t>
      </w:r>
      <w:r w:rsidRPr="004A3100">
        <w:rPr>
          <w:szCs w:val="28"/>
        </w:rPr>
        <w:t>.н.</w:t>
      </w:r>
      <w:r>
        <w:rPr>
          <w:szCs w:val="28"/>
        </w:rPr>
        <w:t>, ст. преподаватель</w:t>
      </w:r>
    </w:p>
    <w:p w14:paraId="67FC8C7F" w14:textId="77777777" w:rsidR="00F66180" w:rsidRPr="004E4FC6" w:rsidRDefault="00F66180" w:rsidP="00F66180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5EA6C458" w14:textId="77777777" w:rsidR="00F66180" w:rsidRPr="004E4FC6" w:rsidRDefault="00F66180" w:rsidP="00F66180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С</w:t>
      </w:r>
      <w:r w:rsidRPr="004E4FC6">
        <w:rPr>
          <w:szCs w:val="28"/>
        </w:rPr>
        <w:t>.</w:t>
      </w:r>
      <w:r>
        <w:rPr>
          <w:szCs w:val="28"/>
        </w:rPr>
        <w:t>С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Жумажанова</w:t>
      </w:r>
      <w:proofErr w:type="spellEnd"/>
    </w:p>
    <w:p w14:paraId="3EC74680" w14:textId="77777777" w:rsidR="00F66180" w:rsidRDefault="00F66180" w:rsidP="00F66180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1CCDA6B7" w14:textId="77777777" w:rsidR="00337480" w:rsidRDefault="00337480">
      <w:pPr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108C88A7" w14:textId="77777777" w:rsidR="00337480" w:rsidRDefault="00513134" w:rsidP="00513134">
      <w:pPr>
        <w:spacing w:line="288" w:lineRule="auto"/>
        <w:ind w:firstLine="0"/>
        <w:jc w:val="center"/>
        <w:rPr>
          <w:bCs/>
          <w:szCs w:val="28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243242">
        <w:rPr>
          <w:b/>
          <w:szCs w:val="28"/>
        </w:rPr>
        <w:t>«</w:t>
      </w:r>
      <w:r w:rsidR="00A71092">
        <w:rPr>
          <w:b/>
          <w:bCs/>
          <w:szCs w:val="28"/>
          <w:shd w:val="clear" w:color="auto" w:fill="FFFFFF"/>
        </w:rPr>
        <w:t>Этика и правовые проблемы искусственного интеллекта</w:t>
      </w:r>
      <w:r w:rsidRPr="00243242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</w:p>
    <w:p w14:paraId="7187A9A1" w14:textId="77777777" w:rsidR="00337480" w:rsidRPr="00337480" w:rsidRDefault="00513134" w:rsidP="00337480">
      <w:pPr>
        <w:spacing w:line="288" w:lineRule="auto"/>
        <w:ind w:firstLine="0"/>
        <w:jc w:val="center"/>
        <w:rPr>
          <w:b/>
          <w:szCs w:val="28"/>
        </w:rPr>
      </w:pP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</w:t>
      </w:r>
      <w:r w:rsidR="002C4CDC">
        <w:rPr>
          <w:bCs/>
          <w:szCs w:val="28"/>
          <w:shd w:val="clear" w:color="auto" w:fill="FFFFFF"/>
        </w:rPr>
        <w:t>7</w:t>
      </w:r>
      <w:r w:rsidRPr="004E4FC6">
        <w:rPr>
          <w:bCs/>
          <w:szCs w:val="28"/>
          <w:shd w:val="clear" w:color="auto" w:fill="FFFFFF"/>
        </w:rPr>
        <w:t> </w:t>
      </w:r>
      <w:r w:rsidRPr="00513134">
        <w:rPr>
          <w:b/>
          <w:szCs w:val="28"/>
          <w:shd w:val="clear" w:color="auto" w:fill="FFFFFF"/>
        </w:rPr>
        <w:t>«</w:t>
      </w:r>
      <w:r w:rsidR="00337480" w:rsidRPr="00337480">
        <w:rPr>
          <w:b/>
          <w:szCs w:val="28"/>
        </w:rPr>
        <w:t xml:space="preserve">Правовые аспекты участия человека </w:t>
      </w:r>
    </w:p>
    <w:p w14:paraId="2413E0D1" w14:textId="0D6A9A64" w:rsidR="00513134" w:rsidRPr="004E4FC6" w:rsidRDefault="00337480" w:rsidP="00337480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337480">
        <w:rPr>
          <w:b/>
          <w:szCs w:val="28"/>
        </w:rPr>
        <w:t>в естественно-научных (биомедицинских) экспериментах для обучения ИИ</w:t>
      </w:r>
      <w:r w:rsidR="00513134" w:rsidRPr="00513134">
        <w:rPr>
          <w:b/>
          <w:szCs w:val="28"/>
          <w:shd w:val="clear" w:color="auto" w:fill="FFFFFF"/>
        </w:rPr>
        <w:t>»</w:t>
      </w:r>
    </w:p>
    <w:p w14:paraId="29A475DA" w14:textId="77777777" w:rsidR="00513134" w:rsidRPr="004E4FC6" w:rsidRDefault="00513134" w:rsidP="00513134">
      <w:pPr>
        <w:spacing w:line="288" w:lineRule="auto"/>
        <w:jc w:val="center"/>
        <w:rPr>
          <w:rFonts w:cs="Times New Roman"/>
          <w:szCs w:val="28"/>
        </w:rPr>
      </w:pPr>
    </w:p>
    <w:p w14:paraId="2549E5B4" w14:textId="77777777" w:rsidR="00513134" w:rsidRPr="00D60748" w:rsidRDefault="00513134" w:rsidP="00513134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1EFE00BF" w14:textId="77777777" w:rsidR="00513134" w:rsidRPr="00D60748" w:rsidRDefault="00513134" w:rsidP="00513134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116F731F" w14:textId="77777777" w:rsidR="00513134" w:rsidRPr="004E4FC6" w:rsidRDefault="00513134" w:rsidP="00513134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7BA03247" w14:textId="48AA6333" w:rsidR="00513134" w:rsidRPr="004E4FC6" w:rsidRDefault="00513134" w:rsidP="004A6E49">
      <w:pPr>
        <w:pStyle w:val="a4"/>
        <w:numPr>
          <w:ilvl w:val="0"/>
          <w:numId w:val="11"/>
        </w:numPr>
        <w:tabs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>
        <w:rPr>
          <w:rFonts w:cs="Times New Roman"/>
          <w:bCs/>
          <w:szCs w:val="28"/>
          <w:shd w:val="clear" w:color="auto" w:fill="FFFFFF"/>
        </w:rPr>
        <w:t>.</w:t>
      </w:r>
    </w:p>
    <w:p w14:paraId="4BB5D753" w14:textId="1C55429A" w:rsidR="00513134" w:rsidRPr="00337480" w:rsidRDefault="00513134" w:rsidP="00337480">
      <w:pPr>
        <w:pStyle w:val="a4"/>
        <w:numPr>
          <w:ilvl w:val="0"/>
          <w:numId w:val="11"/>
        </w:numPr>
        <w:tabs>
          <w:tab w:val="left" w:pos="1134"/>
        </w:tabs>
        <w:spacing w:after="160" w:line="288" w:lineRule="auto"/>
        <w:ind w:left="851" w:hanging="142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337480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337480" w:rsidRPr="00337480">
        <w:rPr>
          <w:szCs w:val="28"/>
        </w:rPr>
        <w:t>Правовые аспекты участия человека в естественно-научных (биомедицинских) экспериментах для обучения ИИ</w:t>
      </w:r>
      <w:r w:rsidRPr="00337480">
        <w:rPr>
          <w:szCs w:val="28"/>
        </w:rPr>
        <w:t>.</w:t>
      </w:r>
    </w:p>
    <w:p w14:paraId="1A12613F" w14:textId="6BA16D12" w:rsidR="00513134" w:rsidRPr="00337480" w:rsidRDefault="00513134" w:rsidP="00337480">
      <w:pPr>
        <w:pStyle w:val="a4"/>
        <w:numPr>
          <w:ilvl w:val="0"/>
          <w:numId w:val="11"/>
        </w:numPr>
        <w:tabs>
          <w:tab w:val="left" w:pos="1134"/>
        </w:tabs>
        <w:spacing w:after="160" w:line="288" w:lineRule="auto"/>
        <w:ind w:left="709" w:firstLine="0"/>
        <w:contextualSpacing w:val="0"/>
        <w:rPr>
          <w:szCs w:val="28"/>
        </w:rPr>
      </w:pPr>
      <w:r w:rsidRPr="00337480">
        <w:rPr>
          <w:rFonts w:cs="Times New Roman"/>
          <w:b/>
          <w:bCs/>
          <w:szCs w:val="28"/>
          <w:shd w:val="clear" w:color="auto" w:fill="FFFFFF"/>
        </w:rPr>
        <w:t xml:space="preserve">Тема занятия: </w:t>
      </w:r>
      <w:r w:rsidR="00337480" w:rsidRPr="00337480">
        <w:rPr>
          <w:szCs w:val="28"/>
        </w:rPr>
        <w:t>Правовые основы формирования базы медицинских (биомедицинских, биометрических) образов для обучения ИИ. Добровольное информированное согласие на участие в научных экспериментах. Возрастные ограничения участия в экспериментах. Принципы и задачи биоэтики. Обеспечение безопасности медицинских (биомедицинских, биометрических) данных при их получении, хранении и обработке в процессе обучения ИИ и проведения вычислительных экспериментов.</w:t>
      </w:r>
    </w:p>
    <w:p w14:paraId="4E297C69" w14:textId="35EDE619" w:rsidR="00513134" w:rsidRDefault="00513134" w:rsidP="002C4CDC">
      <w:pPr>
        <w:pStyle w:val="af8"/>
        <w:tabs>
          <w:tab w:val="left" w:pos="1134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337480">
        <w:rPr>
          <w:rFonts w:ascii="Trebuchet MS" w:hAnsi="Trebuchet MS"/>
          <w:sz w:val="28"/>
          <w:szCs w:val="28"/>
        </w:rPr>
        <w:t>п</w:t>
      </w:r>
      <w:r w:rsidR="00337480" w:rsidRPr="00337480">
        <w:rPr>
          <w:rFonts w:ascii="Trebuchet MS" w:hAnsi="Trebuchet MS"/>
          <w:sz w:val="28"/>
          <w:szCs w:val="28"/>
        </w:rPr>
        <w:t>равовы</w:t>
      </w:r>
      <w:r w:rsidR="00337480">
        <w:rPr>
          <w:rFonts w:ascii="Trebuchet MS" w:hAnsi="Trebuchet MS"/>
          <w:sz w:val="28"/>
          <w:szCs w:val="28"/>
        </w:rPr>
        <w:t>ми</w:t>
      </w:r>
      <w:r w:rsidR="00337480" w:rsidRPr="00337480">
        <w:rPr>
          <w:rFonts w:ascii="Trebuchet MS" w:hAnsi="Trebuchet MS"/>
          <w:sz w:val="28"/>
          <w:szCs w:val="28"/>
        </w:rPr>
        <w:t xml:space="preserve"> аспект</w:t>
      </w:r>
      <w:r w:rsidR="00337480">
        <w:rPr>
          <w:rFonts w:ascii="Trebuchet MS" w:hAnsi="Trebuchet MS"/>
          <w:sz w:val="28"/>
          <w:szCs w:val="28"/>
        </w:rPr>
        <w:t>ами</w:t>
      </w:r>
      <w:r w:rsidR="00337480" w:rsidRPr="00337480">
        <w:rPr>
          <w:rFonts w:ascii="Trebuchet MS" w:hAnsi="Trebuchet MS"/>
          <w:sz w:val="28"/>
          <w:szCs w:val="28"/>
        </w:rPr>
        <w:t xml:space="preserve"> участия человека в естественно-научных (биомедицинских) экспериментах для обучения ИИ</w:t>
      </w:r>
      <w:r>
        <w:t>.</w:t>
      </w:r>
    </w:p>
    <w:p w14:paraId="2896AFC6" w14:textId="77777777" w:rsidR="00513134" w:rsidRPr="004E4FC6" w:rsidRDefault="00513134" w:rsidP="004A6E49">
      <w:pPr>
        <w:pStyle w:val="a4"/>
        <w:numPr>
          <w:ilvl w:val="0"/>
          <w:numId w:val="11"/>
        </w:numPr>
        <w:tabs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37E1FA6C" w14:textId="77777777" w:rsidR="00513134" w:rsidRPr="004E4FC6" w:rsidRDefault="00513134" w:rsidP="002C4CDC">
      <w:pPr>
        <w:tabs>
          <w:tab w:val="left" w:pos="1134"/>
        </w:tabs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7350E39D" w14:textId="77777777" w:rsidR="00513134" w:rsidRPr="004E4FC6" w:rsidRDefault="00513134" w:rsidP="002C4CDC">
      <w:pPr>
        <w:tabs>
          <w:tab w:val="left" w:pos="1134"/>
        </w:tabs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0138EAD6" w14:textId="77777777" w:rsidR="00513134" w:rsidRPr="004E4FC6" w:rsidRDefault="00513134" w:rsidP="002C4CDC">
      <w:pPr>
        <w:tabs>
          <w:tab w:val="left" w:pos="1134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7F95BD53" w14:textId="77777777" w:rsidR="00513134" w:rsidRPr="004E4FC6" w:rsidRDefault="00513134" w:rsidP="002C4CDC">
      <w:pPr>
        <w:tabs>
          <w:tab w:val="left" w:pos="1134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2E8D1217" w14:textId="77777777" w:rsidR="00513134" w:rsidRPr="004E4FC6" w:rsidRDefault="00513134" w:rsidP="002C4CDC">
      <w:pPr>
        <w:tabs>
          <w:tab w:val="left" w:pos="1134"/>
        </w:tabs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74FBC1D0" w14:textId="77777777" w:rsidR="00513134" w:rsidRPr="004E4FC6" w:rsidRDefault="00513134" w:rsidP="004A6E49">
      <w:pPr>
        <w:pStyle w:val="a4"/>
        <w:numPr>
          <w:ilvl w:val="0"/>
          <w:numId w:val="11"/>
        </w:numPr>
        <w:tabs>
          <w:tab w:val="left" w:pos="851"/>
          <w:tab w:val="left" w:pos="1134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79473102" w14:textId="77777777" w:rsidR="00513134" w:rsidRPr="004E4FC6" w:rsidRDefault="00513134" w:rsidP="002C4CDC">
      <w:pPr>
        <w:tabs>
          <w:tab w:val="left" w:pos="1134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3B302206" w14:textId="77777777" w:rsidR="00513134" w:rsidRPr="004E4FC6" w:rsidRDefault="00513134" w:rsidP="002C4CDC">
      <w:pPr>
        <w:tabs>
          <w:tab w:val="left" w:pos="1134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lastRenderedPageBreak/>
        <w:t>Опорный конспект.</w:t>
      </w:r>
    </w:p>
    <w:p w14:paraId="4096033E" w14:textId="77777777" w:rsidR="00513134" w:rsidRPr="004E4FC6" w:rsidRDefault="00513134" w:rsidP="00513134">
      <w:pPr>
        <w:spacing w:line="288" w:lineRule="auto"/>
        <w:jc w:val="left"/>
        <w:rPr>
          <w:b/>
          <w:szCs w:val="28"/>
        </w:rPr>
      </w:pPr>
    </w:p>
    <w:p w14:paraId="56072ACD" w14:textId="6885B52A" w:rsidR="00513134" w:rsidRPr="004E4FC6" w:rsidRDefault="00513134" w:rsidP="002C4CDC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6C01ED09" w14:textId="538C09B0" w:rsidR="00513134" w:rsidRDefault="00513134" w:rsidP="00513134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A71092">
        <w:rPr>
          <w:bCs/>
          <w:szCs w:val="28"/>
          <w:shd w:val="clear" w:color="auto" w:fill="FFFFFF"/>
        </w:rPr>
        <w:t>Этика и правовые проблемы искусственного интеллекта</w:t>
      </w:r>
      <w:r w:rsidRPr="004E4FC6">
        <w:rPr>
          <w:rFonts w:cs="Times New Roman"/>
          <w:szCs w:val="28"/>
        </w:rPr>
        <w:t>».</w:t>
      </w:r>
    </w:p>
    <w:p w14:paraId="56A152F6" w14:textId="77777777" w:rsidR="008976B5" w:rsidRPr="004E4FC6" w:rsidRDefault="008976B5" w:rsidP="00513134">
      <w:pPr>
        <w:spacing w:line="288" w:lineRule="auto"/>
        <w:rPr>
          <w:rFonts w:cs="Times New Roman"/>
          <w:szCs w:val="28"/>
        </w:rPr>
      </w:pPr>
    </w:p>
    <w:p w14:paraId="20EF680F" w14:textId="77777777" w:rsidR="00513134" w:rsidRPr="00D60748" w:rsidRDefault="00513134" w:rsidP="00513134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1B77CF9C" w14:textId="5F26B222" w:rsidR="00513134" w:rsidRPr="00250421" w:rsidRDefault="00513134" w:rsidP="004A6E49">
      <w:pPr>
        <w:pStyle w:val="a4"/>
        <w:numPr>
          <w:ilvl w:val="0"/>
          <w:numId w:val="12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5E644413" w14:textId="77777777" w:rsidR="00513134" w:rsidRPr="00250421" w:rsidRDefault="00513134" w:rsidP="004A6E49">
      <w:pPr>
        <w:pStyle w:val="a4"/>
        <w:numPr>
          <w:ilvl w:val="0"/>
          <w:numId w:val="12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479473C7" w14:textId="77777777" w:rsidR="00513134" w:rsidRPr="004E4FC6" w:rsidRDefault="00513134" w:rsidP="004A6E49">
      <w:pPr>
        <w:numPr>
          <w:ilvl w:val="0"/>
          <w:numId w:val="12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252A8232" w14:textId="77777777" w:rsidR="00513134" w:rsidRPr="004E4FC6" w:rsidRDefault="00513134" w:rsidP="004A6E49">
      <w:pPr>
        <w:numPr>
          <w:ilvl w:val="0"/>
          <w:numId w:val="12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6AD17707" w14:textId="77777777" w:rsidR="00513134" w:rsidRPr="004E4FC6" w:rsidRDefault="00513134" w:rsidP="00513134">
      <w:pPr>
        <w:spacing w:line="288" w:lineRule="auto"/>
        <w:ind w:right="423"/>
        <w:rPr>
          <w:szCs w:val="28"/>
        </w:rPr>
      </w:pPr>
    </w:p>
    <w:p w14:paraId="00D03099" w14:textId="77777777" w:rsidR="00513134" w:rsidRPr="004E4FC6" w:rsidRDefault="00513134" w:rsidP="00513134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4DE5042B" w14:textId="77777777" w:rsidR="00513134" w:rsidRPr="004E4FC6" w:rsidRDefault="00513134" w:rsidP="00513134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65DDD45D" w14:textId="77777777" w:rsidR="00513134" w:rsidRPr="004E4FC6" w:rsidRDefault="00513134" w:rsidP="00513134">
      <w:pPr>
        <w:spacing w:line="288" w:lineRule="auto"/>
        <w:ind w:left="710" w:firstLine="588"/>
        <w:rPr>
          <w:rFonts w:cs="Times New Roman"/>
          <w:szCs w:val="28"/>
        </w:rPr>
      </w:pPr>
    </w:p>
    <w:p w14:paraId="0A28EAED" w14:textId="006ADE3F" w:rsidR="00513134" w:rsidRPr="004E4FC6" w:rsidRDefault="00513134" w:rsidP="002C4CDC">
      <w:pPr>
        <w:spacing w:line="288" w:lineRule="auto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0E347BA7" w14:textId="2A8E0A64" w:rsidR="00337480" w:rsidRPr="00C435E5" w:rsidRDefault="00EA7A2A" w:rsidP="00337480">
      <w:pPr>
        <w:tabs>
          <w:tab w:val="left" w:pos="284"/>
          <w:tab w:val="left" w:pos="426"/>
          <w:tab w:val="left" w:pos="567"/>
          <w:tab w:val="left" w:pos="851"/>
        </w:tabs>
      </w:pPr>
      <w:r w:rsidRPr="00337480">
        <w:rPr>
          <w:szCs w:val="28"/>
        </w:rPr>
        <w:t>Правовые основы формирования базы биомедицинских</w:t>
      </w:r>
      <w:r w:rsidR="00181806">
        <w:rPr>
          <w:szCs w:val="28"/>
        </w:rPr>
        <w:t xml:space="preserve"> </w:t>
      </w:r>
      <w:r w:rsidRPr="00337480">
        <w:rPr>
          <w:szCs w:val="28"/>
        </w:rPr>
        <w:t>образов для обучения ИИ. Добровольное информированное согласие на участие в научных экспериментах. Принципы и задачи биоэтики. Обеспечение безопасности биомедицинских</w:t>
      </w:r>
      <w:r w:rsidR="004A4956">
        <w:rPr>
          <w:szCs w:val="28"/>
        </w:rPr>
        <w:t xml:space="preserve"> </w:t>
      </w:r>
      <w:r w:rsidRPr="00337480">
        <w:rPr>
          <w:szCs w:val="28"/>
        </w:rPr>
        <w:t>данных при их получении, хранении и обработке в процессе обучения ИИ и проведения вычислительных экспериментов.</w:t>
      </w:r>
    </w:p>
    <w:p w14:paraId="3F99BD41" w14:textId="77777777" w:rsidR="00337480" w:rsidRDefault="00337480" w:rsidP="00337480">
      <w:pPr>
        <w:spacing w:line="288" w:lineRule="auto"/>
        <w:ind w:left="567" w:right="423"/>
        <w:jc w:val="left"/>
        <w:rPr>
          <w:szCs w:val="28"/>
        </w:rPr>
      </w:pPr>
    </w:p>
    <w:p w14:paraId="07FE4EC4" w14:textId="77777777" w:rsidR="00337480" w:rsidRPr="004E4FC6" w:rsidRDefault="00337480" w:rsidP="00337480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42207B1D" w14:textId="77777777" w:rsidR="00337480" w:rsidRPr="004A3100" w:rsidRDefault="00337480" w:rsidP="00337480">
      <w:pPr>
        <w:spacing w:line="288" w:lineRule="auto"/>
        <w:ind w:left="567" w:right="423"/>
        <w:jc w:val="left"/>
        <w:rPr>
          <w:szCs w:val="28"/>
        </w:rPr>
      </w:pPr>
      <w:r>
        <w:rPr>
          <w:szCs w:val="28"/>
        </w:rPr>
        <w:t>к</w:t>
      </w:r>
      <w:r w:rsidRPr="004A3100">
        <w:rPr>
          <w:szCs w:val="28"/>
        </w:rPr>
        <w:t>.</w:t>
      </w:r>
      <w:r>
        <w:rPr>
          <w:szCs w:val="28"/>
        </w:rPr>
        <w:t>т</w:t>
      </w:r>
      <w:r w:rsidRPr="004A3100">
        <w:rPr>
          <w:szCs w:val="28"/>
        </w:rPr>
        <w:t>.н.</w:t>
      </w:r>
      <w:r>
        <w:rPr>
          <w:szCs w:val="28"/>
        </w:rPr>
        <w:t>, ст. преподаватель</w:t>
      </w:r>
    </w:p>
    <w:p w14:paraId="731FCD11" w14:textId="77777777" w:rsidR="00337480" w:rsidRPr="004E4FC6" w:rsidRDefault="00337480" w:rsidP="00337480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260AF499" w14:textId="77777777" w:rsidR="00337480" w:rsidRPr="004E4FC6" w:rsidRDefault="00337480" w:rsidP="00337480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С</w:t>
      </w:r>
      <w:r w:rsidRPr="004E4FC6">
        <w:rPr>
          <w:szCs w:val="28"/>
        </w:rPr>
        <w:t>.</w:t>
      </w:r>
      <w:r>
        <w:rPr>
          <w:szCs w:val="28"/>
        </w:rPr>
        <w:t>С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Жумажанова</w:t>
      </w:r>
      <w:proofErr w:type="spellEnd"/>
    </w:p>
    <w:p w14:paraId="49AD9770" w14:textId="4268FA65" w:rsidR="00337480" w:rsidRDefault="00337480" w:rsidP="00181806">
      <w:pPr>
        <w:spacing w:line="288" w:lineRule="auto"/>
        <w:ind w:left="567" w:right="423"/>
        <w:jc w:val="left"/>
        <w:rPr>
          <w:bCs/>
          <w:szCs w:val="28"/>
          <w:shd w:val="clear" w:color="auto" w:fill="FFFFFF"/>
        </w:rPr>
      </w:pPr>
      <w:r w:rsidRPr="004E4FC6">
        <w:rPr>
          <w:szCs w:val="28"/>
        </w:rPr>
        <w:t>"____" ________________  202</w:t>
      </w:r>
      <w:r>
        <w:rPr>
          <w:szCs w:val="28"/>
        </w:rPr>
        <w:t>2</w:t>
      </w:r>
      <w:r w:rsidRPr="004E4FC6">
        <w:rPr>
          <w:szCs w:val="28"/>
        </w:rPr>
        <w:t xml:space="preserve"> г.</w:t>
      </w:r>
      <w:r>
        <w:rPr>
          <w:bCs/>
          <w:szCs w:val="28"/>
          <w:shd w:val="clear" w:color="auto" w:fill="FFFFFF"/>
        </w:rPr>
        <w:br w:type="page"/>
      </w:r>
    </w:p>
    <w:p w14:paraId="1B08A85E" w14:textId="77777777" w:rsidR="00337480" w:rsidRDefault="00513134" w:rsidP="00337480">
      <w:pPr>
        <w:spacing w:line="288" w:lineRule="auto"/>
        <w:ind w:firstLine="0"/>
        <w:jc w:val="center"/>
        <w:rPr>
          <w:bCs/>
          <w:szCs w:val="28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243242">
        <w:rPr>
          <w:b/>
          <w:szCs w:val="28"/>
        </w:rPr>
        <w:t>«</w:t>
      </w:r>
      <w:r w:rsidR="00A71092">
        <w:rPr>
          <w:b/>
          <w:bCs/>
          <w:szCs w:val="28"/>
          <w:shd w:val="clear" w:color="auto" w:fill="FFFFFF"/>
        </w:rPr>
        <w:t>Этика и правовые проблемы искусственного интеллекта</w:t>
      </w:r>
      <w:r w:rsidRPr="00243242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</w:p>
    <w:p w14:paraId="03261806" w14:textId="6A652C14" w:rsidR="00513134" w:rsidRPr="004E4FC6" w:rsidRDefault="00513134" w:rsidP="00337480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</w:t>
      </w:r>
      <w:r w:rsidR="002C4CDC">
        <w:rPr>
          <w:bCs/>
          <w:szCs w:val="28"/>
          <w:shd w:val="clear" w:color="auto" w:fill="FFFFFF"/>
        </w:rPr>
        <w:t>8</w:t>
      </w:r>
      <w:r w:rsidRPr="004E4FC6">
        <w:rPr>
          <w:bCs/>
          <w:szCs w:val="28"/>
          <w:shd w:val="clear" w:color="auto" w:fill="FFFFFF"/>
        </w:rPr>
        <w:t> </w:t>
      </w:r>
      <w:r w:rsidRPr="00513134">
        <w:rPr>
          <w:b/>
          <w:szCs w:val="28"/>
          <w:shd w:val="clear" w:color="auto" w:fill="FFFFFF"/>
        </w:rPr>
        <w:t>«</w:t>
      </w:r>
      <w:r w:rsidR="00337480" w:rsidRPr="00337480">
        <w:rPr>
          <w:b/>
          <w:szCs w:val="28"/>
        </w:rPr>
        <w:t>Методы оценки рисков, возникающих из</w:t>
      </w:r>
      <w:r w:rsidR="00843D38">
        <w:rPr>
          <w:b/>
          <w:szCs w:val="28"/>
        </w:rPr>
        <w:t>-за</w:t>
      </w:r>
      <w:r w:rsidR="00337480" w:rsidRPr="00337480">
        <w:rPr>
          <w:b/>
          <w:szCs w:val="28"/>
        </w:rPr>
        <w:t xml:space="preserve"> внедрения ИИ. Передовые методы обнаружения и снижения воздействия ИИ</w:t>
      </w:r>
      <w:r w:rsidRPr="00513134">
        <w:rPr>
          <w:b/>
          <w:szCs w:val="28"/>
          <w:shd w:val="clear" w:color="auto" w:fill="FFFFFF"/>
        </w:rPr>
        <w:t>»</w:t>
      </w:r>
    </w:p>
    <w:p w14:paraId="677450E7" w14:textId="77777777" w:rsidR="00513134" w:rsidRPr="004E4FC6" w:rsidRDefault="00513134" w:rsidP="00513134">
      <w:pPr>
        <w:spacing w:line="288" w:lineRule="auto"/>
        <w:jc w:val="center"/>
        <w:rPr>
          <w:rFonts w:cs="Times New Roman"/>
          <w:szCs w:val="28"/>
        </w:rPr>
      </w:pPr>
    </w:p>
    <w:p w14:paraId="7450ACFF" w14:textId="77777777" w:rsidR="00513134" w:rsidRPr="00D60748" w:rsidRDefault="00513134" w:rsidP="00513134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5609A5E0" w14:textId="77777777" w:rsidR="00513134" w:rsidRPr="00D60748" w:rsidRDefault="00513134" w:rsidP="00513134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4B2D6A4D" w14:textId="77777777" w:rsidR="00513134" w:rsidRPr="004E4FC6" w:rsidRDefault="00513134" w:rsidP="00513134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2853E357" w14:textId="12AA9142" w:rsidR="00513134" w:rsidRPr="004E4FC6" w:rsidRDefault="00513134" w:rsidP="004A6E49">
      <w:pPr>
        <w:pStyle w:val="a4"/>
        <w:numPr>
          <w:ilvl w:val="0"/>
          <w:numId w:val="14"/>
        </w:numPr>
        <w:tabs>
          <w:tab w:val="left" w:pos="709"/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>
        <w:rPr>
          <w:rFonts w:cs="Times New Roman"/>
          <w:bCs/>
          <w:szCs w:val="28"/>
          <w:shd w:val="clear" w:color="auto" w:fill="FFFFFF"/>
        </w:rPr>
        <w:t>.</w:t>
      </w:r>
    </w:p>
    <w:p w14:paraId="35455281" w14:textId="165E6410" w:rsidR="00513134" w:rsidRPr="00337480" w:rsidRDefault="00513134" w:rsidP="00337480">
      <w:pPr>
        <w:pStyle w:val="a4"/>
        <w:numPr>
          <w:ilvl w:val="0"/>
          <w:numId w:val="14"/>
        </w:numPr>
        <w:tabs>
          <w:tab w:val="left" w:pos="709"/>
          <w:tab w:val="left" w:pos="1134"/>
        </w:tabs>
        <w:spacing w:after="160" w:line="288" w:lineRule="auto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337480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337480" w:rsidRPr="00337480">
        <w:rPr>
          <w:szCs w:val="28"/>
        </w:rPr>
        <w:t>Методы оценки рисков, возникающих из</w:t>
      </w:r>
      <w:r w:rsidR="00B057DA">
        <w:rPr>
          <w:szCs w:val="28"/>
        </w:rPr>
        <w:t>-за</w:t>
      </w:r>
      <w:r w:rsidR="00337480" w:rsidRPr="00337480">
        <w:rPr>
          <w:szCs w:val="28"/>
        </w:rPr>
        <w:t xml:space="preserve"> внедрения ИИ. Передовые методы обнаружения и снижения воздействия ИИ</w:t>
      </w:r>
      <w:r w:rsidRPr="00337480">
        <w:rPr>
          <w:szCs w:val="28"/>
        </w:rPr>
        <w:t>.</w:t>
      </w:r>
    </w:p>
    <w:p w14:paraId="3F7AE6CB" w14:textId="52242B47" w:rsidR="00513134" w:rsidRPr="00337480" w:rsidRDefault="00513134" w:rsidP="00337480">
      <w:pPr>
        <w:pStyle w:val="a4"/>
        <w:numPr>
          <w:ilvl w:val="0"/>
          <w:numId w:val="14"/>
        </w:numPr>
        <w:tabs>
          <w:tab w:val="left" w:pos="709"/>
          <w:tab w:val="left" w:pos="1134"/>
        </w:tabs>
        <w:spacing w:after="160" w:line="288" w:lineRule="auto"/>
        <w:contextualSpacing w:val="0"/>
        <w:jc w:val="left"/>
        <w:rPr>
          <w:rFonts w:cs="Times New Roman"/>
          <w:szCs w:val="28"/>
        </w:rPr>
      </w:pPr>
      <w:r w:rsidRPr="00337480">
        <w:rPr>
          <w:rFonts w:cs="Times New Roman"/>
          <w:b/>
          <w:bCs/>
          <w:szCs w:val="28"/>
          <w:shd w:val="clear" w:color="auto" w:fill="FFFFFF"/>
        </w:rPr>
        <w:t xml:space="preserve">Тема занятия: </w:t>
      </w:r>
      <w:r w:rsidR="00337480" w:rsidRPr="00337480">
        <w:rPr>
          <w:szCs w:val="28"/>
        </w:rPr>
        <w:t>Характер рисков использования систем ИИ. Оценка свойств устойчивости систем ИИ</w:t>
      </w:r>
      <w:r w:rsidR="00337480">
        <w:rPr>
          <w:szCs w:val="28"/>
        </w:rPr>
        <w:t xml:space="preserve">. </w:t>
      </w:r>
      <w:r w:rsidR="00337480" w:rsidRPr="00337480">
        <w:rPr>
          <w:szCs w:val="28"/>
        </w:rPr>
        <w:t>Международные стандарты, содержащие рекомендации по управлению рисками, с которыми сталкиваются организации при разработке и применении методов и систем ИИ</w:t>
      </w:r>
      <w:r w:rsidR="00337480">
        <w:rPr>
          <w:szCs w:val="28"/>
        </w:rPr>
        <w:t>.</w:t>
      </w:r>
    </w:p>
    <w:p w14:paraId="68F4E1F8" w14:textId="3C89ACE7" w:rsidR="00513134" w:rsidRDefault="00513134" w:rsidP="002C4CDC">
      <w:pPr>
        <w:pStyle w:val="af8"/>
        <w:tabs>
          <w:tab w:val="left" w:pos="709"/>
          <w:tab w:val="left" w:pos="1134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B64AC8">
        <w:rPr>
          <w:rFonts w:ascii="Trebuchet MS" w:hAnsi="Trebuchet MS"/>
          <w:sz w:val="28"/>
          <w:szCs w:val="28"/>
        </w:rPr>
        <w:t>м</w:t>
      </w:r>
      <w:r w:rsidR="00B64AC8" w:rsidRPr="00B64AC8">
        <w:rPr>
          <w:rFonts w:ascii="Trebuchet MS" w:hAnsi="Trebuchet MS"/>
          <w:sz w:val="28"/>
          <w:szCs w:val="28"/>
        </w:rPr>
        <w:t>етод</w:t>
      </w:r>
      <w:r w:rsidR="00B64AC8">
        <w:rPr>
          <w:rFonts w:ascii="Trebuchet MS" w:hAnsi="Trebuchet MS"/>
          <w:sz w:val="28"/>
          <w:szCs w:val="28"/>
        </w:rPr>
        <w:t>ами</w:t>
      </w:r>
      <w:r w:rsidR="00B64AC8" w:rsidRPr="00B64AC8">
        <w:rPr>
          <w:rFonts w:ascii="Trebuchet MS" w:hAnsi="Trebuchet MS"/>
          <w:sz w:val="28"/>
          <w:szCs w:val="28"/>
        </w:rPr>
        <w:t xml:space="preserve"> оценки рисков, возникающих из</w:t>
      </w:r>
      <w:r w:rsidR="00F919F0">
        <w:rPr>
          <w:rFonts w:ascii="Trebuchet MS" w:hAnsi="Trebuchet MS"/>
          <w:sz w:val="28"/>
          <w:szCs w:val="28"/>
        </w:rPr>
        <w:t>-за</w:t>
      </w:r>
      <w:r w:rsidR="00B64AC8" w:rsidRPr="00B64AC8">
        <w:rPr>
          <w:rFonts w:ascii="Trebuchet MS" w:hAnsi="Trebuchet MS"/>
          <w:sz w:val="28"/>
          <w:szCs w:val="28"/>
        </w:rPr>
        <w:t xml:space="preserve"> внедрения ИИ. Передовые методы обнаружения и снижения воздействия ИИ</w:t>
      </w:r>
      <w:r>
        <w:t>.</w:t>
      </w:r>
    </w:p>
    <w:p w14:paraId="158DDA56" w14:textId="77777777" w:rsidR="00513134" w:rsidRPr="004E4FC6" w:rsidRDefault="00513134" w:rsidP="004A6E49">
      <w:pPr>
        <w:pStyle w:val="a4"/>
        <w:numPr>
          <w:ilvl w:val="0"/>
          <w:numId w:val="14"/>
        </w:numPr>
        <w:tabs>
          <w:tab w:val="left" w:pos="709"/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7DFDD6A7" w14:textId="77777777" w:rsidR="00513134" w:rsidRPr="004E4FC6" w:rsidRDefault="00513134" w:rsidP="002C4CDC">
      <w:pPr>
        <w:tabs>
          <w:tab w:val="left" w:pos="709"/>
          <w:tab w:val="left" w:pos="1134"/>
        </w:tabs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0E20B477" w14:textId="77777777" w:rsidR="00513134" w:rsidRPr="004E4FC6" w:rsidRDefault="00513134" w:rsidP="002C4CDC">
      <w:pPr>
        <w:tabs>
          <w:tab w:val="left" w:pos="709"/>
          <w:tab w:val="left" w:pos="1134"/>
        </w:tabs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17B7ED02" w14:textId="77777777" w:rsidR="00513134" w:rsidRPr="004E4FC6" w:rsidRDefault="00513134" w:rsidP="002C4CDC">
      <w:pPr>
        <w:tabs>
          <w:tab w:val="left" w:pos="709"/>
          <w:tab w:val="left" w:pos="1134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060C2CEA" w14:textId="77777777" w:rsidR="00513134" w:rsidRPr="004E4FC6" w:rsidRDefault="00513134" w:rsidP="002C4CDC">
      <w:pPr>
        <w:tabs>
          <w:tab w:val="left" w:pos="709"/>
          <w:tab w:val="left" w:pos="1134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1C23AF8D" w14:textId="77777777" w:rsidR="00513134" w:rsidRPr="004E4FC6" w:rsidRDefault="00513134" w:rsidP="002C4CDC">
      <w:pPr>
        <w:tabs>
          <w:tab w:val="left" w:pos="709"/>
          <w:tab w:val="left" w:pos="1134"/>
        </w:tabs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201283F3" w14:textId="77777777" w:rsidR="00513134" w:rsidRPr="004E4FC6" w:rsidRDefault="00513134" w:rsidP="004A6E49">
      <w:pPr>
        <w:pStyle w:val="a4"/>
        <w:numPr>
          <w:ilvl w:val="0"/>
          <w:numId w:val="14"/>
        </w:numPr>
        <w:tabs>
          <w:tab w:val="left" w:pos="709"/>
          <w:tab w:val="left" w:pos="851"/>
          <w:tab w:val="left" w:pos="1134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015CBEF3" w14:textId="77777777" w:rsidR="00513134" w:rsidRPr="004E4FC6" w:rsidRDefault="00513134" w:rsidP="002C4CDC">
      <w:pPr>
        <w:tabs>
          <w:tab w:val="left" w:pos="709"/>
          <w:tab w:val="left" w:pos="1134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5E161032" w14:textId="77777777" w:rsidR="00513134" w:rsidRPr="004E4FC6" w:rsidRDefault="00513134" w:rsidP="002C4CDC">
      <w:pPr>
        <w:tabs>
          <w:tab w:val="left" w:pos="709"/>
          <w:tab w:val="left" w:pos="1134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0F78368B" w14:textId="77777777" w:rsidR="00513134" w:rsidRPr="004E4FC6" w:rsidRDefault="00513134" w:rsidP="00513134">
      <w:pPr>
        <w:spacing w:line="288" w:lineRule="auto"/>
        <w:jc w:val="left"/>
        <w:rPr>
          <w:b/>
          <w:szCs w:val="28"/>
        </w:rPr>
      </w:pPr>
    </w:p>
    <w:p w14:paraId="11D1326A" w14:textId="77A42BBD" w:rsidR="00513134" w:rsidRPr="004E4FC6" w:rsidRDefault="00513134" w:rsidP="002C4CDC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2187BDAA" w14:textId="7F39BA93" w:rsidR="00513134" w:rsidRDefault="00513134" w:rsidP="00513134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lastRenderedPageBreak/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A71092">
        <w:rPr>
          <w:bCs/>
          <w:szCs w:val="28"/>
          <w:shd w:val="clear" w:color="auto" w:fill="FFFFFF"/>
        </w:rPr>
        <w:t>Этика и правовые проблемы искусственного интеллекта</w:t>
      </w:r>
      <w:r w:rsidRPr="004E4FC6">
        <w:rPr>
          <w:rFonts w:cs="Times New Roman"/>
          <w:szCs w:val="28"/>
        </w:rPr>
        <w:t>».</w:t>
      </w:r>
    </w:p>
    <w:p w14:paraId="09080347" w14:textId="77777777" w:rsidR="008976B5" w:rsidRPr="004E4FC6" w:rsidRDefault="008976B5" w:rsidP="00513134">
      <w:pPr>
        <w:spacing w:line="288" w:lineRule="auto"/>
        <w:rPr>
          <w:rFonts w:cs="Times New Roman"/>
          <w:szCs w:val="28"/>
        </w:rPr>
      </w:pPr>
    </w:p>
    <w:p w14:paraId="6F83DC3A" w14:textId="77777777" w:rsidR="00513134" w:rsidRPr="00D60748" w:rsidRDefault="00513134" w:rsidP="00513134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30A48320" w14:textId="2E0BF1A5" w:rsidR="00513134" w:rsidRPr="00250421" w:rsidRDefault="00513134" w:rsidP="004A6E49">
      <w:pPr>
        <w:pStyle w:val="a4"/>
        <w:numPr>
          <w:ilvl w:val="0"/>
          <w:numId w:val="13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32472563" w14:textId="219511A8" w:rsidR="00513134" w:rsidRPr="00250421" w:rsidRDefault="00513134" w:rsidP="004A6E49">
      <w:pPr>
        <w:pStyle w:val="a4"/>
        <w:numPr>
          <w:ilvl w:val="0"/>
          <w:numId w:val="13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6E721ABB" w14:textId="77777777" w:rsidR="00513134" w:rsidRPr="004E4FC6" w:rsidRDefault="00513134" w:rsidP="004A6E49">
      <w:pPr>
        <w:numPr>
          <w:ilvl w:val="0"/>
          <w:numId w:val="13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2A787AFC" w14:textId="77777777" w:rsidR="00513134" w:rsidRPr="004E4FC6" w:rsidRDefault="00513134" w:rsidP="004A6E49">
      <w:pPr>
        <w:numPr>
          <w:ilvl w:val="0"/>
          <w:numId w:val="13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6B12E38C" w14:textId="77777777" w:rsidR="00513134" w:rsidRPr="004E4FC6" w:rsidRDefault="00513134" w:rsidP="00513134">
      <w:pPr>
        <w:spacing w:line="288" w:lineRule="auto"/>
        <w:ind w:right="423"/>
        <w:rPr>
          <w:szCs w:val="28"/>
        </w:rPr>
      </w:pPr>
    </w:p>
    <w:p w14:paraId="4EB04F12" w14:textId="77777777" w:rsidR="00513134" w:rsidRPr="004E4FC6" w:rsidRDefault="00513134" w:rsidP="00513134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5CD63DE1" w14:textId="77777777" w:rsidR="00513134" w:rsidRPr="004E4FC6" w:rsidRDefault="00513134" w:rsidP="00513134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2210C080" w14:textId="77777777" w:rsidR="00513134" w:rsidRPr="004E4FC6" w:rsidRDefault="00513134" w:rsidP="00513134">
      <w:pPr>
        <w:spacing w:line="288" w:lineRule="auto"/>
        <w:ind w:left="710" w:firstLine="588"/>
        <w:rPr>
          <w:rFonts w:cs="Times New Roman"/>
          <w:szCs w:val="28"/>
        </w:rPr>
      </w:pPr>
    </w:p>
    <w:p w14:paraId="77B5A738" w14:textId="70243D37" w:rsidR="00513134" w:rsidRPr="004E4FC6" w:rsidRDefault="00513134" w:rsidP="002C4CDC">
      <w:pPr>
        <w:spacing w:line="288" w:lineRule="auto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6EE791A3" w14:textId="4BFCFA7C" w:rsidR="00B64AC8" w:rsidRPr="00C435E5" w:rsidRDefault="00181806" w:rsidP="00B64AC8">
      <w:pPr>
        <w:tabs>
          <w:tab w:val="left" w:pos="284"/>
          <w:tab w:val="left" w:pos="426"/>
          <w:tab w:val="left" w:pos="567"/>
          <w:tab w:val="left" w:pos="851"/>
        </w:tabs>
      </w:pPr>
      <w:r w:rsidRPr="00337480">
        <w:rPr>
          <w:szCs w:val="28"/>
        </w:rPr>
        <w:t>Характер рисков использования систем ИИ. Оценка свойств устойчивости систем ИИ</w:t>
      </w:r>
      <w:r>
        <w:rPr>
          <w:szCs w:val="28"/>
        </w:rPr>
        <w:t xml:space="preserve">. </w:t>
      </w:r>
      <w:r w:rsidRPr="00337480">
        <w:rPr>
          <w:szCs w:val="28"/>
        </w:rPr>
        <w:t>Международные стандарты, содержащие рекомендации по управлению рисками, с которыми сталкиваются организации при разработке и применении методов и систем ИИ</w:t>
      </w:r>
      <w:r>
        <w:rPr>
          <w:szCs w:val="28"/>
        </w:rPr>
        <w:t>.</w:t>
      </w:r>
    </w:p>
    <w:p w14:paraId="44CB1699" w14:textId="77777777" w:rsidR="00B64AC8" w:rsidRDefault="00B64AC8" w:rsidP="00B64AC8">
      <w:pPr>
        <w:spacing w:line="288" w:lineRule="auto"/>
        <w:ind w:left="567" w:right="423"/>
        <w:jc w:val="left"/>
        <w:rPr>
          <w:szCs w:val="28"/>
        </w:rPr>
      </w:pPr>
    </w:p>
    <w:p w14:paraId="3E2EB324" w14:textId="77777777" w:rsidR="00B64AC8" w:rsidRDefault="00B64AC8" w:rsidP="00B64AC8">
      <w:pPr>
        <w:spacing w:line="288" w:lineRule="auto"/>
        <w:ind w:left="567" w:right="423"/>
        <w:jc w:val="left"/>
        <w:rPr>
          <w:szCs w:val="28"/>
        </w:rPr>
      </w:pPr>
    </w:p>
    <w:p w14:paraId="209B3177" w14:textId="77777777" w:rsidR="00B64AC8" w:rsidRPr="004E4FC6" w:rsidRDefault="00B64AC8" w:rsidP="00B64AC8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7CC55D58" w14:textId="77777777" w:rsidR="00B64AC8" w:rsidRPr="004A3100" w:rsidRDefault="00B64AC8" w:rsidP="00B64AC8">
      <w:pPr>
        <w:spacing w:line="288" w:lineRule="auto"/>
        <w:ind w:left="567" w:right="423"/>
        <w:jc w:val="left"/>
        <w:rPr>
          <w:szCs w:val="28"/>
        </w:rPr>
      </w:pPr>
      <w:r>
        <w:rPr>
          <w:szCs w:val="28"/>
        </w:rPr>
        <w:t>к</w:t>
      </w:r>
      <w:r w:rsidRPr="004A3100">
        <w:rPr>
          <w:szCs w:val="28"/>
        </w:rPr>
        <w:t>.</w:t>
      </w:r>
      <w:r>
        <w:rPr>
          <w:szCs w:val="28"/>
        </w:rPr>
        <w:t>т</w:t>
      </w:r>
      <w:r w:rsidRPr="004A3100">
        <w:rPr>
          <w:szCs w:val="28"/>
        </w:rPr>
        <w:t>.н.</w:t>
      </w:r>
      <w:r>
        <w:rPr>
          <w:szCs w:val="28"/>
        </w:rPr>
        <w:t>, ст. преподаватель</w:t>
      </w:r>
    </w:p>
    <w:p w14:paraId="3A9B053C" w14:textId="77777777" w:rsidR="00B64AC8" w:rsidRPr="004E4FC6" w:rsidRDefault="00B64AC8" w:rsidP="00B64AC8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6824A9D5" w14:textId="77777777" w:rsidR="00B64AC8" w:rsidRPr="004E4FC6" w:rsidRDefault="00B64AC8" w:rsidP="00B64AC8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С</w:t>
      </w:r>
      <w:r w:rsidRPr="004E4FC6">
        <w:rPr>
          <w:szCs w:val="28"/>
        </w:rPr>
        <w:t>.</w:t>
      </w:r>
      <w:r>
        <w:rPr>
          <w:szCs w:val="28"/>
        </w:rPr>
        <w:t>С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Жумажанова</w:t>
      </w:r>
      <w:proofErr w:type="spellEnd"/>
    </w:p>
    <w:p w14:paraId="619444D1" w14:textId="77777777" w:rsidR="00B64AC8" w:rsidRDefault="00B64AC8" w:rsidP="00B64AC8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6AF018E6" w14:textId="77777777" w:rsidR="00513134" w:rsidRDefault="00513134" w:rsidP="00513134">
      <w:pPr>
        <w:spacing w:line="288" w:lineRule="auto"/>
        <w:ind w:left="567" w:right="423"/>
        <w:jc w:val="left"/>
        <w:rPr>
          <w:szCs w:val="28"/>
        </w:rPr>
      </w:pPr>
    </w:p>
    <w:p w14:paraId="4BC5DCE3" w14:textId="1020EA1C" w:rsidR="00B64AC8" w:rsidRDefault="00B64AC8">
      <w:pPr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36ADFB20" w14:textId="77777777" w:rsidR="00B64AC8" w:rsidRDefault="001133B2" w:rsidP="00B64AC8">
      <w:pPr>
        <w:spacing w:line="288" w:lineRule="auto"/>
        <w:ind w:firstLine="0"/>
        <w:jc w:val="center"/>
        <w:rPr>
          <w:bCs/>
          <w:szCs w:val="28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243242">
        <w:rPr>
          <w:b/>
          <w:szCs w:val="28"/>
        </w:rPr>
        <w:t>«</w:t>
      </w:r>
      <w:r w:rsidR="00A71092">
        <w:rPr>
          <w:b/>
          <w:bCs/>
          <w:szCs w:val="28"/>
          <w:shd w:val="clear" w:color="auto" w:fill="FFFFFF"/>
        </w:rPr>
        <w:t>Этика и правовые проблемы искусственного интеллекта</w:t>
      </w:r>
      <w:r w:rsidRPr="00243242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</w:p>
    <w:p w14:paraId="461EF589" w14:textId="4B87BF7C" w:rsidR="001133B2" w:rsidRPr="004E4FC6" w:rsidRDefault="001133B2" w:rsidP="00B64AC8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</w:t>
      </w:r>
      <w:r w:rsidR="002C4CDC">
        <w:rPr>
          <w:bCs/>
          <w:szCs w:val="28"/>
          <w:shd w:val="clear" w:color="auto" w:fill="FFFFFF"/>
        </w:rPr>
        <w:t>9</w:t>
      </w:r>
      <w:r w:rsidRPr="004E4FC6">
        <w:rPr>
          <w:bCs/>
          <w:szCs w:val="28"/>
          <w:shd w:val="clear" w:color="auto" w:fill="FFFFFF"/>
        </w:rPr>
        <w:t> </w:t>
      </w:r>
      <w:r w:rsidRPr="00513134">
        <w:rPr>
          <w:b/>
          <w:szCs w:val="28"/>
          <w:shd w:val="clear" w:color="auto" w:fill="FFFFFF"/>
        </w:rPr>
        <w:t>«</w:t>
      </w:r>
      <w:r w:rsidR="00B64AC8" w:rsidRPr="00B64AC8">
        <w:rPr>
          <w:b/>
          <w:szCs w:val="28"/>
        </w:rPr>
        <w:t>Этические аспекты доверия к искусственному интеллекту</w:t>
      </w:r>
      <w:r w:rsidRPr="00513134">
        <w:rPr>
          <w:b/>
          <w:szCs w:val="28"/>
          <w:shd w:val="clear" w:color="auto" w:fill="FFFFFF"/>
        </w:rPr>
        <w:t>»</w:t>
      </w:r>
    </w:p>
    <w:p w14:paraId="2CBE6755" w14:textId="77777777" w:rsidR="001133B2" w:rsidRPr="004E4FC6" w:rsidRDefault="001133B2" w:rsidP="001133B2">
      <w:pPr>
        <w:spacing w:line="288" w:lineRule="auto"/>
        <w:jc w:val="center"/>
        <w:rPr>
          <w:rFonts w:cs="Times New Roman"/>
          <w:szCs w:val="28"/>
        </w:rPr>
      </w:pPr>
    </w:p>
    <w:p w14:paraId="1F8EE433" w14:textId="77777777" w:rsidR="001133B2" w:rsidRPr="00D60748" w:rsidRDefault="001133B2" w:rsidP="001133B2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47D53478" w14:textId="77777777" w:rsidR="001133B2" w:rsidRPr="00D60748" w:rsidRDefault="001133B2" w:rsidP="001133B2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594AC56C" w14:textId="68B7D672" w:rsidR="001133B2" w:rsidRPr="004E4FC6" w:rsidRDefault="001133B2" w:rsidP="001133B2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 w:rsidR="00F813E5" w:rsidRPr="00BD6BBC">
        <w:rPr>
          <w:rFonts w:cs="Times New Roman"/>
          <w:b/>
          <w:szCs w:val="28"/>
          <w:u w:val="single"/>
        </w:rPr>
        <w:t>1</w:t>
      </w:r>
      <w:r w:rsidRPr="00BD6BBC">
        <w:rPr>
          <w:rFonts w:cs="Times New Roman"/>
          <w:b/>
          <w:szCs w:val="28"/>
          <w:u w:val="single"/>
        </w:rPr>
        <w:t xml:space="preserve"> час</w:t>
      </w:r>
    </w:p>
    <w:p w14:paraId="2484944E" w14:textId="58A0C7B8" w:rsidR="001133B2" w:rsidRPr="001133B2" w:rsidRDefault="001133B2" w:rsidP="00324177">
      <w:pPr>
        <w:pStyle w:val="a4"/>
        <w:numPr>
          <w:ilvl w:val="0"/>
          <w:numId w:val="15"/>
        </w:numPr>
        <w:tabs>
          <w:tab w:val="left" w:pos="709"/>
          <w:tab w:val="left" w:pos="851"/>
          <w:tab w:val="left" w:pos="1134"/>
          <w:tab w:val="left" w:pos="1276"/>
        </w:tabs>
        <w:spacing w:after="160" w:line="288" w:lineRule="auto"/>
        <w:ind w:left="709" w:firstLine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133B2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1133B2">
        <w:rPr>
          <w:rFonts w:cs="Times New Roman"/>
          <w:bCs/>
          <w:szCs w:val="28"/>
          <w:shd w:val="clear" w:color="auto" w:fill="FFFFFF"/>
        </w:rPr>
        <w:t>Лекция.</w:t>
      </w:r>
    </w:p>
    <w:p w14:paraId="0D3A4689" w14:textId="1CEBEDF2" w:rsidR="001133B2" w:rsidRPr="00B64AC8" w:rsidRDefault="001133B2" w:rsidP="00324177">
      <w:pPr>
        <w:pStyle w:val="a4"/>
        <w:numPr>
          <w:ilvl w:val="0"/>
          <w:numId w:val="15"/>
        </w:numPr>
        <w:tabs>
          <w:tab w:val="left" w:pos="709"/>
          <w:tab w:val="left" w:pos="851"/>
          <w:tab w:val="left" w:pos="1134"/>
          <w:tab w:val="left" w:pos="1276"/>
        </w:tabs>
        <w:spacing w:after="160" w:line="288" w:lineRule="auto"/>
        <w:ind w:left="709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B64AC8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B64AC8" w:rsidRPr="00B64AC8">
        <w:rPr>
          <w:szCs w:val="28"/>
        </w:rPr>
        <w:t>Этические аспекты доверия к искусственному интеллекту</w:t>
      </w:r>
    </w:p>
    <w:p w14:paraId="0FB0B337" w14:textId="6E176968" w:rsidR="001133B2" w:rsidRPr="00B64AC8" w:rsidRDefault="001133B2" w:rsidP="00324177">
      <w:pPr>
        <w:pStyle w:val="a4"/>
        <w:numPr>
          <w:ilvl w:val="0"/>
          <w:numId w:val="15"/>
        </w:numPr>
        <w:tabs>
          <w:tab w:val="left" w:pos="709"/>
          <w:tab w:val="left" w:pos="851"/>
          <w:tab w:val="left" w:pos="1134"/>
          <w:tab w:val="left" w:pos="1276"/>
        </w:tabs>
        <w:spacing w:after="160" w:line="288" w:lineRule="auto"/>
        <w:ind w:left="709" w:firstLine="0"/>
        <w:contextualSpacing w:val="0"/>
        <w:jc w:val="left"/>
        <w:rPr>
          <w:rFonts w:cs="Times New Roman"/>
          <w:szCs w:val="28"/>
        </w:rPr>
      </w:pPr>
      <w:r w:rsidRPr="00B64AC8">
        <w:rPr>
          <w:rFonts w:cs="Times New Roman"/>
          <w:b/>
          <w:bCs/>
          <w:szCs w:val="28"/>
          <w:shd w:val="clear" w:color="auto" w:fill="FFFFFF"/>
        </w:rPr>
        <w:t xml:space="preserve">Тема занятия: </w:t>
      </w:r>
      <w:r w:rsidR="00B64AC8" w:rsidRPr="00B64AC8">
        <w:rPr>
          <w:szCs w:val="28"/>
        </w:rPr>
        <w:t>Понятие доверенного ИИ. Этические аспекты доверия к ИИ. Российские и мировые стандарты, связанные с доверенными системами ИИ</w:t>
      </w:r>
      <w:r w:rsidR="00B64AC8">
        <w:rPr>
          <w:szCs w:val="28"/>
        </w:rPr>
        <w:t>.</w:t>
      </w:r>
    </w:p>
    <w:p w14:paraId="08D7F65D" w14:textId="1A980A2A" w:rsidR="001133B2" w:rsidRDefault="001133B2" w:rsidP="008976B5">
      <w:pPr>
        <w:pStyle w:val="af8"/>
        <w:tabs>
          <w:tab w:val="left" w:pos="709"/>
          <w:tab w:val="left" w:pos="851"/>
          <w:tab w:val="left" w:pos="1134"/>
          <w:tab w:val="left" w:pos="1276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="00B64AC8">
        <w:rPr>
          <w:rFonts w:ascii="Trebuchet MS" w:hAnsi="Trebuchet MS"/>
          <w:sz w:val="28"/>
          <w:szCs w:val="28"/>
        </w:rPr>
        <w:t>этическими аспектами доверия к ИИ</w:t>
      </w:r>
      <w:r>
        <w:t>.</w:t>
      </w:r>
    </w:p>
    <w:p w14:paraId="6012F5CC" w14:textId="77777777" w:rsidR="001133B2" w:rsidRPr="004E4FC6" w:rsidRDefault="001133B2" w:rsidP="004A6E49">
      <w:pPr>
        <w:pStyle w:val="a4"/>
        <w:numPr>
          <w:ilvl w:val="0"/>
          <w:numId w:val="15"/>
        </w:numPr>
        <w:tabs>
          <w:tab w:val="left" w:pos="709"/>
          <w:tab w:val="left" w:pos="851"/>
          <w:tab w:val="left" w:pos="1134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526C6CCC" w14:textId="77777777" w:rsidR="001133B2" w:rsidRPr="004E4FC6" w:rsidRDefault="001133B2" w:rsidP="008976B5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2496B836" w14:textId="77777777" w:rsidR="001133B2" w:rsidRPr="004E4FC6" w:rsidRDefault="001133B2" w:rsidP="008976B5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4525AAE3" w14:textId="77777777" w:rsidR="001133B2" w:rsidRPr="004E4FC6" w:rsidRDefault="001133B2" w:rsidP="008976B5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511993F1" w14:textId="043B0285" w:rsidR="001133B2" w:rsidRPr="004E4FC6" w:rsidRDefault="001133B2" w:rsidP="008976B5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 w:rsidR="00F813E5">
        <w:rPr>
          <w:sz w:val="24"/>
          <w:szCs w:val="24"/>
        </w:rPr>
        <w:t>35</w:t>
      </w:r>
      <w:r w:rsidRPr="004E4FC6">
        <w:rPr>
          <w:sz w:val="24"/>
          <w:szCs w:val="24"/>
        </w:rPr>
        <w:t xml:space="preserve"> мин.</w:t>
      </w:r>
    </w:p>
    <w:p w14:paraId="5D4D5758" w14:textId="77777777" w:rsidR="001133B2" w:rsidRPr="004E4FC6" w:rsidRDefault="001133B2" w:rsidP="008976B5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7B1CC027" w14:textId="77777777" w:rsidR="001133B2" w:rsidRPr="004E4FC6" w:rsidRDefault="001133B2" w:rsidP="004A6E49">
      <w:pPr>
        <w:pStyle w:val="a4"/>
        <w:numPr>
          <w:ilvl w:val="0"/>
          <w:numId w:val="15"/>
        </w:numPr>
        <w:tabs>
          <w:tab w:val="left" w:pos="709"/>
          <w:tab w:val="left" w:pos="851"/>
          <w:tab w:val="left" w:pos="1134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19049BAB" w14:textId="77777777" w:rsidR="001133B2" w:rsidRPr="004E4FC6" w:rsidRDefault="001133B2" w:rsidP="008976B5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60D4C091" w14:textId="77777777" w:rsidR="001133B2" w:rsidRPr="004E4FC6" w:rsidRDefault="001133B2" w:rsidP="008976B5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5CEC6586" w14:textId="77777777" w:rsidR="001133B2" w:rsidRPr="004E4FC6" w:rsidRDefault="001133B2" w:rsidP="001133B2">
      <w:pPr>
        <w:spacing w:line="288" w:lineRule="auto"/>
        <w:jc w:val="left"/>
        <w:rPr>
          <w:b/>
          <w:szCs w:val="28"/>
        </w:rPr>
      </w:pPr>
    </w:p>
    <w:p w14:paraId="73FFA044" w14:textId="0F69DE26" w:rsidR="001133B2" w:rsidRPr="004E4FC6" w:rsidRDefault="001133B2" w:rsidP="008976B5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30B441B2" w14:textId="3FEB9CF6" w:rsidR="001133B2" w:rsidRDefault="001133B2" w:rsidP="001133B2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A71092">
        <w:rPr>
          <w:bCs/>
          <w:szCs w:val="28"/>
          <w:shd w:val="clear" w:color="auto" w:fill="FFFFFF"/>
        </w:rPr>
        <w:t>Этика и правовые проблемы искусственного интеллекта</w:t>
      </w:r>
      <w:r w:rsidRPr="004E4FC6">
        <w:rPr>
          <w:rFonts w:cs="Times New Roman"/>
          <w:szCs w:val="28"/>
        </w:rPr>
        <w:t>».</w:t>
      </w:r>
    </w:p>
    <w:p w14:paraId="29E0E2D1" w14:textId="77777777" w:rsidR="008976B5" w:rsidRPr="004E4FC6" w:rsidRDefault="008976B5" w:rsidP="001133B2">
      <w:pPr>
        <w:spacing w:line="288" w:lineRule="auto"/>
        <w:rPr>
          <w:rFonts w:cs="Times New Roman"/>
          <w:szCs w:val="28"/>
        </w:rPr>
      </w:pPr>
    </w:p>
    <w:p w14:paraId="0E492036" w14:textId="77777777" w:rsidR="001133B2" w:rsidRPr="00D60748" w:rsidRDefault="001133B2" w:rsidP="001133B2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2665633A" w14:textId="5A826A9B" w:rsidR="001133B2" w:rsidRPr="00250421" w:rsidRDefault="001133B2" w:rsidP="004A6E49">
      <w:pPr>
        <w:pStyle w:val="a4"/>
        <w:numPr>
          <w:ilvl w:val="0"/>
          <w:numId w:val="16"/>
        </w:numPr>
        <w:tabs>
          <w:tab w:val="left" w:pos="1134"/>
        </w:tabs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1A9C76F9" w14:textId="77777777" w:rsidR="001133B2" w:rsidRPr="00250421" w:rsidRDefault="001133B2" w:rsidP="004A6E49">
      <w:pPr>
        <w:pStyle w:val="a4"/>
        <w:numPr>
          <w:ilvl w:val="0"/>
          <w:numId w:val="16"/>
        </w:numPr>
        <w:tabs>
          <w:tab w:val="left" w:pos="1134"/>
        </w:tabs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lastRenderedPageBreak/>
        <w:t>Использование раздаточного материла: электронные материалы, ссылки.</w:t>
      </w:r>
    </w:p>
    <w:p w14:paraId="7F8CEC32" w14:textId="77777777" w:rsidR="001133B2" w:rsidRPr="004E4FC6" w:rsidRDefault="001133B2" w:rsidP="004A6E49">
      <w:pPr>
        <w:numPr>
          <w:ilvl w:val="0"/>
          <w:numId w:val="16"/>
        </w:numPr>
        <w:tabs>
          <w:tab w:val="left" w:pos="1134"/>
        </w:tabs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5C4E2DC7" w14:textId="77777777" w:rsidR="001133B2" w:rsidRPr="004E4FC6" w:rsidRDefault="001133B2" w:rsidP="004A6E49">
      <w:pPr>
        <w:numPr>
          <w:ilvl w:val="0"/>
          <w:numId w:val="16"/>
        </w:numPr>
        <w:tabs>
          <w:tab w:val="left" w:pos="1134"/>
        </w:tabs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3E3F0F9F" w14:textId="77777777" w:rsidR="001133B2" w:rsidRPr="004E4FC6" w:rsidRDefault="001133B2" w:rsidP="001133B2">
      <w:pPr>
        <w:spacing w:line="288" w:lineRule="auto"/>
        <w:ind w:right="423"/>
        <w:rPr>
          <w:szCs w:val="28"/>
        </w:rPr>
      </w:pPr>
    </w:p>
    <w:p w14:paraId="144728EC" w14:textId="77777777" w:rsidR="001133B2" w:rsidRPr="004E4FC6" w:rsidRDefault="001133B2" w:rsidP="001133B2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08F99744" w14:textId="77777777" w:rsidR="001133B2" w:rsidRPr="004E4FC6" w:rsidRDefault="001133B2" w:rsidP="001133B2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6A2CC1A6" w14:textId="77777777" w:rsidR="001133B2" w:rsidRPr="004E4FC6" w:rsidRDefault="001133B2" w:rsidP="001133B2">
      <w:pPr>
        <w:spacing w:line="288" w:lineRule="auto"/>
        <w:ind w:left="710" w:firstLine="588"/>
        <w:rPr>
          <w:rFonts w:cs="Times New Roman"/>
          <w:szCs w:val="28"/>
        </w:rPr>
      </w:pPr>
    </w:p>
    <w:p w14:paraId="520DF51D" w14:textId="1488E2C4" w:rsidR="001133B2" w:rsidRPr="004E4FC6" w:rsidRDefault="001133B2" w:rsidP="008976B5">
      <w:pPr>
        <w:spacing w:line="288" w:lineRule="auto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504C11E9" w14:textId="231A90CF" w:rsidR="00B64AC8" w:rsidRPr="00C435E5" w:rsidRDefault="00181806" w:rsidP="00B64AC8">
      <w:pPr>
        <w:tabs>
          <w:tab w:val="left" w:pos="284"/>
          <w:tab w:val="left" w:pos="426"/>
          <w:tab w:val="left" w:pos="567"/>
          <w:tab w:val="left" w:pos="851"/>
        </w:tabs>
      </w:pPr>
      <w:r w:rsidRPr="00B64AC8">
        <w:rPr>
          <w:szCs w:val="28"/>
        </w:rPr>
        <w:t>Этические аспекты доверия к ИИ. Российские и мировые стандарты, связанные с доверенными системами ИИ</w:t>
      </w:r>
      <w:r>
        <w:rPr>
          <w:szCs w:val="28"/>
        </w:rPr>
        <w:t>.</w:t>
      </w:r>
    </w:p>
    <w:p w14:paraId="1157E785" w14:textId="77777777" w:rsidR="00B64AC8" w:rsidRDefault="00B64AC8" w:rsidP="00B64AC8">
      <w:pPr>
        <w:spacing w:line="288" w:lineRule="auto"/>
        <w:ind w:left="567" w:right="423"/>
        <w:jc w:val="left"/>
        <w:rPr>
          <w:szCs w:val="28"/>
        </w:rPr>
      </w:pPr>
    </w:p>
    <w:p w14:paraId="7459A4EB" w14:textId="77777777" w:rsidR="00B64AC8" w:rsidRDefault="00B64AC8" w:rsidP="00B64AC8">
      <w:pPr>
        <w:spacing w:line="288" w:lineRule="auto"/>
        <w:ind w:left="567" w:right="423"/>
        <w:jc w:val="left"/>
        <w:rPr>
          <w:szCs w:val="28"/>
        </w:rPr>
      </w:pPr>
    </w:p>
    <w:p w14:paraId="2E18AFC7" w14:textId="77777777" w:rsidR="00B64AC8" w:rsidRPr="004E4FC6" w:rsidRDefault="00B64AC8" w:rsidP="00B64AC8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041C280F" w14:textId="77777777" w:rsidR="00B64AC8" w:rsidRPr="004A3100" w:rsidRDefault="00B64AC8" w:rsidP="00B64AC8">
      <w:pPr>
        <w:spacing w:line="288" w:lineRule="auto"/>
        <w:ind w:left="567" w:right="423"/>
        <w:jc w:val="left"/>
        <w:rPr>
          <w:szCs w:val="28"/>
        </w:rPr>
      </w:pPr>
      <w:r>
        <w:rPr>
          <w:szCs w:val="28"/>
        </w:rPr>
        <w:t>к</w:t>
      </w:r>
      <w:r w:rsidRPr="004A3100">
        <w:rPr>
          <w:szCs w:val="28"/>
        </w:rPr>
        <w:t>.</w:t>
      </w:r>
      <w:r>
        <w:rPr>
          <w:szCs w:val="28"/>
        </w:rPr>
        <w:t>т</w:t>
      </w:r>
      <w:r w:rsidRPr="004A3100">
        <w:rPr>
          <w:szCs w:val="28"/>
        </w:rPr>
        <w:t>.н.</w:t>
      </w:r>
      <w:r>
        <w:rPr>
          <w:szCs w:val="28"/>
        </w:rPr>
        <w:t>, ст. преподаватель</w:t>
      </w:r>
    </w:p>
    <w:p w14:paraId="473974DB" w14:textId="77777777" w:rsidR="00B64AC8" w:rsidRPr="004E4FC6" w:rsidRDefault="00B64AC8" w:rsidP="00B64AC8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0244D240" w14:textId="77777777" w:rsidR="00B64AC8" w:rsidRPr="004E4FC6" w:rsidRDefault="00B64AC8" w:rsidP="00B64AC8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С</w:t>
      </w:r>
      <w:r w:rsidRPr="004E4FC6">
        <w:rPr>
          <w:szCs w:val="28"/>
        </w:rPr>
        <w:t>.</w:t>
      </w:r>
      <w:r>
        <w:rPr>
          <w:szCs w:val="28"/>
        </w:rPr>
        <w:t>С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Жумажанова</w:t>
      </w:r>
      <w:proofErr w:type="spellEnd"/>
    </w:p>
    <w:p w14:paraId="254288D0" w14:textId="77777777" w:rsidR="00B64AC8" w:rsidRDefault="00B64AC8" w:rsidP="00B64AC8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048769D0" w14:textId="77777777" w:rsidR="00B64AC8" w:rsidRDefault="00B64AC8" w:rsidP="00B64AC8">
      <w:pPr>
        <w:spacing w:line="288" w:lineRule="auto"/>
        <w:ind w:left="567" w:right="423"/>
        <w:jc w:val="left"/>
        <w:rPr>
          <w:szCs w:val="28"/>
        </w:rPr>
      </w:pPr>
    </w:p>
    <w:p w14:paraId="214C6172" w14:textId="5CD891E2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7B617D37" w14:textId="117AB237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2B13A01A" w14:textId="7C18101B" w:rsidR="00370753" w:rsidRDefault="00370753">
      <w:pPr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19765F87" w14:textId="77777777" w:rsidR="00370753" w:rsidRDefault="00370753" w:rsidP="00370753">
      <w:pPr>
        <w:spacing w:line="288" w:lineRule="auto"/>
        <w:ind w:firstLine="0"/>
        <w:jc w:val="center"/>
        <w:rPr>
          <w:bCs/>
          <w:szCs w:val="28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243242">
        <w:rPr>
          <w:b/>
          <w:szCs w:val="28"/>
        </w:rPr>
        <w:t>«</w:t>
      </w:r>
      <w:r>
        <w:rPr>
          <w:b/>
          <w:bCs/>
          <w:szCs w:val="28"/>
          <w:shd w:val="clear" w:color="auto" w:fill="FFFFFF"/>
        </w:rPr>
        <w:t>Этика и правовые проблемы искусственного интеллекта</w:t>
      </w:r>
      <w:r w:rsidRPr="00243242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</w:p>
    <w:p w14:paraId="6D3B8453" w14:textId="268FE4A0" w:rsidR="00370753" w:rsidRPr="004E4FC6" w:rsidRDefault="00370753" w:rsidP="00370753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10</w:t>
      </w:r>
      <w:r w:rsidRPr="004E4FC6">
        <w:rPr>
          <w:bCs/>
          <w:szCs w:val="28"/>
          <w:shd w:val="clear" w:color="auto" w:fill="FFFFFF"/>
        </w:rPr>
        <w:t> </w:t>
      </w:r>
      <w:r w:rsidRPr="00513134">
        <w:rPr>
          <w:b/>
          <w:szCs w:val="28"/>
          <w:shd w:val="clear" w:color="auto" w:fill="FFFFFF"/>
        </w:rPr>
        <w:t>«</w:t>
      </w:r>
      <w:r>
        <w:rPr>
          <w:b/>
          <w:szCs w:val="28"/>
        </w:rPr>
        <w:t>Заключение</w:t>
      </w:r>
      <w:r w:rsidRPr="00513134">
        <w:rPr>
          <w:b/>
          <w:szCs w:val="28"/>
          <w:shd w:val="clear" w:color="auto" w:fill="FFFFFF"/>
        </w:rPr>
        <w:t>»</w:t>
      </w:r>
    </w:p>
    <w:p w14:paraId="1F504C88" w14:textId="77777777" w:rsidR="00370753" w:rsidRPr="004E4FC6" w:rsidRDefault="00370753" w:rsidP="00370753">
      <w:pPr>
        <w:spacing w:line="288" w:lineRule="auto"/>
        <w:jc w:val="center"/>
        <w:rPr>
          <w:rFonts w:cs="Times New Roman"/>
          <w:szCs w:val="28"/>
        </w:rPr>
      </w:pPr>
    </w:p>
    <w:p w14:paraId="6694B1EE" w14:textId="77777777" w:rsidR="00370753" w:rsidRPr="00D60748" w:rsidRDefault="00370753" w:rsidP="00370753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717ADDF6" w14:textId="77777777" w:rsidR="00370753" w:rsidRPr="00D60748" w:rsidRDefault="00370753" w:rsidP="00370753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11A212CB" w14:textId="1E34E121" w:rsidR="00370753" w:rsidRPr="004E4FC6" w:rsidRDefault="00370753" w:rsidP="00370753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bookmarkStart w:id="0" w:name="_GoBack"/>
      <w:bookmarkEnd w:id="0"/>
      <w:r w:rsidR="00F813E5" w:rsidRPr="00BD6BBC">
        <w:rPr>
          <w:rFonts w:cs="Times New Roman"/>
          <w:b/>
          <w:szCs w:val="28"/>
          <w:u w:val="single"/>
        </w:rPr>
        <w:t>1</w:t>
      </w:r>
      <w:r w:rsidRPr="00BD6BBC">
        <w:rPr>
          <w:rFonts w:cs="Times New Roman"/>
          <w:b/>
          <w:szCs w:val="28"/>
          <w:u w:val="single"/>
        </w:rPr>
        <w:t xml:space="preserve"> час</w:t>
      </w:r>
    </w:p>
    <w:p w14:paraId="11B7A2EE" w14:textId="77777777" w:rsidR="00370753" w:rsidRPr="001133B2" w:rsidRDefault="00370753" w:rsidP="00324177">
      <w:pPr>
        <w:pStyle w:val="a4"/>
        <w:numPr>
          <w:ilvl w:val="0"/>
          <w:numId w:val="21"/>
        </w:numPr>
        <w:tabs>
          <w:tab w:val="left" w:pos="709"/>
          <w:tab w:val="left" w:pos="851"/>
          <w:tab w:val="left" w:pos="993"/>
          <w:tab w:val="left" w:pos="1134"/>
        </w:tabs>
        <w:spacing w:after="160" w:line="288" w:lineRule="auto"/>
        <w:ind w:left="709" w:firstLine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133B2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1133B2">
        <w:rPr>
          <w:rFonts w:cs="Times New Roman"/>
          <w:bCs/>
          <w:szCs w:val="28"/>
          <w:shd w:val="clear" w:color="auto" w:fill="FFFFFF"/>
        </w:rPr>
        <w:t>Лекция.</w:t>
      </w:r>
    </w:p>
    <w:p w14:paraId="4CF24C3E" w14:textId="3E5E277F" w:rsidR="00370753" w:rsidRPr="00B64AC8" w:rsidRDefault="00370753" w:rsidP="00324177">
      <w:pPr>
        <w:pStyle w:val="a4"/>
        <w:numPr>
          <w:ilvl w:val="0"/>
          <w:numId w:val="21"/>
        </w:numPr>
        <w:tabs>
          <w:tab w:val="left" w:pos="709"/>
          <w:tab w:val="left" w:pos="851"/>
          <w:tab w:val="left" w:pos="993"/>
          <w:tab w:val="left" w:pos="1134"/>
        </w:tabs>
        <w:spacing w:after="160" w:line="288" w:lineRule="auto"/>
        <w:ind w:left="709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B64AC8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>
        <w:rPr>
          <w:szCs w:val="28"/>
        </w:rPr>
        <w:t>Заключение</w:t>
      </w:r>
    </w:p>
    <w:p w14:paraId="0663C0D1" w14:textId="328C6832" w:rsidR="00370753" w:rsidRPr="00370753" w:rsidRDefault="00370753" w:rsidP="00324177">
      <w:pPr>
        <w:pStyle w:val="a4"/>
        <w:numPr>
          <w:ilvl w:val="0"/>
          <w:numId w:val="21"/>
        </w:numPr>
        <w:tabs>
          <w:tab w:val="left" w:pos="709"/>
          <w:tab w:val="left" w:pos="851"/>
          <w:tab w:val="left" w:pos="993"/>
          <w:tab w:val="left" w:pos="1134"/>
        </w:tabs>
        <w:spacing w:after="160" w:line="288" w:lineRule="auto"/>
        <w:ind w:left="709" w:firstLine="0"/>
        <w:contextualSpacing w:val="0"/>
        <w:jc w:val="left"/>
        <w:rPr>
          <w:rFonts w:cs="Times New Roman"/>
          <w:szCs w:val="28"/>
        </w:rPr>
      </w:pPr>
      <w:r w:rsidRPr="00370753">
        <w:rPr>
          <w:rFonts w:cs="Times New Roman"/>
          <w:b/>
          <w:bCs/>
          <w:szCs w:val="28"/>
          <w:shd w:val="clear" w:color="auto" w:fill="FFFFFF"/>
        </w:rPr>
        <w:t>Тема занятия:</w:t>
      </w:r>
      <w:r w:rsidRPr="00370753">
        <w:rPr>
          <w:szCs w:val="28"/>
        </w:rPr>
        <w:t xml:space="preserve"> Итоги курса. Слабый и сильный ИИ. Перспективы и направления развития этического ИИ в России и мире.</w:t>
      </w:r>
    </w:p>
    <w:p w14:paraId="3BE8C0AE" w14:textId="36553758" w:rsidR="00370753" w:rsidRDefault="00370753" w:rsidP="00370753">
      <w:pPr>
        <w:pStyle w:val="af8"/>
        <w:tabs>
          <w:tab w:val="left" w:pos="709"/>
          <w:tab w:val="left" w:pos="851"/>
          <w:tab w:val="left" w:pos="1134"/>
          <w:tab w:val="left" w:pos="1276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>
        <w:rPr>
          <w:rFonts w:cs="Times New Roman"/>
          <w:szCs w:val="28"/>
        </w:rPr>
        <w:t>подвести итого курса, рассмотреть особенности слабого и сильного ИИ,</w:t>
      </w:r>
      <w:r w:rsidR="005531CF">
        <w:rPr>
          <w:rFonts w:cs="Times New Roman"/>
          <w:szCs w:val="28"/>
        </w:rPr>
        <w:t xml:space="preserve"> а также перспективные направления развития ИИ</w:t>
      </w:r>
      <w:r>
        <w:t>.</w:t>
      </w:r>
    </w:p>
    <w:p w14:paraId="6B34BA3C" w14:textId="77777777" w:rsidR="00370753" w:rsidRPr="004E4FC6" w:rsidRDefault="00370753" w:rsidP="00370753">
      <w:pPr>
        <w:pStyle w:val="a4"/>
        <w:numPr>
          <w:ilvl w:val="0"/>
          <w:numId w:val="21"/>
        </w:numPr>
        <w:tabs>
          <w:tab w:val="left" w:pos="709"/>
          <w:tab w:val="left" w:pos="851"/>
          <w:tab w:val="left" w:pos="1134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60D986A2" w14:textId="77777777" w:rsidR="00370753" w:rsidRPr="004E4FC6" w:rsidRDefault="00370753" w:rsidP="00370753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140ED1FE" w14:textId="77777777" w:rsidR="00370753" w:rsidRPr="004E4FC6" w:rsidRDefault="00370753" w:rsidP="00370753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179AA849" w14:textId="77777777" w:rsidR="00370753" w:rsidRPr="004E4FC6" w:rsidRDefault="00370753" w:rsidP="00370753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2336B60A" w14:textId="38C07E1E" w:rsidR="00370753" w:rsidRPr="004E4FC6" w:rsidRDefault="00370753" w:rsidP="00370753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 w:rsidR="00F813E5">
        <w:rPr>
          <w:sz w:val="24"/>
          <w:szCs w:val="24"/>
        </w:rPr>
        <w:t>35</w:t>
      </w:r>
      <w:r w:rsidRPr="004E4FC6">
        <w:rPr>
          <w:sz w:val="24"/>
          <w:szCs w:val="24"/>
        </w:rPr>
        <w:t xml:space="preserve"> мин.</w:t>
      </w:r>
    </w:p>
    <w:p w14:paraId="04F255FC" w14:textId="77777777" w:rsidR="00370753" w:rsidRPr="004E4FC6" w:rsidRDefault="00370753" w:rsidP="00370753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5FD94870" w14:textId="77777777" w:rsidR="00370753" w:rsidRPr="004E4FC6" w:rsidRDefault="00370753" w:rsidP="00370753">
      <w:pPr>
        <w:pStyle w:val="a4"/>
        <w:numPr>
          <w:ilvl w:val="0"/>
          <w:numId w:val="21"/>
        </w:numPr>
        <w:tabs>
          <w:tab w:val="left" w:pos="709"/>
          <w:tab w:val="left" w:pos="851"/>
          <w:tab w:val="left" w:pos="1134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2DBCCAC1" w14:textId="77777777" w:rsidR="00370753" w:rsidRPr="004E4FC6" w:rsidRDefault="00370753" w:rsidP="00370753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3EBB0E54" w14:textId="77777777" w:rsidR="00370753" w:rsidRPr="004E4FC6" w:rsidRDefault="00370753" w:rsidP="00370753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2921798B" w14:textId="77777777" w:rsidR="00370753" w:rsidRPr="004E4FC6" w:rsidRDefault="00370753" w:rsidP="00370753">
      <w:pPr>
        <w:spacing w:line="288" w:lineRule="auto"/>
        <w:jc w:val="left"/>
        <w:rPr>
          <w:b/>
          <w:szCs w:val="28"/>
        </w:rPr>
      </w:pPr>
    </w:p>
    <w:p w14:paraId="044098D9" w14:textId="77777777" w:rsidR="00370753" w:rsidRPr="004E4FC6" w:rsidRDefault="00370753" w:rsidP="00370753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3D347E05" w14:textId="77777777" w:rsidR="00370753" w:rsidRDefault="00370753" w:rsidP="00370753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>
        <w:rPr>
          <w:bCs/>
          <w:szCs w:val="28"/>
          <w:shd w:val="clear" w:color="auto" w:fill="FFFFFF"/>
        </w:rPr>
        <w:t>Этика и правовые проблемы искусственного интеллекта</w:t>
      </w:r>
      <w:r w:rsidRPr="004E4FC6">
        <w:rPr>
          <w:rFonts w:cs="Times New Roman"/>
          <w:szCs w:val="28"/>
        </w:rPr>
        <w:t>».</w:t>
      </w:r>
    </w:p>
    <w:p w14:paraId="21D360B5" w14:textId="77777777" w:rsidR="00370753" w:rsidRPr="004E4FC6" w:rsidRDefault="00370753" w:rsidP="00370753">
      <w:pPr>
        <w:spacing w:line="288" w:lineRule="auto"/>
        <w:rPr>
          <w:rFonts w:cs="Times New Roman"/>
          <w:szCs w:val="28"/>
        </w:rPr>
      </w:pPr>
    </w:p>
    <w:p w14:paraId="4531BFE4" w14:textId="77777777" w:rsidR="00370753" w:rsidRPr="00D60748" w:rsidRDefault="00370753" w:rsidP="00370753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209B7A40" w14:textId="77777777" w:rsidR="00370753" w:rsidRPr="00250421" w:rsidRDefault="00370753" w:rsidP="00370753">
      <w:pPr>
        <w:pStyle w:val="a4"/>
        <w:numPr>
          <w:ilvl w:val="0"/>
          <w:numId w:val="16"/>
        </w:numPr>
        <w:tabs>
          <w:tab w:val="left" w:pos="1134"/>
        </w:tabs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07ADBCB9" w14:textId="77777777" w:rsidR="00370753" w:rsidRPr="00250421" w:rsidRDefault="00370753" w:rsidP="00370753">
      <w:pPr>
        <w:pStyle w:val="a4"/>
        <w:numPr>
          <w:ilvl w:val="0"/>
          <w:numId w:val="16"/>
        </w:numPr>
        <w:tabs>
          <w:tab w:val="left" w:pos="1134"/>
        </w:tabs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lastRenderedPageBreak/>
        <w:t>Использование раздаточного материла: электронные материалы, ссылки.</w:t>
      </w:r>
    </w:p>
    <w:p w14:paraId="2F2DC605" w14:textId="77777777" w:rsidR="00370753" w:rsidRPr="004E4FC6" w:rsidRDefault="00370753" w:rsidP="00370753">
      <w:pPr>
        <w:numPr>
          <w:ilvl w:val="0"/>
          <w:numId w:val="16"/>
        </w:numPr>
        <w:tabs>
          <w:tab w:val="left" w:pos="1134"/>
        </w:tabs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0A128C3B" w14:textId="77777777" w:rsidR="00370753" w:rsidRPr="004E4FC6" w:rsidRDefault="00370753" w:rsidP="00370753">
      <w:pPr>
        <w:numPr>
          <w:ilvl w:val="0"/>
          <w:numId w:val="16"/>
        </w:numPr>
        <w:tabs>
          <w:tab w:val="left" w:pos="1134"/>
        </w:tabs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049A61D1" w14:textId="77777777" w:rsidR="00370753" w:rsidRPr="004E4FC6" w:rsidRDefault="00370753" w:rsidP="00370753">
      <w:pPr>
        <w:spacing w:line="288" w:lineRule="auto"/>
        <w:ind w:right="423"/>
        <w:rPr>
          <w:szCs w:val="28"/>
        </w:rPr>
      </w:pPr>
    </w:p>
    <w:p w14:paraId="31A7531D" w14:textId="77777777" w:rsidR="00370753" w:rsidRPr="004E4FC6" w:rsidRDefault="00370753" w:rsidP="00370753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7B2C3E3F" w14:textId="77777777" w:rsidR="00370753" w:rsidRPr="004E4FC6" w:rsidRDefault="00370753" w:rsidP="00370753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6B5CF85C" w14:textId="77777777" w:rsidR="00370753" w:rsidRPr="004E4FC6" w:rsidRDefault="00370753" w:rsidP="00370753">
      <w:pPr>
        <w:spacing w:line="288" w:lineRule="auto"/>
        <w:ind w:left="710" w:firstLine="588"/>
        <w:rPr>
          <w:rFonts w:cs="Times New Roman"/>
          <w:szCs w:val="28"/>
        </w:rPr>
      </w:pPr>
    </w:p>
    <w:p w14:paraId="68B0DCD4" w14:textId="77777777" w:rsidR="00370753" w:rsidRPr="004E4FC6" w:rsidRDefault="00370753" w:rsidP="00370753">
      <w:pPr>
        <w:spacing w:line="288" w:lineRule="auto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>
        <w:rPr>
          <w:rFonts w:cs="Times New Roman"/>
          <w:b/>
          <w:szCs w:val="28"/>
        </w:rPr>
        <w:t>дание на самостоятельную работу</w:t>
      </w:r>
    </w:p>
    <w:p w14:paraId="64149126" w14:textId="536AAF7F" w:rsidR="00370753" w:rsidRPr="00C435E5" w:rsidRDefault="00370753" w:rsidP="00370753">
      <w:pPr>
        <w:tabs>
          <w:tab w:val="left" w:pos="284"/>
          <w:tab w:val="left" w:pos="426"/>
          <w:tab w:val="left" w:pos="567"/>
          <w:tab w:val="left" w:pos="851"/>
        </w:tabs>
      </w:pPr>
      <w:r w:rsidRPr="00370753">
        <w:rPr>
          <w:szCs w:val="28"/>
        </w:rPr>
        <w:t>Слабый и сильный ИИ</w:t>
      </w:r>
      <w:r w:rsidR="00181806" w:rsidRPr="00370753">
        <w:rPr>
          <w:szCs w:val="28"/>
        </w:rPr>
        <w:t xml:space="preserve">. </w:t>
      </w:r>
      <w:r w:rsidRPr="00370753">
        <w:rPr>
          <w:szCs w:val="28"/>
        </w:rPr>
        <w:t>Перспективы и направления развития этического ИИ в России и мире</w:t>
      </w:r>
      <w:r w:rsidR="00181806" w:rsidRPr="00370753">
        <w:rPr>
          <w:szCs w:val="28"/>
        </w:rPr>
        <w:t>.</w:t>
      </w:r>
    </w:p>
    <w:p w14:paraId="04113A5F" w14:textId="77777777" w:rsidR="00370753" w:rsidRDefault="00370753" w:rsidP="00370753">
      <w:pPr>
        <w:spacing w:line="288" w:lineRule="auto"/>
        <w:ind w:left="567" w:right="423"/>
        <w:jc w:val="left"/>
        <w:rPr>
          <w:szCs w:val="28"/>
        </w:rPr>
      </w:pPr>
    </w:p>
    <w:p w14:paraId="23F900A4" w14:textId="77777777" w:rsidR="00370753" w:rsidRDefault="00370753" w:rsidP="00370753">
      <w:pPr>
        <w:spacing w:line="288" w:lineRule="auto"/>
        <w:ind w:left="567" w:right="423"/>
        <w:jc w:val="left"/>
        <w:rPr>
          <w:szCs w:val="28"/>
        </w:rPr>
      </w:pPr>
    </w:p>
    <w:p w14:paraId="229A5AE9" w14:textId="77777777" w:rsidR="00370753" w:rsidRPr="004E4FC6" w:rsidRDefault="00370753" w:rsidP="00370753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169E737D" w14:textId="77777777" w:rsidR="00370753" w:rsidRPr="004A3100" w:rsidRDefault="00370753" w:rsidP="00370753">
      <w:pPr>
        <w:spacing w:line="288" w:lineRule="auto"/>
        <w:ind w:left="567" w:right="423"/>
        <w:jc w:val="left"/>
        <w:rPr>
          <w:szCs w:val="28"/>
        </w:rPr>
      </w:pPr>
      <w:r>
        <w:rPr>
          <w:szCs w:val="28"/>
        </w:rPr>
        <w:t>к</w:t>
      </w:r>
      <w:r w:rsidRPr="004A3100">
        <w:rPr>
          <w:szCs w:val="28"/>
        </w:rPr>
        <w:t>.</w:t>
      </w:r>
      <w:r>
        <w:rPr>
          <w:szCs w:val="28"/>
        </w:rPr>
        <w:t>т</w:t>
      </w:r>
      <w:r w:rsidRPr="004A3100">
        <w:rPr>
          <w:szCs w:val="28"/>
        </w:rPr>
        <w:t>.н.</w:t>
      </w:r>
      <w:r>
        <w:rPr>
          <w:szCs w:val="28"/>
        </w:rPr>
        <w:t>, ст. преподаватель</w:t>
      </w:r>
    </w:p>
    <w:p w14:paraId="57C149E4" w14:textId="77777777" w:rsidR="00370753" w:rsidRPr="004E4FC6" w:rsidRDefault="00370753" w:rsidP="00370753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2D3C949C" w14:textId="77777777" w:rsidR="00370753" w:rsidRPr="004E4FC6" w:rsidRDefault="00370753" w:rsidP="00370753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С</w:t>
      </w:r>
      <w:r w:rsidRPr="004E4FC6">
        <w:rPr>
          <w:szCs w:val="28"/>
        </w:rPr>
        <w:t>.</w:t>
      </w:r>
      <w:r>
        <w:rPr>
          <w:szCs w:val="28"/>
        </w:rPr>
        <w:t>С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Жумажанова</w:t>
      </w:r>
      <w:proofErr w:type="spellEnd"/>
    </w:p>
    <w:p w14:paraId="081DE3EA" w14:textId="77777777" w:rsidR="00370753" w:rsidRDefault="00370753" w:rsidP="00370753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7DBD472B" w14:textId="77777777" w:rsidR="00370753" w:rsidRDefault="00370753" w:rsidP="00370753">
      <w:pPr>
        <w:spacing w:line="288" w:lineRule="auto"/>
        <w:ind w:left="567" w:right="423"/>
        <w:jc w:val="left"/>
        <w:rPr>
          <w:szCs w:val="28"/>
        </w:rPr>
      </w:pPr>
    </w:p>
    <w:p w14:paraId="6160418B" w14:textId="77777777" w:rsidR="00370753" w:rsidRDefault="00370753" w:rsidP="00370753">
      <w:pPr>
        <w:spacing w:line="288" w:lineRule="auto"/>
        <w:ind w:left="567" w:right="423"/>
        <w:jc w:val="left"/>
        <w:rPr>
          <w:szCs w:val="28"/>
        </w:rPr>
      </w:pPr>
    </w:p>
    <w:p w14:paraId="44BF5454" w14:textId="77777777" w:rsidR="00370753" w:rsidRDefault="00370753" w:rsidP="00370753">
      <w:pPr>
        <w:spacing w:line="288" w:lineRule="auto"/>
        <w:ind w:left="567" w:right="423"/>
        <w:jc w:val="left"/>
        <w:rPr>
          <w:szCs w:val="28"/>
        </w:rPr>
      </w:pPr>
    </w:p>
    <w:p w14:paraId="422ED38B" w14:textId="77777777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06B3B230" w14:textId="5E0CE83C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30363EE2" w14:textId="110FEEE5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2B4C8F93" w14:textId="4FEC0436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sectPr w:rsidR="001133B2" w:rsidSect="00E9106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9915A9" w14:textId="77777777" w:rsidR="001350A5" w:rsidRDefault="001350A5" w:rsidP="00657AD0">
      <w:pPr>
        <w:spacing w:line="240" w:lineRule="auto"/>
      </w:pPr>
      <w:r>
        <w:separator/>
      </w:r>
    </w:p>
  </w:endnote>
  <w:endnote w:type="continuationSeparator" w:id="0">
    <w:p w14:paraId="2E99CDE0" w14:textId="77777777" w:rsidR="001350A5" w:rsidRDefault="001350A5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06E8B" w14:textId="173B9E05" w:rsidR="001133B2" w:rsidRPr="0001673E" w:rsidRDefault="001133B2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3235AAC9" wp14:editId="4FE5A2F5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Pr="00657AD0">
          <w:rPr>
            <w:color w:val="05336E"/>
          </w:rPr>
          <w:fldChar w:fldCharType="begin"/>
        </w:r>
        <w:r w:rsidRPr="00657AD0">
          <w:rPr>
            <w:color w:val="05336E"/>
          </w:rPr>
          <w:instrText>PAGE   \* MERGEFORMAT</w:instrText>
        </w:r>
        <w:r w:rsidRPr="00657AD0">
          <w:rPr>
            <w:color w:val="05336E"/>
          </w:rPr>
          <w:fldChar w:fldCharType="separate"/>
        </w:r>
        <w:r w:rsidR="00BD6BBC">
          <w:rPr>
            <w:noProof/>
            <w:color w:val="05336E"/>
          </w:rPr>
          <w:t>20</w:t>
        </w:r>
        <w:r w:rsidRPr="00657AD0">
          <w:rPr>
            <w:color w:val="05336E"/>
          </w:rPr>
          <w:fldChar w:fldCharType="end"/>
        </w:r>
      </w:sdtContent>
    </w:sdt>
  </w:p>
  <w:p w14:paraId="1DBA35B6" w14:textId="77777777" w:rsidR="001133B2" w:rsidRDefault="001133B2"/>
  <w:p w14:paraId="58CBFC02" w14:textId="77777777" w:rsidR="001133B2" w:rsidRDefault="001133B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2CC36" w14:textId="01EB2EE0" w:rsidR="001133B2" w:rsidRPr="00FA76A4" w:rsidRDefault="001133B2" w:rsidP="00FA76A4">
    <w:pPr>
      <w:pStyle w:val="a3"/>
      <w:ind w:firstLine="0"/>
      <w:jc w:val="center"/>
      <w:rPr>
        <w:color w:val="05336E"/>
      </w:rPr>
    </w:pPr>
    <w:proofErr w:type="spellStart"/>
    <w:r>
      <w:rPr>
        <w:color w:val="05336E"/>
      </w:rPr>
      <w:t>СПбГЭТУ</w:t>
    </w:r>
    <w:proofErr w:type="spellEnd"/>
    <w:r>
      <w:rPr>
        <w:color w:val="05336E"/>
      </w:rPr>
      <w:t xml:space="preserve"> «ЛЭТИ», 2022</w:t>
    </w:r>
    <w:r w:rsidRPr="00FA76A4">
      <w:rPr>
        <w:color w:val="05336E"/>
      </w:rPr>
      <w:t xml:space="preserve"> г.</w:t>
    </w:r>
  </w:p>
  <w:p w14:paraId="4B410AAF" w14:textId="77777777" w:rsidR="001133B2" w:rsidRPr="00FA76A4" w:rsidRDefault="001133B2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16E1D138" wp14:editId="702401AB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3CB21E" w14:textId="77777777" w:rsidR="001350A5" w:rsidRDefault="001350A5" w:rsidP="00657AD0">
      <w:pPr>
        <w:spacing w:line="240" w:lineRule="auto"/>
      </w:pPr>
      <w:r>
        <w:separator/>
      </w:r>
    </w:p>
  </w:footnote>
  <w:footnote w:type="continuationSeparator" w:id="0">
    <w:p w14:paraId="7067AE91" w14:textId="77777777" w:rsidR="001350A5" w:rsidRDefault="001350A5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323DE" w14:textId="77777777" w:rsidR="001133B2" w:rsidRDefault="001133B2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A5D4F62" wp14:editId="28BB3D91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6F8067" w14:textId="77777777" w:rsidR="001133B2" w:rsidRDefault="001133B2"/>
  <w:p w14:paraId="3C15261B" w14:textId="77777777" w:rsidR="001133B2" w:rsidRDefault="001133B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E6C26" w14:textId="77777777" w:rsidR="001133B2" w:rsidRDefault="001133B2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7A964D9" wp14:editId="788EBC7C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6C72"/>
    <w:multiLevelType w:val="hybridMultilevel"/>
    <w:tmpl w:val="FCC0E97A"/>
    <w:lvl w:ilvl="0" w:tplc="E810723C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 w15:restartNumberingAfterBreak="0">
    <w:nsid w:val="0D1355D5"/>
    <w:multiLevelType w:val="hybridMultilevel"/>
    <w:tmpl w:val="E248629A"/>
    <w:lvl w:ilvl="0" w:tplc="FFFFFFFF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1B414F35"/>
    <w:multiLevelType w:val="hybridMultilevel"/>
    <w:tmpl w:val="B1D0244C"/>
    <w:lvl w:ilvl="0" w:tplc="41D2A9EE">
      <w:start w:val="1"/>
      <w:numFmt w:val="decimal"/>
      <w:lvlText w:val="%1."/>
      <w:lvlJc w:val="left"/>
      <w:pPr>
        <w:ind w:left="250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3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5B13904"/>
    <w:multiLevelType w:val="hybridMultilevel"/>
    <w:tmpl w:val="85381CD0"/>
    <w:lvl w:ilvl="0" w:tplc="BDDACAB0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B1A3A89"/>
    <w:multiLevelType w:val="hybridMultilevel"/>
    <w:tmpl w:val="E248629A"/>
    <w:lvl w:ilvl="0" w:tplc="43C40894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349214A9"/>
    <w:multiLevelType w:val="hybridMultilevel"/>
    <w:tmpl w:val="FB4A13BE"/>
    <w:lvl w:ilvl="0" w:tplc="D7709B0A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420E44B2"/>
    <w:multiLevelType w:val="hybridMultilevel"/>
    <w:tmpl w:val="9C0E6F8E"/>
    <w:lvl w:ilvl="0" w:tplc="21843646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98C4A0F"/>
    <w:multiLevelType w:val="hybridMultilevel"/>
    <w:tmpl w:val="553C3FA2"/>
    <w:lvl w:ilvl="0" w:tplc="83DE83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AB2FDD"/>
    <w:multiLevelType w:val="hybridMultilevel"/>
    <w:tmpl w:val="66E4BA68"/>
    <w:lvl w:ilvl="0" w:tplc="C4B286B6">
      <w:start w:val="1"/>
      <w:numFmt w:val="decimal"/>
      <w:lvlText w:val="%1."/>
      <w:lvlJc w:val="left"/>
      <w:pPr>
        <w:ind w:left="178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0" w15:restartNumberingAfterBreak="0">
    <w:nsid w:val="4D7D6818"/>
    <w:multiLevelType w:val="hybridMultilevel"/>
    <w:tmpl w:val="A1ACD244"/>
    <w:lvl w:ilvl="0" w:tplc="2CD074B4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03D6FE6"/>
    <w:multiLevelType w:val="hybridMultilevel"/>
    <w:tmpl w:val="BC9E81D2"/>
    <w:lvl w:ilvl="0" w:tplc="F4C4A6F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10457EF"/>
    <w:multiLevelType w:val="hybridMultilevel"/>
    <w:tmpl w:val="5DCAA412"/>
    <w:lvl w:ilvl="0" w:tplc="DD84CDC0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4A86A7B"/>
    <w:multiLevelType w:val="hybridMultilevel"/>
    <w:tmpl w:val="59F696B6"/>
    <w:lvl w:ilvl="0" w:tplc="7854ADAE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4" w15:restartNumberingAfterBreak="0">
    <w:nsid w:val="56DF72DF"/>
    <w:multiLevelType w:val="hybridMultilevel"/>
    <w:tmpl w:val="20664BF2"/>
    <w:lvl w:ilvl="0" w:tplc="111CA8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3F400E"/>
    <w:multiLevelType w:val="hybridMultilevel"/>
    <w:tmpl w:val="A508A90C"/>
    <w:lvl w:ilvl="0" w:tplc="B77E11C2">
      <w:start w:val="1"/>
      <w:numFmt w:val="decimal"/>
      <w:lvlText w:val="%1."/>
      <w:lvlJc w:val="left"/>
      <w:pPr>
        <w:ind w:left="171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6" w15:restartNumberingAfterBreak="0">
    <w:nsid w:val="5BA64114"/>
    <w:multiLevelType w:val="hybridMultilevel"/>
    <w:tmpl w:val="EB1AD378"/>
    <w:lvl w:ilvl="0" w:tplc="2A94E86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5B47DB1"/>
    <w:multiLevelType w:val="hybridMultilevel"/>
    <w:tmpl w:val="0FEAC524"/>
    <w:lvl w:ilvl="0" w:tplc="03845B38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A4E1164"/>
    <w:multiLevelType w:val="hybridMultilevel"/>
    <w:tmpl w:val="5DCAA412"/>
    <w:lvl w:ilvl="0" w:tplc="FFFFFFFF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6A8B2FFF"/>
    <w:multiLevelType w:val="hybridMultilevel"/>
    <w:tmpl w:val="AFB89FD4"/>
    <w:lvl w:ilvl="0" w:tplc="F5D23DD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0" w15:restartNumberingAfterBreak="0">
    <w:nsid w:val="78151521"/>
    <w:multiLevelType w:val="hybridMultilevel"/>
    <w:tmpl w:val="923EE052"/>
    <w:lvl w:ilvl="0" w:tplc="4830B1FA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E6AA4A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4AE2B2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AA4BD8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FEC650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4A830E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2A0B6A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F839AA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0AF5A4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3553B0"/>
    <w:multiLevelType w:val="hybridMultilevel"/>
    <w:tmpl w:val="0A7A46F2"/>
    <w:lvl w:ilvl="0" w:tplc="20445A42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3"/>
  </w:num>
  <w:num w:numId="2">
    <w:abstractNumId w:val="14"/>
  </w:num>
  <w:num w:numId="3">
    <w:abstractNumId w:val="8"/>
  </w:num>
  <w:num w:numId="4">
    <w:abstractNumId w:val="11"/>
  </w:num>
  <w:num w:numId="5">
    <w:abstractNumId w:val="16"/>
  </w:num>
  <w:num w:numId="6">
    <w:abstractNumId w:val="7"/>
  </w:num>
  <w:num w:numId="7">
    <w:abstractNumId w:val="17"/>
  </w:num>
  <w:num w:numId="8">
    <w:abstractNumId w:val="0"/>
  </w:num>
  <w:num w:numId="9">
    <w:abstractNumId w:val="10"/>
  </w:num>
  <w:num w:numId="10">
    <w:abstractNumId w:val="13"/>
  </w:num>
  <w:num w:numId="11">
    <w:abstractNumId w:val="9"/>
  </w:num>
  <w:num w:numId="12">
    <w:abstractNumId w:val="19"/>
  </w:num>
  <w:num w:numId="13">
    <w:abstractNumId w:val="2"/>
  </w:num>
  <w:num w:numId="14">
    <w:abstractNumId w:val="6"/>
  </w:num>
  <w:num w:numId="15">
    <w:abstractNumId w:val="5"/>
  </w:num>
  <w:num w:numId="16">
    <w:abstractNumId w:val="15"/>
  </w:num>
  <w:num w:numId="17">
    <w:abstractNumId w:val="4"/>
  </w:num>
  <w:num w:numId="18">
    <w:abstractNumId w:val="21"/>
  </w:num>
  <w:num w:numId="19">
    <w:abstractNumId w:val="12"/>
  </w:num>
  <w:num w:numId="20">
    <w:abstractNumId w:val="20"/>
  </w:num>
  <w:num w:numId="21">
    <w:abstractNumId w:val="1"/>
  </w:num>
  <w:num w:numId="22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673E"/>
    <w:rsid w:val="00046120"/>
    <w:rsid w:val="000926F0"/>
    <w:rsid w:val="000949E5"/>
    <w:rsid w:val="00100267"/>
    <w:rsid w:val="001133B2"/>
    <w:rsid w:val="00121989"/>
    <w:rsid w:val="001350A5"/>
    <w:rsid w:val="001440C7"/>
    <w:rsid w:val="0014445C"/>
    <w:rsid w:val="00160D01"/>
    <w:rsid w:val="001710C5"/>
    <w:rsid w:val="001816E6"/>
    <w:rsid w:val="00181806"/>
    <w:rsid w:val="001D2190"/>
    <w:rsid w:val="001F21B9"/>
    <w:rsid w:val="001F3984"/>
    <w:rsid w:val="0023234D"/>
    <w:rsid w:val="00240DEF"/>
    <w:rsid w:val="00243242"/>
    <w:rsid w:val="00250421"/>
    <w:rsid w:val="002524F4"/>
    <w:rsid w:val="002701AE"/>
    <w:rsid w:val="0027091C"/>
    <w:rsid w:val="002A3F8A"/>
    <w:rsid w:val="002C2759"/>
    <w:rsid w:val="002C4CDC"/>
    <w:rsid w:val="002D524E"/>
    <w:rsid w:val="002F70F5"/>
    <w:rsid w:val="0030740B"/>
    <w:rsid w:val="00317CCC"/>
    <w:rsid w:val="00324177"/>
    <w:rsid w:val="00337480"/>
    <w:rsid w:val="00346824"/>
    <w:rsid w:val="00370753"/>
    <w:rsid w:val="003D70D4"/>
    <w:rsid w:val="003F2354"/>
    <w:rsid w:val="00401C6D"/>
    <w:rsid w:val="00427CBD"/>
    <w:rsid w:val="004654BC"/>
    <w:rsid w:val="004A3100"/>
    <w:rsid w:val="004A479B"/>
    <w:rsid w:val="004A4956"/>
    <w:rsid w:val="004A6E49"/>
    <w:rsid w:val="004B7552"/>
    <w:rsid w:val="004C3C38"/>
    <w:rsid w:val="004E4FC6"/>
    <w:rsid w:val="00513134"/>
    <w:rsid w:val="005216B4"/>
    <w:rsid w:val="005531CF"/>
    <w:rsid w:val="00566E63"/>
    <w:rsid w:val="005803F0"/>
    <w:rsid w:val="005B19DD"/>
    <w:rsid w:val="005B2C60"/>
    <w:rsid w:val="005E075F"/>
    <w:rsid w:val="005F283E"/>
    <w:rsid w:val="005F6140"/>
    <w:rsid w:val="006208D1"/>
    <w:rsid w:val="006516AB"/>
    <w:rsid w:val="00655107"/>
    <w:rsid w:val="00656D87"/>
    <w:rsid w:val="00657AD0"/>
    <w:rsid w:val="006670CD"/>
    <w:rsid w:val="00680547"/>
    <w:rsid w:val="006B7C48"/>
    <w:rsid w:val="006D0D94"/>
    <w:rsid w:val="00724C36"/>
    <w:rsid w:val="00731470"/>
    <w:rsid w:val="00781B8F"/>
    <w:rsid w:val="008077C5"/>
    <w:rsid w:val="00843D38"/>
    <w:rsid w:val="008448AD"/>
    <w:rsid w:val="00866517"/>
    <w:rsid w:val="00870691"/>
    <w:rsid w:val="008852FF"/>
    <w:rsid w:val="008976B5"/>
    <w:rsid w:val="008A1234"/>
    <w:rsid w:val="008A4188"/>
    <w:rsid w:val="008F0247"/>
    <w:rsid w:val="008F1AC6"/>
    <w:rsid w:val="008F5EE3"/>
    <w:rsid w:val="00925778"/>
    <w:rsid w:val="00940EAB"/>
    <w:rsid w:val="009844F5"/>
    <w:rsid w:val="0098480C"/>
    <w:rsid w:val="009A7405"/>
    <w:rsid w:val="009B7EDD"/>
    <w:rsid w:val="009C5D04"/>
    <w:rsid w:val="00A046BE"/>
    <w:rsid w:val="00A525EA"/>
    <w:rsid w:val="00A62A09"/>
    <w:rsid w:val="00A71092"/>
    <w:rsid w:val="00AE522B"/>
    <w:rsid w:val="00B038B2"/>
    <w:rsid w:val="00B057DA"/>
    <w:rsid w:val="00B10EDB"/>
    <w:rsid w:val="00B576B7"/>
    <w:rsid w:val="00B64AC8"/>
    <w:rsid w:val="00B6558F"/>
    <w:rsid w:val="00BA0509"/>
    <w:rsid w:val="00BA77A9"/>
    <w:rsid w:val="00BC58ED"/>
    <w:rsid w:val="00BD6090"/>
    <w:rsid w:val="00BD6BBC"/>
    <w:rsid w:val="00BE325F"/>
    <w:rsid w:val="00C06B89"/>
    <w:rsid w:val="00C27902"/>
    <w:rsid w:val="00C435E5"/>
    <w:rsid w:val="00C45D2D"/>
    <w:rsid w:val="00C56708"/>
    <w:rsid w:val="00C57BA8"/>
    <w:rsid w:val="00C651DC"/>
    <w:rsid w:val="00C82178"/>
    <w:rsid w:val="00D03003"/>
    <w:rsid w:val="00D05D3B"/>
    <w:rsid w:val="00D60748"/>
    <w:rsid w:val="00D609D9"/>
    <w:rsid w:val="00D649A8"/>
    <w:rsid w:val="00D90F64"/>
    <w:rsid w:val="00DA3AED"/>
    <w:rsid w:val="00DB217B"/>
    <w:rsid w:val="00DB4E2D"/>
    <w:rsid w:val="00DB5E88"/>
    <w:rsid w:val="00DB7DD8"/>
    <w:rsid w:val="00DD04E3"/>
    <w:rsid w:val="00E50349"/>
    <w:rsid w:val="00E87714"/>
    <w:rsid w:val="00E91068"/>
    <w:rsid w:val="00EA7A2A"/>
    <w:rsid w:val="00EE3468"/>
    <w:rsid w:val="00EF5553"/>
    <w:rsid w:val="00F12D00"/>
    <w:rsid w:val="00F66180"/>
    <w:rsid w:val="00F71FFF"/>
    <w:rsid w:val="00F72670"/>
    <w:rsid w:val="00F7295A"/>
    <w:rsid w:val="00F813E5"/>
    <w:rsid w:val="00F919F0"/>
    <w:rsid w:val="00FA21C3"/>
    <w:rsid w:val="00FA5A8B"/>
    <w:rsid w:val="00FA6629"/>
    <w:rsid w:val="00FA76A4"/>
    <w:rsid w:val="00FC412E"/>
    <w:rsid w:val="00FE0E4C"/>
    <w:rsid w:val="00FE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A8AA9F"/>
  <w15:docId w15:val="{BF3D569C-60BE-4A1A-AF49-BFBD09856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character" w:customStyle="1" w:styleId="af5">
    <w:name w:val="Название Знак"/>
    <w:rsid w:val="004E4FC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6">
    <w:name w:val="Hyperlink"/>
    <w:basedOn w:val="a0"/>
    <w:uiPriority w:val="99"/>
    <w:semiHidden/>
    <w:unhideWhenUsed/>
    <w:rsid w:val="004E4FC6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E4F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E4FC6"/>
    <w:rPr>
      <w:rFonts w:ascii="Courier New" w:eastAsia="Times New Roman" w:hAnsi="Courier New" w:cs="Courier New"/>
      <w:sz w:val="20"/>
      <w:szCs w:val="20"/>
    </w:rPr>
  </w:style>
  <w:style w:type="paragraph" w:styleId="af7">
    <w:name w:val="Normal (Web)"/>
    <w:basedOn w:val="a"/>
    <w:uiPriority w:val="99"/>
    <w:semiHidden/>
    <w:unhideWhenUsed/>
    <w:rsid w:val="004E4FC6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f8">
    <w:name w:val="Body Text"/>
    <w:basedOn w:val="a"/>
    <w:link w:val="af9"/>
    <w:uiPriority w:val="1"/>
    <w:qFormat/>
    <w:rsid w:val="004A3100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Calibri" w:hAnsi="Calibri" w:cs="Calibri"/>
      <w:color w:val="auto"/>
      <w:sz w:val="31"/>
      <w:szCs w:val="31"/>
      <w:lang w:eastAsia="en-US"/>
    </w:rPr>
  </w:style>
  <w:style w:type="character" w:customStyle="1" w:styleId="af9">
    <w:name w:val="Основной текст Знак"/>
    <w:basedOn w:val="a0"/>
    <w:link w:val="af8"/>
    <w:uiPriority w:val="1"/>
    <w:rsid w:val="004A3100"/>
    <w:rPr>
      <w:rFonts w:ascii="Calibri" w:eastAsia="Calibri" w:hAnsi="Calibri" w:cs="Calibri"/>
      <w:sz w:val="31"/>
      <w:szCs w:val="3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5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9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11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F2C52-3D0E-4425-9A09-F38BEEE22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748</TotalTime>
  <Pages>1</Pages>
  <Words>3419</Words>
  <Characters>19492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Adm</cp:lastModifiedBy>
  <cp:revision>32</cp:revision>
  <cp:lastPrinted>2022-03-28T08:54:00Z</cp:lastPrinted>
  <dcterms:created xsi:type="dcterms:W3CDTF">2022-03-27T20:53:00Z</dcterms:created>
  <dcterms:modified xsi:type="dcterms:W3CDTF">2022-07-04T12:37:00Z</dcterms:modified>
</cp:coreProperties>
</file>