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C8370" w14:textId="77777777" w:rsidR="005F6140" w:rsidRPr="004E4FC6" w:rsidRDefault="001F21B9" w:rsidP="004E4FC6">
      <w:pPr>
        <w:spacing w:line="288" w:lineRule="auto"/>
        <w:rPr>
          <w:szCs w:val="28"/>
        </w:rPr>
      </w:pP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4114F" wp14:editId="5DE8E5E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365" w14:textId="5AFA2EF4" w:rsidR="001133B2" w:rsidRDefault="001133B2" w:rsidP="001816E6">
                            <w:pPr>
                              <w:pStyle w:val="af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411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30610365" w14:textId="5AFA2EF4" w:rsidR="001133B2" w:rsidRDefault="001133B2" w:rsidP="001816E6">
                      <w:pPr>
                        <w:pStyle w:val="af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C9BA52" wp14:editId="37FDB3FB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3B2F" w14:textId="425E8F4C" w:rsidR="001133B2" w:rsidRPr="001F21B9" w:rsidRDefault="0030522B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1133B2">
                              <w:t>.</w:t>
                            </w:r>
                            <w:r>
                              <w:t>Е</w:t>
                            </w:r>
                            <w:r w:rsidR="001133B2">
                              <w:t xml:space="preserve">. </w:t>
                            </w:r>
                            <w:r>
                              <w:t>Самотуга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BA52" id="_x0000_s1027" type="#_x0000_t202" style="position:absolute;left:0;text-align:left;margin-left:63.65pt;margin-top:207.8pt;width:386.85pt;height:6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1363B2F" w14:textId="425E8F4C" w:rsidR="001133B2" w:rsidRPr="001F21B9" w:rsidRDefault="0030522B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1133B2">
                        <w:t>.</w:t>
                      </w:r>
                      <w:r>
                        <w:t>Е</w:t>
                      </w:r>
                      <w:r w:rsidR="001133B2">
                        <w:t xml:space="preserve">. </w:t>
                      </w:r>
                      <w:r>
                        <w:t>Самотуга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EE7602" wp14:editId="4931EBB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96C" w14:textId="5BEB9AC7" w:rsidR="001133B2" w:rsidRPr="00A62A09" w:rsidRDefault="0030522B" w:rsidP="004E4FC6">
                            <w:pPr>
                              <w:pStyle w:val="ad"/>
                            </w:pPr>
                            <w:r>
                              <w:t>Доверенный</w:t>
                            </w:r>
                            <w:r w:rsidR="00D90F64" w:rsidRPr="00D90F64">
                              <w:t xml:space="preserve"> искусственн</w:t>
                            </w:r>
                            <w:r>
                              <w:t>ый интеллект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602" id="_x0000_s1028" type="#_x0000_t202" style="position:absolute;left:0;text-align:left;margin-left:30.25pt;margin-top:322.45pt;width:453.45pt;height:17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5A33A96C" w14:textId="5BEB9AC7" w:rsidR="001133B2" w:rsidRPr="00A62A09" w:rsidRDefault="0030522B" w:rsidP="004E4FC6">
                      <w:pPr>
                        <w:pStyle w:val="ad"/>
                      </w:pPr>
                      <w:r>
                        <w:t>Доверенный</w:t>
                      </w:r>
                      <w:r w:rsidR="00D90F64" w:rsidRPr="00D90F64">
                        <w:t xml:space="preserve"> искусственн</w:t>
                      </w:r>
                      <w:r>
                        <w:t>ый интеллект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4E4FC6">
        <w:rPr>
          <w:szCs w:val="28"/>
        </w:rPr>
        <w:br w:type="page"/>
      </w:r>
    </w:p>
    <w:p w14:paraId="41D81AEA" w14:textId="330A6700" w:rsidR="00D90F64" w:rsidRDefault="004E4FC6" w:rsidP="00EF5553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«</w:t>
      </w:r>
      <w:r w:rsidR="00DC5271">
        <w:rPr>
          <w:b/>
          <w:bCs/>
          <w:szCs w:val="28"/>
          <w:shd w:val="clear" w:color="auto" w:fill="FFFFFF"/>
        </w:rPr>
        <w:t>Доверенный</w:t>
      </w:r>
      <w:r w:rsidR="00D90F64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C5271">
        <w:rPr>
          <w:b/>
          <w:bCs/>
          <w:szCs w:val="28"/>
          <w:shd w:val="clear" w:color="auto" w:fill="FFFFFF"/>
        </w:rPr>
        <w:t>ый</w:t>
      </w:r>
      <w:r w:rsidR="00D90F64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4E4FC6">
        <w:rPr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19E7ADB" w14:textId="1A8D4C4A" w:rsidR="004E4FC6" w:rsidRPr="00D90F64" w:rsidRDefault="004E4FC6" w:rsidP="00D90F64">
      <w:pPr>
        <w:spacing w:line="288" w:lineRule="auto"/>
        <w:ind w:firstLine="0"/>
        <w:jc w:val="center"/>
        <w:rPr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4A3100">
        <w:rPr>
          <w:bCs/>
          <w:szCs w:val="28"/>
          <w:shd w:val="clear" w:color="auto" w:fill="FFFFFF"/>
        </w:rPr>
        <w:t>1</w:t>
      </w:r>
      <w:r w:rsidRPr="004E4FC6">
        <w:rPr>
          <w:bCs/>
          <w:szCs w:val="28"/>
          <w:shd w:val="clear" w:color="auto" w:fill="FFFFFF"/>
        </w:rPr>
        <w:t> </w:t>
      </w:r>
      <w:r w:rsidRPr="004E4FC6">
        <w:rPr>
          <w:szCs w:val="28"/>
          <w:shd w:val="clear" w:color="auto" w:fill="FFFFFF"/>
        </w:rPr>
        <w:t>«</w:t>
      </w:r>
      <w:r w:rsidR="004A3100">
        <w:rPr>
          <w:b/>
          <w:bCs/>
          <w:szCs w:val="28"/>
        </w:rPr>
        <w:t>Введение</w:t>
      </w:r>
      <w:r w:rsidRPr="004E4FC6">
        <w:rPr>
          <w:szCs w:val="28"/>
          <w:shd w:val="clear" w:color="auto" w:fill="FFFFFF"/>
        </w:rPr>
        <w:t>»</w:t>
      </w:r>
    </w:p>
    <w:p w14:paraId="67DC22C9" w14:textId="77777777" w:rsidR="004E4FC6" w:rsidRPr="004E4FC6" w:rsidRDefault="004E4FC6" w:rsidP="004E4FC6">
      <w:pPr>
        <w:spacing w:line="288" w:lineRule="auto"/>
        <w:jc w:val="center"/>
        <w:rPr>
          <w:rFonts w:cs="Times New Roman"/>
          <w:szCs w:val="28"/>
        </w:rPr>
      </w:pPr>
    </w:p>
    <w:p w14:paraId="032F6359" w14:textId="77777777" w:rsidR="004E4FC6" w:rsidRPr="00D60748" w:rsidRDefault="004E4FC6" w:rsidP="00D60748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C02F724" w14:textId="77777777" w:rsidR="004E4FC6" w:rsidRPr="00D60748" w:rsidRDefault="004E4FC6" w:rsidP="00D60748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28D0078F" w14:textId="08EDCEA2" w:rsidR="004E4FC6" w:rsidRPr="004E4FC6" w:rsidRDefault="004E4FC6" w:rsidP="004E4FC6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F813E5" w:rsidRPr="00116B8E">
        <w:rPr>
          <w:rFonts w:cs="Times New Roman"/>
          <w:b/>
          <w:szCs w:val="28"/>
          <w:u w:val="single"/>
        </w:rPr>
        <w:t>1</w:t>
      </w:r>
      <w:r w:rsidRPr="00116B8E">
        <w:rPr>
          <w:rFonts w:cs="Times New Roman"/>
          <w:b/>
          <w:szCs w:val="28"/>
          <w:u w:val="single"/>
        </w:rPr>
        <w:t xml:space="preserve"> час</w:t>
      </w:r>
    </w:p>
    <w:p w14:paraId="4FBEBD82" w14:textId="27F8D550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637905C8" w14:textId="182C9C50" w:rsidR="004E4FC6" w:rsidRPr="004E4FC6" w:rsidRDefault="004E4FC6" w:rsidP="00D90F64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50421" w:rsidRPr="00250421">
        <w:rPr>
          <w:rFonts w:cs="Times New Roman"/>
          <w:bCs/>
          <w:szCs w:val="28"/>
          <w:shd w:val="clear" w:color="auto" w:fill="FFFFFF"/>
        </w:rPr>
        <w:t xml:space="preserve">Введение в </w:t>
      </w:r>
      <w:r w:rsidR="00D90F64">
        <w:rPr>
          <w:rFonts w:cs="Times New Roman"/>
          <w:bCs/>
          <w:szCs w:val="28"/>
          <w:shd w:val="clear" w:color="auto" w:fill="FFFFFF"/>
        </w:rPr>
        <w:t>курс «</w:t>
      </w:r>
      <w:r w:rsidR="004C0AF4" w:rsidRPr="004C0AF4">
        <w:rPr>
          <w:bCs/>
          <w:szCs w:val="28"/>
          <w:shd w:val="clear" w:color="auto" w:fill="FFFFFF"/>
        </w:rPr>
        <w:t>Доверенный искусственный интеллект</w:t>
      </w:r>
      <w:r w:rsidR="00D90F64">
        <w:rPr>
          <w:rFonts w:cs="Times New Roman"/>
          <w:bCs/>
          <w:szCs w:val="28"/>
          <w:shd w:val="clear" w:color="auto" w:fill="FFFFFF"/>
        </w:rPr>
        <w:t>»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  <w:r w:rsidR="00D90F64">
        <w:rPr>
          <w:rFonts w:cs="Times New Roman"/>
          <w:bCs/>
          <w:szCs w:val="28"/>
          <w:shd w:val="clear" w:color="auto" w:fill="FFFFFF"/>
        </w:rPr>
        <w:t xml:space="preserve"> </w:t>
      </w:r>
    </w:p>
    <w:p w14:paraId="34DFB687" w14:textId="449CAAB0" w:rsidR="004E4FC6" w:rsidRPr="009D105E" w:rsidRDefault="004E4FC6" w:rsidP="009D105E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9A4121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9D105E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9A4121" w:rsidRPr="009D105E">
        <w:rPr>
          <w:rFonts w:cs="Times New Roman"/>
          <w:bCs/>
          <w:szCs w:val="28"/>
          <w:shd w:val="clear" w:color="auto" w:fill="FFFFFF"/>
        </w:rPr>
        <w:t>Предмет дисциплины и ее задачи. Содержание и форма проведения занятий</w:t>
      </w:r>
      <w:r w:rsidR="00C17BC4">
        <w:rPr>
          <w:rFonts w:cs="Times New Roman"/>
          <w:bCs/>
          <w:szCs w:val="28"/>
          <w:shd w:val="clear" w:color="auto" w:fill="FFFFFF"/>
        </w:rPr>
        <w:t>.</w:t>
      </w:r>
    </w:p>
    <w:p w14:paraId="7A39C5FE" w14:textId="4C84C410" w:rsidR="00346824" w:rsidRPr="004637FC" w:rsidRDefault="004E4FC6" w:rsidP="004637FC">
      <w:pPr>
        <w:pStyle w:val="a4"/>
        <w:spacing w:after="160" w:line="288" w:lineRule="auto"/>
        <w:ind w:firstLine="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B7312A">
        <w:rPr>
          <w:rFonts w:cs="Times New Roman"/>
          <w:bCs/>
          <w:szCs w:val="28"/>
          <w:shd w:val="clear" w:color="auto" w:fill="FFFFFF"/>
        </w:rPr>
        <w:t>ознакомить студентов с целями</w:t>
      </w:r>
      <w:r w:rsidR="00DB4E2D" w:rsidRPr="00B7312A">
        <w:rPr>
          <w:rFonts w:cs="Times New Roman"/>
          <w:bCs/>
          <w:szCs w:val="28"/>
          <w:shd w:val="clear" w:color="auto" w:fill="FFFFFF"/>
        </w:rPr>
        <w:t>,</w:t>
      </w:r>
      <w:r w:rsidRPr="00B7312A">
        <w:rPr>
          <w:rFonts w:cs="Times New Roman"/>
          <w:bCs/>
          <w:szCs w:val="28"/>
          <w:shd w:val="clear" w:color="auto" w:fill="FFFFFF"/>
        </w:rPr>
        <w:t xml:space="preserve"> </w:t>
      </w:r>
      <w:r w:rsidR="00DB4E2D" w:rsidRPr="00B7312A">
        <w:rPr>
          <w:rFonts w:cs="Times New Roman"/>
          <w:bCs/>
          <w:szCs w:val="28"/>
          <w:shd w:val="clear" w:color="auto" w:fill="FFFFFF"/>
        </w:rPr>
        <w:t>задачами и темами</w:t>
      </w:r>
      <w:r w:rsidRPr="00B7312A">
        <w:rPr>
          <w:rFonts w:cs="Times New Roman"/>
          <w:bCs/>
          <w:szCs w:val="28"/>
          <w:shd w:val="clear" w:color="auto" w:fill="FFFFFF"/>
        </w:rPr>
        <w:t xml:space="preserve"> изучаемой дисциплины</w:t>
      </w:r>
      <w:r w:rsidR="0030740B" w:rsidRPr="00B7312A">
        <w:rPr>
          <w:rFonts w:cs="Times New Roman"/>
          <w:bCs/>
          <w:szCs w:val="28"/>
          <w:shd w:val="clear" w:color="auto" w:fill="FFFFFF"/>
        </w:rPr>
        <w:t>, сделать краткое введение в курс.</w:t>
      </w:r>
    </w:p>
    <w:p w14:paraId="55BEBED1" w14:textId="77777777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11AB3896" w14:textId="0F277320" w:rsidR="004E4FC6" w:rsidRPr="004E4FC6" w:rsidRDefault="004E4FC6" w:rsidP="001133B2">
      <w:pPr>
        <w:spacing w:line="288" w:lineRule="auto"/>
        <w:ind w:hanging="11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</w:t>
      </w:r>
      <w:r w:rsidR="00F813E5">
        <w:rPr>
          <w:sz w:val="24"/>
          <w:szCs w:val="24"/>
        </w:rPr>
        <w:t>5</w:t>
      </w:r>
      <w:r w:rsidRPr="004E4FC6">
        <w:rPr>
          <w:sz w:val="24"/>
          <w:szCs w:val="24"/>
        </w:rPr>
        <w:t xml:space="preserve"> мин.</w:t>
      </w:r>
    </w:p>
    <w:p w14:paraId="70A6921B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13FF7D1" w14:textId="77777777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4E12D6E1" w14:textId="60DD9CF2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492E7271" w14:textId="58430F01" w:rsidR="004E4FC6" w:rsidRPr="004E4FC6" w:rsidRDefault="004E4FC6" w:rsidP="001133B2">
      <w:pPr>
        <w:spacing w:line="288" w:lineRule="auto"/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 w:rsidR="00940EAB"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3D8F88D" w14:textId="07FB275A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5C40D97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D4A47EC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5B6227F" w14:textId="77777777" w:rsidR="004E4FC6" w:rsidRPr="004E4FC6" w:rsidRDefault="004E4FC6" w:rsidP="004E4FC6">
      <w:pPr>
        <w:spacing w:line="288" w:lineRule="auto"/>
        <w:jc w:val="left"/>
        <w:rPr>
          <w:b/>
          <w:szCs w:val="28"/>
        </w:rPr>
      </w:pPr>
    </w:p>
    <w:p w14:paraId="57561C0E" w14:textId="5B8150B3" w:rsidR="004E4FC6" w:rsidRPr="004E4FC6" w:rsidRDefault="004E4FC6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1D7F2E96" w14:textId="3301499B" w:rsidR="004E4FC6" w:rsidRPr="004E4FC6" w:rsidRDefault="004E4FC6" w:rsidP="004E4FC6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875510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6DAB15F2" w14:textId="77777777" w:rsidR="008976B5" w:rsidRDefault="008976B5" w:rsidP="004E4FC6">
      <w:pPr>
        <w:spacing w:line="288" w:lineRule="auto"/>
        <w:ind w:right="423"/>
        <w:jc w:val="center"/>
        <w:rPr>
          <w:b/>
          <w:bCs/>
          <w:szCs w:val="28"/>
        </w:rPr>
      </w:pPr>
    </w:p>
    <w:p w14:paraId="332B00BE" w14:textId="4C121B38" w:rsidR="004E4FC6" w:rsidRPr="00D60748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0476789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комплекта слайдов по теме занятия.</w:t>
      </w:r>
    </w:p>
    <w:p w14:paraId="4FFDBD4E" w14:textId="5A5087D5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</w:t>
      </w:r>
      <w:r w:rsidR="004A3100"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545441D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3F6F7DA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33506C7" w14:textId="77777777" w:rsidR="004E4FC6" w:rsidRPr="004E4FC6" w:rsidRDefault="004E4FC6" w:rsidP="004E4FC6">
      <w:pPr>
        <w:spacing w:line="288" w:lineRule="auto"/>
        <w:ind w:right="423"/>
        <w:rPr>
          <w:szCs w:val="28"/>
        </w:rPr>
      </w:pPr>
    </w:p>
    <w:p w14:paraId="1451CB39" w14:textId="492163B6" w:rsidR="004E4FC6" w:rsidRPr="004E4FC6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20EE15C3" w14:textId="77777777" w:rsidR="004E4FC6" w:rsidRPr="004E4FC6" w:rsidRDefault="004E4FC6" w:rsidP="004E4FC6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8C59B53" w14:textId="77777777" w:rsidR="004E4FC6" w:rsidRPr="004E4FC6" w:rsidRDefault="004E4FC6" w:rsidP="004E4FC6">
      <w:pPr>
        <w:spacing w:line="288" w:lineRule="auto"/>
        <w:ind w:left="710" w:firstLine="588"/>
        <w:rPr>
          <w:rFonts w:cs="Times New Roman"/>
          <w:szCs w:val="28"/>
        </w:rPr>
      </w:pPr>
    </w:p>
    <w:p w14:paraId="7FE4B5E9" w14:textId="2F0DDD22" w:rsidR="004E4FC6" w:rsidRPr="004E4FC6" w:rsidRDefault="004E4FC6" w:rsidP="002C4CDC">
      <w:pPr>
        <w:spacing w:line="288" w:lineRule="auto"/>
        <w:ind w:left="567" w:firstLine="0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4C6154C" w14:textId="0BA4F9CA" w:rsidR="004A3100" w:rsidRDefault="00C17BC4" w:rsidP="00240DEF">
      <w:pPr>
        <w:pStyle w:val="af8"/>
        <w:spacing w:before="3"/>
        <w:jc w:val="both"/>
        <w:rPr>
          <w:rFonts w:ascii="Arial" w:hAnsi="Arial"/>
          <w:w w:val="85"/>
        </w:rPr>
      </w:pPr>
      <w:r w:rsidRPr="009D105E">
        <w:rPr>
          <w:rFonts w:cs="Times New Roman"/>
          <w:bCs/>
          <w:szCs w:val="28"/>
          <w:shd w:val="clear" w:color="auto" w:fill="FFFFFF"/>
        </w:rPr>
        <w:t>Предмет дисциплины и ее задачи. Содержание и форма проведения занятий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85DCB97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10C5B59F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66F1DC19" w14:textId="7C48D2A3" w:rsidR="004E4FC6" w:rsidRPr="004E4FC6" w:rsidRDefault="004A3100" w:rsidP="004E4FC6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D0D23AB" w14:textId="0A8334B7" w:rsidR="004A3100" w:rsidRPr="004A3100" w:rsidRDefault="00240DEF" w:rsidP="004A310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="004A3100" w:rsidRPr="004A3100">
        <w:rPr>
          <w:szCs w:val="28"/>
        </w:rPr>
        <w:t>.</w:t>
      </w:r>
      <w:r>
        <w:rPr>
          <w:szCs w:val="28"/>
        </w:rPr>
        <w:t>т</w:t>
      </w:r>
      <w:r w:rsidR="004A3100" w:rsidRPr="004A3100">
        <w:rPr>
          <w:szCs w:val="28"/>
        </w:rPr>
        <w:t>.н.</w:t>
      </w:r>
      <w:r>
        <w:rPr>
          <w:szCs w:val="28"/>
        </w:rPr>
        <w:t xml:space="preserve">, </w:t>
      </w:r>
      <w:r w:rsidR="00C17BC4">
        <w:rPr>
          <w:szCs w:val="28"/>
        </w:rPr>
        <w:t>доц</w:t>
      </w:r>
      <w:r w:rsidR="00885A54">
        <w:rPr>
          <w:szCs w:val="28"/>
        </w:rPr>
        <w:t>ент</w:t>
      </w:r>
    </w:p>
    <w:p w14:paraId="679596D4" w14:textId="6983B6EA" w:rsidR="004E4FC6" w:rsidRPr="004E4FC6" w:rsidRDefault="004E4FC6" w:rsidP="004E4FC6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0C8247F" w14:textId="4E73BE4C" w:rsidR="004E4FC6" w:rsidRPr="004E4FC6" w:rsidRDefault="00C17BC4" w:rsidP="004E4FC6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4E4FC6" w:rsidRPr="004E4FC6">
        <w:rPr>
          <w:szCs w:val="28"/>
        </w:rPr>
        <w:t>.</w:t>
      </w:r>
      <w:r>
        <w:rPr>
          <w:szCs w:val="28"/>
        </w:rPr>
        <w:t>Е</w:t>
      </w:r>
      <w:r w:rsidR="004E4FC6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492D020A" w14:textId="6D70ED2C" w:rsidR="004E4FC6" w:rsidRDefault="004E4FC6" w:rsidP="004E4FC6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 w:rsidR="004A3100"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2047958A" w14:textId="780D06D2" w:rsidR="00346824" w:rsidRDefault="00346824" w:rsidP="004E4FC6">
      <w:pPr>
        <w:spacing w:line="288" w:lineRule="auto"/>
        <w:ind w:left="567" w:right="423"/>
        <w:jc w:val="left"/>
        <w:rPr>
          <w:szCs w:val="28"/>
        </w:rPr>
      </w:pPr>
    </w:p>
    <w:p w14:paraId="7BDBA0EA" w14:textId="4BB9ECF5" w:rsidR="00C435E5" w:rsidRDefault="00C435E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66F7CC7F" w14:textId="5D6DB9F1" w:rsidR="00240DEF" w:rsidRDefault="00243242" w:rsidP="0024324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11B28479" w14:textId="11E352F6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2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="006B345E" w:rsidRPr="006B345E">
        <w:rPr>
          <w:b/>
          <w:szCs w:val="28"/>
        </w:rPr>
        <w:t>Проблемы доверия искусственному интеллекту</w:t>
      </w:r>
      <w:r w:rsidRPr="00243242">
        <w:rPr>
          <w:b/>
          <w:szCs w:val="28"/>
          <w:shd w:val="clear" w:color="auto" w:fill="FFFFFF"/>
        </w:rPr>
        <w:t>»</w:t>
      </w:r>
    </w:p>
    <w:p w14:paraId="0890D054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3694ED19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A58B5F9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0849B56D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Pr="00116B8E">
        <w:rPr>
          <w:rFonts w:cs="Times New Roman"/>
          <w:b/>
          <w:szCs w:val="28"/>
          <w:u w:val="single"/>
        </w:rPr>
        <w:t>2 часа</w:t>
      </w:r>
    </w:p>
    <w:p w14:paraId="0EC1D145" w14:textId="292D3A7A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C860029" w14:textId="796A95BA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6B345E" w:rsidRPr="006B345E">
        <w:rPr>
          <w:szCs w:val="28"/>
        </w:rPr>
        <w:t>Проблемы доверия искусственному интеллекту</w:t>
      </w:r>
      <w:r w:rsidR="00870691" w:rsidRPr="004E4FC6">
        <w:rPr>
          <w:rFonts w:cs="Times New Roman"/>
          <w:szCs w:val="28"/>
        </w:rPr>
        <w:t>.</w:t>
      </w:r>
    </w:p>
    <w:p w14:paraId="7BC0F24B" w14:textId="275064E9" w:rsidR="00243242" w:rsidRPr="004E4FC6" w:rsidRDefault="00243242" w:rsidP="00202D8A">
      <w:pPr>
        <w:pStyle w:val="a4"/>
        <w:numPr>
          <w:ilvl w:val="0"/>
          <w:numId w:val="4"/>
        </w:numPr>
        <w:spacing w:after="160" w:line="288" w:lineRule="auto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202D8A" w:rsidRPr="00202D8A">
        <w:rPr>
          <w:szCs w:val="28"/>
        </w:rPr>
        <w:t>Доверие к системам искусственного интеллекта.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Уровни доверия.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Компоненты и свойства доверенного ИИ.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Аппаратные платформы для доверенного ИИ.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Понятие рисков ИИ. Уязвимости ИИ и новые угрозы безопасности. Дрейф модели и предвзятость ИИ. Непредсказуемость ИИ. Непрозрачность ИИ.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Принципы ответственного использования.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Безопасность на объектах критической информационной инфраструктуры.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Проблемы, связанные со спецификацией, внедрением и использованием систем ИИ.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Жизненный цикл ИИ. Тестирование ИИ. Развертывание модели.</w:t>
      </w:r>
      <w:r w:rsidR="00202D8A">
        <w:rPr>
          <w:szCs w:val="28"/>
        </w:rPr>
        <w:t xml:space="preserve"> </w:t>
      </w:r>
      <w:r w:rsidR="00202D8A" w:rsidRPr="00202D8A">
        <w:rPr>
          <w:szCs w:val="28"/>
        </w:rPr>
        <w:t>Решения MLOps, ModelOps</w:t>
      </w:r>
    </w:p>
    <w:p w14:paraId="3DFBD142" w14:textId="0C3DB611" w:rsidR="00AE7E51" w:rsidRPr="004E4FC6" w:rsidRDefault="00243242" w:rsidP="00AE7E51">
      <w:pPr>
        <w:pStyle w:val="a4"/>
        <w:numPr>
          <w:ilvl w:val="0"/>
          <w:numId w:val="4"/>
        </w:numPr>
        <w:spacing w:after="160" w:line="288" w:lineRule="auto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AE7E51">
        <w:rPr>
          <w:szCs w:val="28"/>
        </w:rPr>
        <w:t>доверием, уровнями доверия систем</w:t>
      </w:r>
      <w:r w:rsidR="00AE7E51" w:rsidRPr="00202D8A">
        <w:rPr>
          <w:szCs w:val="28"/>
        </w:rPr>
        <w:t xml:space="preserve"> искусственного интеллекта.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Компонент</w:t>
      </w:r>
      <w:r w:rsidR="00AE7E51">
        <w:rPr>
          <w:szCs w:val="28"/>
        </w:rPr>
        <w:t>ами</w:t>
      </w:r>
      <w:r w:rsidR="00AE7E51" w:rsidRPr="00202D8A">
        <w:rPr>
          <w:szCs w:val="28"/>
        </w:rPr>
        <w:t xml:space="preserve"> и свойства</w:t>
      </w:r>
      <w:r w:rsidR="00AE7E51">
        <w:rPr>
          <w:szCs w:val="28"/>
        </w:rPr>
        <w:t>ми</w:t>
      </w:r>
      <w:r w:rsidR="00AE7E51" w:rsidRPr="00202D8A">
        <w:rPr>
          <w:szCs w:val="28"/>
        </w:rPr>
        <w:t xml:space="preserve"> доверенного ИИ.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Аппаратны</w:t>
      </w:r>
      <w:r w:rsidR="00AE7E51">
        <w:rPr>
          <w:szCs w:val="28"/>
        </w:rPr>
        <w:t>ми</w:t>
      </w:r>
      <w:r w:rsidR="00AE7E51" w:rsidRPr="00202D8A">
        <w:rPr>
          <w:szCs w:val="28"/>
        </w:rPr>
        <w:t xml:space="preserve"> платформ</w:t>
      </w:r>
      <w:r w:rsidR="00AE7E51">
        <w:rPr>
          <w:szCs w:val="28"/>
        </w:rPr>
        <w:t>ами</w:t>
      </w:r>
      <w:r w:rsidR="00AE7E51" w:rsidRPr="00202D8A">
        <w:rPr>
          <w:szCs w:val="28"/>
        </w:rPr>
        <w:t xml:space="preserve"> для доверенного ИИ.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Понятие</w:t>
      </w:r>
      <w:r w:rsidR="00AE7E51">
        <w:rPr>
          <w:szCs w:val="28"/>
        </w:rPr>
        <w:t>м</w:t>
      </w:r>
      <w:r w:rsidR="00AE7E51" w:rsidRPr="00202D8A">
        <w:rPr>
          <w:szCs w:val="28"/>
        </w:rPr>
        <w:t xml:space="preserve"> рисков ИИ. Уязвимост</w:t>
      </w:r>
      <w:r w:rsidR="00AE7E51">
        <w:rPr>
          <w:szCs w:val="28"/>
        </w:rPr>
        <w:t>ями</w:t>
      </w:r>
      <w:r w:rsidR="00AE7E51" w:rsidRPr="00202D8A">
        <w:rPr>
          <w:szCs w:val="28"/>
        </w:rPr>
        <w:t xml:space="preserve"> ИИ и новые угроз</w:t>
      </w:r>
      <w:r w:rsidR="00AE7E51">
        <w:rPr>
          <w:szCs w:val="28"/>
        </w:rPr>
        <w:t>ами</w:t>
      </w:r>
      <w:r w:rsidR="00AE7E51" w:rsidRPr="00202D8A">
        <w:rPr>
          <w:szCs w:val="28"/>
        </w:rPr>
        <w:t xml:space="preserve"> безопасности. Дрейф</w:t>
      </w:r>
      <w:r w:rsidR="00AE7E51">
        <w:rPr>
          <w:szCs w:val="28"/>
        </w:rPr>
        <w:t>ом</w:t>
      </w:r>
      <w:r w:rsidR="00AE7E51" w:rsidRPr="00202D8A">
        <w:rPr>
          <w:szCs w:val="28"/>
        </w:rPr>
        <w:t xml:space="preserve"> модели и предвзятость</w:t>
      </w:r>
      <w:r w:rsidR="00AE7E51">
        <w:rPr>
          <w:szCs w:val="28"/>
        </w:rPr>
        <w:t>ю</w:t>
      </w:r>
      <w:r w:rsidR="00AE7E51" w:rsidRPr="00202D8A">
        <w:rPr>
          <w:szCs w:val="28"/>
        </w:rPr>
        <w:t xml:space="preserve"> ИИ. Непредсказуемость</w:t>
      </w:r>
      <w:r w:rsidR="00AE7E51">
        <w:rPr>
          <w:szCs w:val="28"/>
        </w:rPr>
        <w:t>ю</w:t>
      </w:r>
      <w:r w:rsidR="00AE7E51" w:rsidRPr="00202D8A">
        <w:rPr>
          <w:szCs w:val="28"/>
        </w:rPr>
        <w:t xml:space="preserve"> ИИ. Непрозрачность</w:t>
      </w:r>
      <w:r w:rsidR="00AE7E51">
        <w:rPr>
          <w:szCs w:val="28"/>
        </w:rPr>
        <w:t>ю</w:t>
      </w:r>
      <w:r w:rsidR="00AE7E51" w:rsidRPr="00202D8A">
        <w:rPr>
          <w:szCs w:val="28"/>
        </w:rPr>
        <w:t xml:space="preserve"> ИИ.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Принцип</w:t>
      </w:r>
      <w:r w:rsidR="00AE7E51">
        <w:rPr>
          <w:szCs w:val="28"/>
        </w:rPr>
        <w:t>ами</w:t>
      </w:r>
      <w:r w:rsidR="00AE7E51" w:rsidRPr="00202D8A">
        <w:rPr>
          <w:szCs w:val="28"/>
        </w:rPr>
        <w:t xml:space="preserve"> ответственного использования.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Безопасность</w:t>
      </w:r>
      <w:r w:rsidR="00AE7E51">
        <w:rPr>
          <w:szCs w:val="28"/>
        </w:rPr>
        <w:t>ю</w:t>
      </w:r>
      <w:r w:rsidR="00AE7E51" w:rsidRPr="00202D8A">
        <w:rPr>
          <w:szCs w:val="28"/>
        </w:rPr>
        <w:t xml:space="preserve"> на объектах критической информационной инфраструктуры.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Проблем</w:t>
      </w:r>
      <w:r w:rsidR="00AE7E51">
        <w:rPr>
          <w:szCs w:val="28"/>
        </w:rPr>
        <w:t>ами</w:t>
      </w:r>
      <w:r w:rsidR="00AE7E51" w:rsidRPr="00202D8A">
        <w:rPr>
          <w:szCs w:val="28"/>
        </w:rPr>
        <w:t>, связанны</w:t>
      </w:r>
      <w:r w:rsidR="00AE7E51">
        <w:rPr>
          <w:szCs w:val="28"/>
        </w:rPr>
        <w:t>ми</w:t>
      </w:r>
      <w:r w:rsidR="00AE7E51" w:rsidRPr="00202D8A">
        <w:rPr>
          <w:szCs w:val="28"/>
        </w:rPr>
        <w:t xml:space="preserve"> со спецификацией, внедрением и использованием систем ИИ.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Жизненны</w:t>
      </w:r>
      <w:r w:rsidR="00AE7E51">
        <w:rPr>
          <w:szCs w:val="28"/>
        </w:rPr>
        <w:t>м</w:t>
      </w:r>
      <w:r w:rsidR="00AE7E51" w:rsidRPr="00202D8A">
        <w:rPr>
          <w:szCs w:val="28"/>
        </w:rPr>
        <w:t xml:space="preserve"> цикл</w:t>
      </w:r>
      <w:r w:rsidR="00AE7E51">
        <w:rPr>
          <w:szCs w:val="28"/>
        </w:rPr>
        <w:t>ом</w:t>
      </w:r>
      <w:r w:rsidR="00AE7E51" w:rsidRPr="00202D8A">
        <w:rPr>
          <w:szCs w:val="28"/>
        </w:rPr>
        <w:t xml:space="preserve"> ИИ. Тестирование</w:t>
      </w:r>
      <w:r w:rsidR="00AE7E51">
        <w:rPr>
          <w:szCs w:val="28"/>
        </w:rPr>
        <w:t>м</w:t>
      </w:r>
      <w:r w:rsidR="00AE7E51" w:rsidRPr="00202D8A">
        <w:rPr>
          <w:szCs w:val="28"/>
        </w:rPr>
        <w:t xml:space="preserve"> ИИ. Развертывание</w:t>
      </w:r>
      <w:r w:rsidR="00AE7E51">
        <w:rPr>
          <w:szCs w:val="28"/>
        </w:rPr>
        <w:t>м</w:t>
      </w:r>
      <w:r w:rsidR="00AE7E51" w:rsidRPr="00202D8A">
        <w:rPr>
          <w:szCs w:val="28"/>
        </w:rPr>
        <w:t xml:space="preserve"> модели.</w:t>
      </w:r>
      <w:r w:rsidR="00AE7E51">
        <w:rPr>
          <w:szCs w:val="28"/>
        </w:rPr>
        <w:t xml:space="preserve"> </w:t>
      </w:r>
      <w:r w:rsidR="00AE7E51" w:rsidRPr="00202D8A">
        <w:rPr>
          <w:szCs w:val="28"/>
        </w:rPr>
        <w:t>Решения</w:t>
      </w:r>
      <w:r w:rsidR="00AE7E51">
        <w:rPr>
          <w:szCs w:val="28"/>
        </w:rPr>
        <w:t>ми</w:t>
      </w:r>
      <w:r w:rsidR="00AE7E51" w:rsidRPr="00202D8A">
        <w:rPr>
          <w:szCs w:val="28"/>
        </w:rPr>
        <w:t xml:space="preserve"> MLOps, ModelOps</w:t>
      </w:r>
      <w:r w:rsidR="00AE7E51">
        <w:rPr>
          <w:szCs w:val="28"/>
        </w:rPr>
        <w:t>.</w:t>
      </w:r>
    </w:p>
    <w:p w14:paraId="341C1970" w14:textId="2C80983A" w:rsidR="00243242" w:rsidRDefault="00243242" w:rsidP="00C435E5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7"/>
        <w:jc w:val="both"/>
        <w:rPr>
          <w:spacing w:val="-2"/>
        </w:rPr>
      </w:pPr>
    </w:p>
    <w:p w14:paraId="296D139D" w14:textId="77777777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lastRenderedPageBreak/>
        <w:t>Основные вопросы занятия и планируемое время</w:t>
      </w:r>
    </w:p>
    <w:p w14:paraId="589642EE" w14:textId="77777777" w:rsidR="00243242" w:rsidRPr="004E4FC6" w:rsidRDefault="00243242" w:rsidP="00243242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7927696" w14:textId="77777777" w:rsidR="00243242" w:rsidRPr="004E4FC6" w:rsidRDefault="00243242" w:rsidP="00243242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8DC0EF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D36F59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0789639" w14:textId="77777777" w:rsidR="00243242" w:rsidRPr="004E4FC6" w:rsidRDefault="00243242" w:rsidP="00243242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D27BF8E" w14:textId="77777777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8EC82EE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4679DDA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61FB9A4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4A21B5C0" w14:textId="05106045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A46532E" w14:textId="7B7FABAA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885A54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658A828B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6F1C9AD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4D2D401" w14:textId="25261C0B" w:rsidR="00243242" w:rsidRPr="00250421" w:rsidRDefault="00243242" w:rsidP="004A6E49">
      <w:pPr>
        <w:pStyle w:val="a4"/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671C0241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388F53ED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6D937C8B" w14:textId="6B185674" w:rsidR="00243242" w:rsidRPr="00250421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E1DCB58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680EC9B4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A5CFD52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7C6F0116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4989A213" w14:textId="7216708E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FAC3195" w14:textId="4A521158" w:rsidR="00C435E5" w:rsidRDefault="00885A54" w:rsidP="00885A54">
      <w:pPr>
        <w:spacing w:line="288" w:lineRule="auto"/>
        <w:ind w:left="567" w:right="423"/>
        <w:rPr>
          <w:szCs w:val="28"/>
        </w:rPr>
      </w:pPr>
      <w:r w:rsidRPr="00202D8A">
        <w:rPr>
          <w:szCs w:val="28"/>
        </w:rPr>
        <w:t>Доверие к системам искусственного интеллекта.</w:t>
      </w:r>
      <w:r>
        <w:rPr>
          <w:szCs w:val="28"/>
        </w:rPr>
        <w:t xml:space="preserve"> </w:t>
      </w:r>
      <w:r w:rsidRPr="00202D8A">
        <w:rPr>
          <w:szCs w:val="28"/>
        </w:rPr>
        <w:t>Уровни доверия.</w:t>
      </w:r>
      <w:r>
        <w:rPr>
          <w:szCs w:val="28"/>
        </w:rPr>
        <w:t xml:space="preserve"> </w:t>
      </w:r>
      <w:r w:rsidRPr="00202D8A">
        <w:rPr>
          <w:szCs w:val="28"/>
        </w:rPr>
        <w:t>Компоненты и свойства доверенного ИИ.</w:t>
      </w:r>
      <w:r>
        <w:rPr>
          <w:szCs w:val="28"/>
        </w:rPr>
        <w:t xml:space="preserve"> </w:t>
      </w:r>
      <w:r w:rsidRPr="00202D8A">
        <w:rPr>
          <w:szCs w:val="28"/>
        </w:rPr>
        <w:t>Аппаратные платформы для доверенного ИИ.</w:t>
      </w:r>
      <w:r>
        <w:rPr>
          <w:szCs w:val="28"/>
        </w:rPr>
        <w:t xml:space="preserve"> </w:t>
      </w:r>
      <w:r w:rsidRPr="00202D8A">
        <w:rPr>
          <w:szCs w:val="28"/>
        </w:rPr>
        <w:t xml:space="preserve">Понятие рисков ИИ. Уязвимости ИИ и новые угрозы безопасности. Дрейф модели и предвзятость ИИ. </w:t>
      </w:r>
      <w:r w:rsidRPr="00202D8A">
        <w:rPr>
          <w:szCs w:val="28"/>
        </w:rPr>
        <w:lastRenderedPageBreak/>
        <w:t>Непредсказуемость ИИ. Непрозрачность ИИ.</w:t>
      </w:r>
      <w:r>
        <w:rPr>
          <w:szCs w:val="28"/>
        </w:rPr>
        <w:t xml:space="preserve"> </w:t>
      </w:r>
      <w:r w:rsidRPr="00202D8A">
        <w:rPr>
          <w:szCs w:val="28"/>
        </w:rPr>
        <w:t>Принципы ответственного использования.</w:t>
      </w:r>
      <w:r>
        <w:rPr>
          <w:szCs w:val="28"/>
        </w:rPr>
        <w:t xml:space="preserve"> </w:t>
      </w:r>
      <w:r w:rsidRPr="00202D8A">
        <w:rPr>
          <w:szCs w:val="28"/>
        </w:rPr>
        <w:t>Безопасность на объектах критической информационной инфраструктуры.</w:t>
      </w:r>
      <w:r>
        <w:rPr>
          <w:szCs w:val="28"/>
        </w:rPr>
        <w:t xml:space="preserve"> </w:t>
      </w:r>
      <w:r w:rsidRPr="00202D8A">
        <w:rPr>
          <w:szCs w:val="28"/>
        </w:rPr>
        <w:t>Проблемы, связанные со спецификацией, внедрением и использованием систем ИИ.</w:t>
      </w:r>
      <w:r>
        <w:rPr>
          <w:szCs w:val="28"/>
        </w:rPr>
        <w:t xml:space="preserve"> </w:t>
      </w:r>
      <w:r w:rsidRPr="00202D8A">
        <w:rPr>
          <w:szCs w:val="28"/>
        </w:rPr>
        <w:t>Жизненный цикл ИИ. Тестирование ИИ. Развертывание модели.</w:t>
      </w:r>
      <w:r>
        <w:rPr>
          <w:szCs w:val="28"/>
        </w:rPr>
        <w:t xml:space="preserve"> </w:t>
      </w:r>
      <w:r w:rsidRPr="00202D8A">
        <w:rPr>
          <w:szCs w:val="28"/>
        </w:rPr>
        <w:t>Решения MLOps, ModelOps</w:t>
      </w:r>
    </w:p>
    <w:p w14:paraId="10A1A523" w14:textId="7EB70E4A" w:rsidR="00C435E5" w:rsidRPr="004E4FC6" w:rsidRDefault="00C435E5" w:rsidP="00C435E5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448D721" w14:textId="70FEF45A" w:rsidR="00C435E5" w:rsidRPr="004A3100" w:rsidRDefault="00C435E5" w:rsidP="00C435E5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885A54">
        <w:rPr>
          <w:szCs w:val="28"/>
        </w:rPr>
        <w:t>доцент</w:t>
      </w:r>
    </w:p>
    <w:p w14:paraId="1971D54C" w14:textId="77777777" w:rsidR="00C435E5" w:rsidRPr="004E4FC6" w:rsidRDefault="00C435E5" w:rsidP="00C435E5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F1082F3" w14:textId="45BA68A7" w:rsidR="00C435E5" w:rsidRPr="004E4FC6" w:rsidRDefault="00885A54" w:rsidP="00C435E5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C435E5" w:rsidRPr="004E4FC6">
        <w:rPr>
          <w:szCs w:val="28"/>
        </w:rPr>
        <w:t>.</w:t>
      </w:r>
      <w:r>
        <w:rPr>
          <w:szCs w:val="28"/>
        </w:rPr>
        <w:t>Е</w:t>
      </w:r>
      <w:r w:rsidR="00C435E5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777C82E9" w14:textId="77777777" w:rsidR="00C435E5" w:rsidRDefault="00C435E5" w:rsidP="00C435E5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295F1041" w14:textId="46D28C14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1654B1BC" w14:textId="7827B03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259FE102" w14:textId="26684DC0" w:rsidR="00C435E5" w:rsidRDefault="00C435E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B526FE1" w14:textId="247E87AD" w:rsidR="00870691" w:rsidRDefault="00243242" w:rsidP="0024324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FE3A35">
        <w:rPr>
          <w:bCs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FE3A35">
        <w:rPr>
          <w:bCs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2AC55F3F" w14:textId="449FE956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3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="00BD033F" w:rsidRPr="00BD033F">
        <w:rPr>
          <w:b/>
          <w:szCs w:val="28"/>
        </w:rPr>
        <w:t>Управление рисками искусственного интеллекта</w:t>
      </w:r>
      <w:r w:rsidRPr="00243242">
        <w:rPr>
          <w:b/>
          <w:szCs w:val="28"/>
          <w:shd w:val="clear" w:color="auto" w:fill="FFFFFF"/>
        </w:rPr>
        <w:t>»</w:t>
      </w:r>
    </w:p>
    <w:p w14:paraId="70E3C183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6C839F52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083F9D0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32135F21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Pr="00116B8E">
        <w:rPr>
          <w:rFonts w:cs="Times New Roman"/>
          <w:b/>
          <w:szCs w:val="28"/>
          <w:u w:val="single"/>
        </w:rPr>
        <w:t>2 часа</w:t>
      </w:r>
    </w:p>
    <w:p w14:paraId="2C35422A" w14:textId="7AA65F6A" w:rsidR="00243242" w:rsidRPr="004E4FC6" w:rsidRDefault="00243242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1238228C" w14:textId="1453A634" w:rsidR="00243242" w:rsidRPr="004E4FC6" w:rsidRDefault="00243242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091806" w:rsidRPr="00091806">
        <w:rPr>
          <w:szCs w:val="28"/>
        </w:rPr>
        <w:t>Управление рисками искусственного интеллекта</w:t>
      </w:r>
      <w:r w:rsidR="00091806">
        <w:rPr>
          <w:szCs w:val="28"/>
        </w:rPr>
        <w:t>.</w:t>
      </w:r>
    </w:p>
    <w:p w14:paraId="066D79CA" w14:textId="36C2181F" w:rsidR="009C6B07" w:rsidRPr="009C6B07" w:rsidRDefault="00243242" w:rsidP="009C6B07">
      <w:pPr>
        <w:rPr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250421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9C6B07" w:rsidRPr="009C6B07">
        <w:rPr>
          <w:szCs w:val="28"/>
        </w:rPr>
        <w:t xml:space="preserve">Принципы управления рисками. </w:t>
      </w:r>
      <w:r w:rsidR="009C6B07" w:rsidRPr="009C6B07">
        <w:rPr>
          <w:szCs w:val="28"/>
        </w:rPr>
        <w:br/>
        <w:t>Процесс управления рисками. Критерии рисков ИИ. Оценка рисков ИИ. Идентификация рисков ИИ. Анализ рисков ИИ. Классификация рисков ИИ.</w:t>
      </w:r>
      <w:r w:rsidR="009C6B07">
        <w:rPr>
          <w:szCs w:val="28"/>
        </w:rPr>
        <w:t xml:space="preserve"> </w:t>
      </w:r>
    </w:p>
    <w:p w14:paraId="0E920DCF" w14:textId="1FB6F6E7" w:rsidR="00243242" w:rsidRPr="004E4FC6" w:rsidRDefault="009C6B07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szCs w:val="28"/>
        </w:rPr>
      </w:pPr>
      <w:r>
        <w:rPr>
          <w:b/>
          <w:bCs/>
          <w:i/>
          <w:iCs/>
          <w:color w:val="05336E"/>
          <w:szCs w:val="28"/>
        </w:rPr>
        <w:t xml:space="preserve"> </w:t>
      </w:r>
    </w:p>
    <w:p w14:paraId="1428737A" w14:textId="4C7E30D9" w:rsidR="00243242" w:rsidRDefault="00243242" w:rsidP="001F3984">
      <w:pPr>
        <w:pStyle w:val="af8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9C6B07">
        <w:rPr>
          <w:rFonts w:ascii="Trebuchet MS" w:hAnsi="Trebuchet MS"/>
          <w:color w:val="000000" w:themeColor="text1"/>
          <w:sz w:val="28"/>
          <w:szCs w:val="28"/>
        </w:rPr>
        <w:t>п</w:t>
      </w:r>
      <w:r w:rsidR="009C6B07" w:rsidRPr="009C6B07">
        <w:rPr>
          <w:rFonts w:ascii="Trebuchet MS" w:hAnsi="Trebuchet MS"/>
          <w:color w:val="000000" w:themeColor="text1"/>
          <w:sz w:val="28"/>
          <w:szCs w:val="28"/>
        </w:rPr>
        <w:t>ринцип</w:t>
      </w:r>
      <w:r w:rsidR="009C6B07">
        <w:rPr>
          <w:rFonts w:ascii="Trebuchet MS" w:hAnsi="Trebuchet MS"/>
          <w:color w:val="000000" w:themeColor="text1"/>
          <w:sz w:val="28"/>
          <w:szCs w:val="28"/>
        </w:rPr>
        <w:t>ами</w:t>
      </w:r>
      <w:r w:rsidR="009C6B07" w:rsidRPr="009C6B07">
        <w:rPr>
          <w:rFonts w:ascii="Trebuchet MS" w:hAnsi="Trebuchet MS"/>
          <w:color w:val="000000" w:themeColor="text1"/>
          <w:sz w:val="28"/>
          <w:szCs w:val="28"/>
        </w:rPr>
        <w:t xml:space="preserve"> управления</w:t>
      </w:r>
      <w:r w:rsidR="009C6B07">
        <w:rPr>
          <w:rFonts w:ascii="Trebuchet MS" w:hAnsi="Trebuchet MS"/>
          <w:color w:val="000000" w:themeColor="text1"/>
          <w:sz w:val="28"/>
          <w:szCs w:val="28"/>
        </w:rPr>
        <w:t xml:space="preserve"> </w:t>
      </w:r>
      <w:r w:rsidR="009C6B07" w:rsidRPr="009C6B07">
        <w:rPr>
          <w:rFonts w:ascii="Trebuchet MS" w:hAnsi="Trebuchet MS"/>
          <w:color w:val="000000" w:themeColor="text1"/>
          <w:sz w:val="28"/>
          <w:szCs w:val="28"/>
        </w:rPr>
        <w:t>рисками.</w:t>
      </w:r>
      <w:r w:rsidR="009C6B07" w:rsidRPr="009C6B07">
        <w:rPr>
          <w:szCs w:val="28"/>
        </w:rPr>
        <w:t xml:space="preserve"> 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>Процесс</w:t>
      </w:r>
      <w:r w:rsidR="009C6B07">
        <w:rPr>
          <w:rFonts w:eastAsiaTheme="minorEastAsia" w:cstheme="minorBidi"/>
          <w:color w:val="000000" w:themeColor="text1"/>
          <w:szCs w:val="28"/>
        </w:rPr>
        <w:t>ами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управления рисками. Критери</w:t>
      </w:r>
      <w:r w:rsidR="009C6B07">
        <w:rPr>
          <w:rFonts w:eastAsiaTheme="minorEastAsia" w:cstheme="minorBidi"/>
          <w:color w:val="000000" w:themeColor="text1"/>
          <w:szCs w:val="28"/>
        </w:rPr>
        <w:t>ями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рисков ИИ. Оценк</w:t>
      </w:r>
      <w:r w:rsidR="009C6B07">
        <w:rPr>
          <w:rFonts w:eastAsiaTheme="minorEastAsia" w:cstheme="minorBidi"/>
          <w:color w:val="000000" w:themeColor="text1"/>
          <w:szCs w:val="28"/>
        </w:rPr>
        <w:t>ой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рисков ИИ. Идентификаци</w:t>
      </w:r>
      <w:r w:rsidR="009C6B07">
        <w:rPr>
          <w:rFonts w:eastAsiaTheme="minorEastAsia" w:cstheme="minorBidi"/>
          <w:color w:val="000000" w:themeColor="text1"/>
          <w:szCs w:val="28"/>
        </w:rPr>
        <w:t>ей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рисков ИИ. Анализ</w:t>
      </w:r>
      <w:r w:rsidR="009C6B07">
        <w:rPr>
          <w:rFonts w:eastAsiaTheme="minorEastAsia" w:cstheme="minorBidi"/>
          <w:color w:val="000000" w:themeColor="text1"/>
          <w:szCs w:val="28"/>
        </w:rPr>
        <w:t>ом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рисков ИИ. Классификаци</w:t>
      </w:r>
      <w:r w:rsidR="009C6B07">
        <w:rPr>
          <w:rFonts w:eastAsiaTheme="minorEastAsia" w:cstheme="minorBidi"/>
          <w:color w:val="000000" w:themeColor="text1"/>
          <w:szCs w:val="28"/>
        </w:rPr>
        <w:t>ей</w:t>
      </w:r>
      <w:r w:rsidR="009C6B07" w:rsidRPr="009C6B07">
        <w:rPr>
          <w:rFonts w:eastAsiaTheme="minorEastAsia" w:cstheme="minorBidi"/>
          <w:color w:val="000000" w:themeColor="text1"/>
          <w:szCs w:val="28"/>
        </w:rPr>
        <w:t xml:space="preserve"> рисков ИИ.</w:t>
      </w:r>
    </w:p>
    <w:p w14:paraId="6EE2C86A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D2F7416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8520E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3E4CC8AA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2BAEDD0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7842060C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17EEF120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44A5085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0A3E5996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14FF90C2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2B611DF9" w14:textId="7577E29E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47C79579" w14:textId="541937A2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9C6B07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778920B3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EBE2FC1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713ACF0F" w14:textId="072D08C1" w:rsidR="00243242" w:rsidRPr="00250421" w:rsidRDefault="00243242" w:rsidP="004A6E49">
      <w:pPr>
        <w:pStyle w:val="a4"/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78266B61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74F26F08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139A7D6B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28CA40EC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72296969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9BDCC84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415BC908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793C1304" w14:textId="76A06EAD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532850D" w14:textId="33F5E78F" w:rsidR="001F3984" w:rsidRDefault="007525A7" w:rsidP="001F3984">
      <w:pPr>
        <w:spacing w:line="288" w:lineRule="auto"/>
        <w:ind w:left="567" w:right="423"/>
        <w:jc w:val="left"/>
        <w:rPr>
          <w:szCs w:val="28"/>
        </w:rPr>
      </w:pPr>
      <w:r w:rsidRPr="009C6B07">
        <w:rPr>
          <w:szCs w:val="28"/>
        </w:rPr>
        <w:t>Принципы управления рисками. Процесс управления рисками. Критерии рисков ИИ. Оценка рисков ИИ. Идентификация рисков ИИ. Анализ рисков ИИ. Классификация рисков ИИ.</w:t>
      </w:r>
    </w:p>
    <w:p w14:paraId="5E273623" w14:textId="77777777" w:rsidR="001F3984" w:rsidRPr="004E4FC6" w:rsidRDefault="001F3984" w:rsidP="001F398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154C491" w14:textId="338C666B" w:rsidR="001F3984" w:rsidRPr="004A3100" w:rsidRDefault="001F3984" w:rsidP="001F3984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F53D1D">
        <w:rPr>
          <w:szCs w:val="28"/>
        </w:rPr>
        <w:t>доцент</w:t>
      </w:r>
    </w:p>
    <w:p w14:paraId="4C05BF13" w14:textId="77777777" w:rsidR="001F3984" w:rsidRPr="004E4FC6" w:rsidRDefault="001F3984" w:rsidP="001F398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138011EC" w14:textId="0EF16742" w:rsidR="001F3984" w:rsidRPr="004E4FC6" w:rsidRDefault="00F53D1D" w:rsidP="001F398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1F3984" w:rsidRPr="004E4FC6">
        <w:rPr>
          <w:szCs w:val="28"/>
        </w:rPr>
        <w:t>.</w:t>
      </w:r>
      <w:r>
        <w:rPr>
          <w:szCs w:val="28"/>
        </w:rPr>
        <w:t>Е</w:t>
      </w:r>
      <w:r w:rsidR="001F3984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333C524B" w14:textId="77777777" w:rsidR="001F3984" w:rsidRDefault="001F3984" w:rsidP="001F398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2C2DCCA2" w14:textId="77777777" w:rsidR="001F3984" w:rsidRDefault="001F3984" w:rsidP="001F3984">
      <w:pPr>
        <w:spacing w:line="288" w:lineRule="auto"/>
        <w:ind w:left="567" w:right="423"/>
        <w:jc w:val="left"/>
        <w:rPr>
          <w:szCs w:val="28"/>
        </w:rPr>
      </w:pPr>
    </w:p>
    <w:p w14:paraId="2333133E" w14:textId="74101DF8" w:rsidR="001F3984" w:rsidRDefault="001F3984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E039DF1" w14:textId="7E34DD33" w:rsidR="00D03003" w:rsidRDefault="00250421" w:rsidP="00250421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803EF70" w14:textId="6E84D5C2" w:rsidR="00250421" w:rsidRPr="004E4FC6" w:rsidRDefault="00250421" w:rsidP="00250421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4</w:t>
      </w:r>
      <w:r w:rsidRPr="004E4FC6">
        <w:rPr>
          <w:bCs/>
          <w:szCs w:val="28"/>
          <w:shd w:val="clear" w:color="auto" w:fill="FFFFFF"/>
        </w:rPr>
        <w:t> </w:t>
      </w:r>
      <w:r w:rsidRPr="00250421">
        <w:rPr>
          <w:b/>
          <w:szCs w:val="28"/>
          <w:shd w:val="clear" w:color="auto" w:fill="FFFFFF"/>
        </w:rPr>
        <w:t>«</w:t>
      </w:r>
      <w:r w:rsidR="00D905E7" w:rsidRPr="00D905E7">
        <w:rPr>
          <w:b/>
          <w:szCs w:val="28"/>
        </w:rPr>
        <w:t>Объяснимость моделей искусственного интеллекта и машинного обучения</w:t>
      </w:r>
      <w:r w:rsidRPr="00250421">
        <w:rPr>
          <w:b/>
          <w:szCs w:val="28"/>
          <w:shd w:val="clear" w:color="auto" w:fill="FFFFFF"/>
        </w:rPr>
        <w:t>»</w:t>
      </w:r>
    </w:p>
    <w:p w14:paraId="4A05A0FC" w14:textId="77777777" w:rsidR="00250421" w:rsidRPr="004E4FC6" w:rsidRDefault="00250421" w:rsidP="00250421">
      <w:pPr>
        <w:spacing w:line="288" w:lineRule="auto"/>
        <w:jc w:val="center"/>
        <w:rPr>
          <w:rFonts w:cs="Times New Roman"/>
          <w:szCs w:val="28"/>
        </w:rPr>
      </w:pPr>
    </w:p>
    <w:p w14:paraId="54FDCE52" w14:textId="77777777" w:rsidR="00250421" w:rsidRPr="00D60748" w:rsidRDefault="00250421" w:rsidP="00250421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7E0F369" w14:textId="77777777" w:rsidR="00250421" w:rsidRPr="00D60748" w:rsidRDefault="00250421" w:rsidP="00250421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7BE6D1E4" w14:textId="77777777" w:rsidR="00250421" w:rsidRPr="004E4FC6" w:rsidRDefault="00250421" w:rsidP="00250421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7B64C7DC" w14:textId="77777777" w:rsidR="00D905E7" w:rsidRPr="00D905E7" w:rsidRDefault="00250421" w:rsidP="00D905E7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E9FE016" w14:textId="77777777" w:rsidR="004B1956" w:rsidRPr="004B1956" w:rsidRDefault="00250421" w:rsidP="004B1956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D905E7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D905E7" w:rsidRPr="00D905E7">
        <w:rPr>
          <w:rFonts w:cs="Times New Roman"/>
          <w:bCs/>
          <w:szCs w:val="28"/>
          <w:shd w:val="clear" w:color="auto" w:fill="FFFFFF"/>
        </w:rPr>
        <w:t>Объяснимость моделей искусственного интеллекта и машинного обучения</w:t>
      </w:r>
      <w:r w:rsidRPr="00D905E7">
        <w:rPr>
          <w:rFonts w:cs="Times New Roman"/>
          <w:bCs/>
          <w:szCs w:val="28"/>
          <w:shd w:val="clear" w:color="auto" w:fill="FFFFFF"/>
        </w:rPr>
        <w:t>.</w:t>
      </w:r>
    </w:p>
    <w:p w14:paraId="29EFCE41" w14:textId="76647379" w:rsidR="00250421" w:rsidRPr="004B1956" w:rsidRDefault="00250421" w:rsidP="004B1956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B1956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4B1956" w:rsidRPr="004B1956">
        <w:rPr>
          <w:szCs w:val="28"/>
        </w:rPr>
        <w:t>Прозрачность и объяснимость ИИ. Цели обеспечения объяснимости ИИ. Объяснимость данных. Оценка вклада признаков в результат анализа. Объяснимость причинно- следственных связей решений ИИ.</w:t>
      </w:r>
      <w:r w:rsidR="004B1956" w:rsidRPr="004B1956">
        <w:t xml:space="preserve"> </w:t>
      </w:r>
      <w:r w:rsidR="004B1956" w:rsidRPr="004B1956">
        <w:rPr>
          <w:szCs w:val="28"/>
        </w:rPr>
        <w:t>Объяснимость на разных этапах жизненного цикла ИИ.</w:t>
      </w:r>
      <w:r w:rsidR="004B1956" w:rsidRPr="004B1956">
        <w:t xml:space="preserve"> </w:t>
      </w:r>
      <w:r w:rsidR="004B1956" w:rsidRPr="004B1956">
        <w:rPr>
          <w:szCs w:val="28"/>
        </w:rPr>
        <w:t>Определение соответствия моделей или данных этическим нормам. Методы и подходы к реализации объяснимого ИИ и метрики объяснимости (деревья решений, GA2M, TCAV, LIME, SHAPи другое). Программные продукты для создания объяснимого ИИ или повышения объяснимости ИИ.</w:t>
      </w:r>
    </w:p>
    <w:p w14:paraId="6FC86D99" w14:textId="6A408126" w:rsidR="00250421" w:rsidRDefault="00250421" w:rsidP="00A71092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947C2A">
        <w:rPr>
          <w:szCs w:val="28"/>
        </w:rPr>
        <w:t>п</w:t>
      </w:r>
      <w:r w:rsidR="00947C2A" w:rsidRPr="004B1956">
        <w:rPr>
          <w:szCs w:val="28"/>
        </w:rPr>
        <w:t>розрачность</w:t>
      </w:r>
      <w:r w:rsidR="00947C2A">
        <w:rPr>
          <w:szCs w:val="28"/>
        </w:rPr>
        <w:t>ю</w:t>
      </w:r>
      <w:r w:rsidR="00947C2A" w:rsidRPr="004B1956">
        <w:rPr>
          <w:szCs w:val="28"/>
        </w:rPr>
        <w:t xml:space="preserve"> и объяснимость</w:t>
      </w:r>
      <w:r w:rsidR="00947C2A">
        <w:rPr>
          <w:szCs w:val="28"/>
        </w:rPr>
        <w:t>ю</w:t>
      </w:r>
      <w:r w:rsidR="00947C2A" w:rsidRPr="004B1956">
        <w:rPr>
          <w:szCs w:val="28"/>
        </w:rPr>
        <w:t xml:space="preserve"> ИИ. Цел</w:t>
      </w:r>
      <w:r w:rsidR="00947C2A">
        <w:rPr>
          <w:szCs w:val="28"/>
        </w:rPr>
        <w:t>ью</w:t>
      </w:r>
      <w:r w:rsidR="00947C2A" w:rsidRPr="004B1956">
        <w:rPr>
          <w:szCs w:val="28"/>
        </w:rPr>
        <w:t xml:space="preserve"> обеспечения объяснимости ИИ. Объяснимость</w:t>
      </w:r>
      <w:r w:rsidR="00947C2A">
        <w:rPr>
          <w:szCs w:val="28"/>
        </w:rPr>
        <w:t>ю</w:t>
      </w:r>
      <w:r w:rsidR="00947C2A" w:rsidRPr="004B1956">
        <w:rPr>
          <w:szCs w:val="28"/>
        </w:rPr>
        <w:t xml:space="preserve"> данных. Оценк</w:t>
      </w:r>
      <w:r w:rsidR="00947C2A">
        <w:rPr>
          <w:szCs w:val="28"/>
        </w:rPr>
        <w:t>ой</w:t>
      </w:r>
      <w:r w:rsidR="00947C2A" w:rsidRPr="004B1956">
        <w:rPr>
          <w:szCs w:val="28"/>
        </w:rPr>
        <w:t xml:space="preserve"> вклада признаков в результат анализа. Объяснимость</w:t>
      </w:r>
      <w:r w:rsidR="00947C2A">
        <w:rPr>
          <w:szCs w:val="28"/>
        </w:rPr>
        <w:t>ю</w:t>
      </w:r>
      <w:r w:rsidR="00947C2A" w:rsidRPr="004B1956">
        <w:rPr>
          <w:szCs w:val="28"/>
        </w:rPr>
        <w:t xml:space="preserve"> причинно-следственных связей решений ИИ.</w:t>
      </w:r>
      <w:r w:rsidR="00947C2A" w:rsidRPr="004B1956">
        <w:t xml:space="preserve"> </w:t>
      </w:r>
      <w:r w:rsidR="00947C2A" w:rsidRPr="004B1956">
        <w:rPr>
          <w:szCs w:val="28"/>
        </w:rPr>
        <w:t>Объяснимость</w:t>
      </w:r>
      <w:r w:rsidR="00947C2A">
        <w:rPr>
          <w:szCs w:val="28"/>
        </w:rPr>
        <w:t>ю</w:t>
      </w:r>
      <w:r w:rsidR="00947C2A" w:rsidRPr="004B1956">
        <w:rPr>
          <w:szCs w:val="28"/>
        </w:rPr>
        <w:t xml:space="preserve"> на разных этапах жизненного цикла ИИ.</w:t>
      </w:r>
      <w:r w:rsidR="00947C2A" w:rsidRPr="004B1956">
        <w:t xml:space="preserve"> </w:t>
      </w:r>
      <w:r w:rsidR="00947C2A" w:rsidRPr="004B1956">
        <w:rPr>
          <w:szCs w:val="28"/>
        </w:rPr>
        <w:t>Определение</w:t>
      </w:r>
      <w:r w:rsidR="00947C2A">
        <w:rPr>
          <w:szCs w:val="28"/>
        </w:rPr>
        <w:t>м</w:t>
      </w:r>
      <w:r w:rsidR="00947C2A" w:rsidRPr="004B1956">
        <w:rPr>
          <w:szCs w:val="28"/>
        </w:rPr>
        <w:t xml:space="preserve"> соответствия моделей или данных этическим нормам. Метод</w:t>
      </w:r>
      <w:r w:rsidR="00947C2A">
        <w:rPr>
          <w:szCs w:val="28"/>
        </w:rPr>
        <w:t>ами</w:t>
      </w:r>
      <w:r w:rsidR="00947C2A" w:rsidRPr="004B1956">
        <w:rPr>
          <w:szCs w:val="28"/>
        </w:rPr>
        <w:t xml:space="preserve"> и подход</w:t>
      </w:r>
      <w:r w:rsidR="00947C2A">
        <w:rPr>
          <w:szCs w:val="28"/>
        </w:rPr>
        <w:t>ами</w:t>
      </w:r>
      <w:r w:rsidR="00947C2A" w:rsidRPr="004B1956">
        <w:rPr>
          <w:szCs w:val="28"/>
        </w:rPr>
        <w:t xml:space="preserve"> к реализации объяснимого ИИ и метрики объяснимости (деревья решений, GA2M, TCAV, LIME, SHAPи другое). Программны</w:t>
      </w:r>
      <w:r w:rsidR="00947C2A">
        <w:rPr>
          <w:szCs w:val="28"/>
        </w:rPr>
        <w:t>ми</w:t>
      </w:r>
      <w:r w:rsidR="00947C2A" w:rsidRPr="004B1956">
        <w:rPr>
          <w:szCs w:val="28"/>
        </w:rPr>
        <w:t xml:space="preserve"> продукт</w:t>
      </w:r>
      <w:r w:rsidR="00947C2A">
        <w:rPr>
          <w:szCs w:val="28"/>
        </w:rPr>
        <w:t>ами</w:t>
      </w:r>
      <w:r w:rsidR="00947C2A" w:rsidRPr="004B1956">
        <w:rPr>
          <w:szCs w:val="28"/>
        </w:rPr>
        <w:t xml:space="preserve"> для создания объяснимого ИИ или повышения объяснимости ИИ.</w:t>
      </w:r>
    </w:p>
    <w:p w14:paraId="77218C8D" w14:textId="77777777" w:rsidR="00250421" w:rsidRPr="004E4FC6" w:rsidRDefault="00250421" w:rsidP="00A71092">
      <w:pPr>
        <w:pStyle w:val="a4"/>
        <w:numPr>
          <w:ilvl w:val="0"/>
          <w:numId w:val="19"/>
        </w:numPr>
        <w:spacing w:after="160" w:line="288" w:lineRule="auto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D19F4BB" w14:textId="77777777" w:rsidR="00250421" w:rsidRPr="004E4FC6" w:rsidRDefault="00250421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lastRenderedPageBreak/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CE9F59" w14:textId="77777777" w:rsidR="00250421" w:rsidRPr="004E4FC6" w:rsidRDefault="00250421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5CC3E502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62356919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360DC916" w14:textId="77777777" w:rsidR="00250421" w:rsidRPr="004E4FC6" w:rsidRDefault="00250421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9E82523" w14:textId="056847CE" w:rsidR="00250421" w:rsidRPr="004E4FC6" w:rsidRDefault="00250421" w:rsidP="004A6E49">
      <w:pPr>
        <w:pStyle w:val="a4"/>
        <w:numPr>
          <w:ilvl w:val="0"/>
          <w:numId w:val="1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</w:t>
      </w:r>
      <w:r w:rsidR="002C4CDC">
        <w:rPr>
          <w:rFonts w:cs="Times New Roman"/>
          <w:b/>
          <w:bCs/>
          <w:szCs w:val="28"/>
          <w:shd w:val="clear" w:color="auto" w:fill="FFFFFF"/>
        </w:rPr>
        <w:t>х пособий и технических средств</w:t>
      </w:r>
    </w:p>
    <w:p w14:paraId="69E588E1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5C0FF6C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7813AA59" w14:textId="77777777" w:rsidR="00250421" w:rsidRPr="004E4FC6" w:rsidRDefault="00250421" w:rsidP="00250421">
      <w:pPr>
        <w:spacing w:line="288" w:lineRule="auto"/>
        <w:jc w:val="left"/>
        <w:rPr>
          <w:b/>
          <w:szCs w:val="28"/>
        </w:rPr>
      </w:pPr>
    </w:p>
    <w:p w14:paraId="257B098D" w14:textId="4D334B99" w:rsidR="00250421" w:rsidRPr="004E4FC6" w:rsidRDefault="00250421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7C2A2B61" w14:textId="2A9AE33A" w:rsidR="00250421" w:rsidRDefault="00250421" w:rsidP="00250421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2813D0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7688F684" w14:textId="77777777" w:rsidR="008976B5" w:rsidRPr="004E4FC6" w:rsidRDefault="008976B5" w:rsidP="00250421">
      <w:pPr>
        <w:spacing w:line="288" w:lineRule="auto"/>
        <w:rPr>
          <w:rFonts w:cs="Times New Roman"/>
          <w:szCs w:val="28"/>
        </w:rPr>
      </w:pPr>
    </w:p>
    <w:p w14:paraId="78CF1B2D" w14:textId="77777777" w:rsidR="00250421" w:rsidRPr="00D60748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C527FC4" w14:textId="121D12F4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43FC43C4" w14:textId="3065AB63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3FC08D92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903EBEF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67F1E1F" w14:textId="77777777" w:rsidR="00250421" w:rsidRPr="004E4FC6" w:rsidRDefault="00250421" w:rsidP="00250421">
      <w:pPr>
        <w:spacing w:line="288" w:lineRule="auto"/>
        <w:ind w:right="423"/>
        <w:rPr>
          <w:szCs w:val="28"/>
        </w:rPr>
      </w:pPr>
    </w:p>
    <w:p w14:paraId="55B34D1F" w14:textId="77777777" w:rsidR="00250421" w:rsidRPr="004E4FC6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AA29180" w14:textId="77777777" w:rsidR="00250421" w:rsidRPr="004E4FC6" w:rsidRDefault="00250421" w:rsidP="00250421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9B4C347" w14:textId="77777777" w:rsidR="00250421" w:rsidRPr="004E4FC6" w:rsidRDefault="00250421" w:rsidP="00250421">
      <w:pPr>
        <w:spacing w:line="288" w:lineRule="auto"/>
        <w:ind w:left="710" w:firstLine="588"/>
        <w:rPr>
          <w:rFonts w:cs="Times New Roman"/>
          <w:szCs w:val="28"/>
        </w:rPr>
      </w:pPr>
    </w:p>
    <w:p w14:paraId="16B4443A" w14:textId="6DF7BFE5" w:rsidR="00250421" w:rsidRPr="004E4FC6" w:rsidRDefault="00250421" w:rsidP="00250421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3DA27C30" w14:textId="2122CBF6" w:rsidR="005B2C60" w:rsidRDefault="00C23145" w:rsidP="00C23145">
      <w:pPr>
        <w:spacing w:line="288" w:lineRule="auto"/>
        <w:ind w:left="567" w:right="423"/>
        <w:rPr>
          <w:szCs w:val="28"/>
        </w:rPr>
      </w:pPr>
      <w:r w:rsidRPr="004B1956">
        <w:rPr>
          <w:szCs w:val="28"/>
        </w:rPr>
        <w:t>Прозрачность и объяснимость ИИ. Цели обеспечения объяснимости ИИ. Объяснимость данных. Оценка вклада признаков в результат анализа. Объяснимость причинно- следственных связей решений ИИ.</w:t>
      </w:r>
      <w:r w:rsidRPr="004B1956">
        <w:t xml:space="preserve"> </w:t>
      </w:r>
      <w:r w:rsidRPr="004B1956">
        <w:rPr>
          <w:szCs w:val="28"/>
        </w:rPr>
        <w:t>Объяснимость на разных этапах жизненного цикла ИИ.</w:t>
      </w:r>
      <w:r w:rsidRPr="004B1956">
        <w:t xml:space="preserve"> </w:t>
      </w:r>
      <w:r w:rsidRPr="004B1956">
        <w:rPr>
          <w:szCs w:val="28"/>
        </w:rPr>
        <w:t xml:space="preserve">Определение соответствия моделей или данных этическим нормам. </w:t>
      </w:r>
      <w:r w:rsidRPr="004B1956">
        <w:rPr>
          <w:szCs w:val="28"/>
        </w:rPr>
        <w:lastRenderedPageBreak/>
        <w:t>Методы и подходы к реализации объяснимого ИИ и метрики объяснимости (деревья решений, GA2M, TCAV, LIME, SHAPи другое). Программные продукты для создания объяснимого ИИ или повышения объяснимости ИИ.</w:t>
      </w:r>
    </w:p>
    <w:p w14:paraId="1D831FF8" w14:textId="77777777" w:rsidR="005B2C60" w:rsidRDefault="005B2C60" w:rsidP="005B2C60">
      <w:pPr>
        <w:spacing w:line="288" w:lineRule="auto"/>
        <w:ind w:left="567" w:right="423"/>
        <w:jc w:val="left"/>
        <w:rPr>
          <w:szCs w:val="28"/>
        </w:rPr>
      </w:pPr>
    </w:p>
    <w:p w14:paraId="4A6E4176" w14:textId="77777777" w:rsidR="005B2C60" w:rsidRPr="004E4FC6" w:rsidRDefault="005B2C60" w:rsidP="005B2C6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2D239F1" w14:textId="70755BD9" w:rsidR="005B2C60" w:rsidRPr="004A3100" w:rsidRDefault="005B2C60" w:rsidP="005B2C6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DE4109">
        <w:rPr>
          <w:szCs w:val="28"/>
        </w:rPr>
        <w:t>доцент</w:t>
      </w:r>
    </w:p>
    <w:p w14:paraId="56057F82" w14:textId="77777777" w:rsidR="005B2C60" w:rsidRPr="004E4FC6" w:rsidRDefault="005B2C60" w:rsidP="005B2C6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BF97778" w14:textId="3555FE46" w:rsidR="005B2C60" w:rsidRPr="004E4FC6" w:rsidRDefault="00DE4109" w:rsidP="005B2C6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5B2C60" w:rsidRPr="004E4FC6">
        <w:rPr>
          <w:szCs w:val="28"/>
        </w:rPr>
        <w:t>.</w:t>
      </w:r>
      <w:r>
        <w:rPr>
          <w:szCs w:val="28"/>
        </w:rPr>
        <w:t>Е</w:t>
      </w:r>
      <w:r w:rsidR="005B2C60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1C690DE3" w14:textId="77777777" w:rsidR="005B2C60" w:rsidRDefault="005B2C60" w:rsidP="005B2C60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6F2848DA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77FC635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BE3D88F" w14:textId="3BB87D6B" w:rsidR="005216B4" w:rsidRDefault="005216B4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01C9273F" w14:textId="038E31FA" w:rsidR="005216B4" w:rsidRDefault="001133B2" w:rsidP="001133B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0566CA06" w14:textId="430A1D3A" w:rsidR="001133B2" w:rsidRPr="004E4FC6" w:rsidRDefault="001133B2" w:rsidP="00D77F5F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5</w:t>
      </w:r>
      <w:r w:rsidRPr="004E4FC6">
        <w:rPr>
          <w:bCs/>
          <w:szCs w:val="28"/>
          <w:shd w:val="clear" w:color="auto" w:fill="FFFFFF"/>
        </w:rPr>
        <w:t> </w:t>
      </w:r>
      <w:r w:rsidRPr="001133B2">
        <w:rPr>
          <w:b/>
          <w:szCs w:val="28"/>
          <w:shd w:val="clear" w:color="auto" w:fill="FFFFFF"/>
        </w:rPr>
        <w:t>«</w:t>
      </w:r>
      <w:r w:rsidR="00D77F5F" w:rsidRPr="00D77F5F">
        <w:rPr>
          <w:b/>
          <w:szCs w:val="28"/>
        </w:rPr>
        <w:t>Робастность искусственного интеллекта и нейронных сетей</w:t>
      </w:r>
      <w:r w:rsidRPr="001133B2">
        <w:rPr>
          <w:b/>
          <w:szCs w:val="28"/>
          <w:shd w:val="clear" w:color="auto" w:fill="FFFFFF"/>
        </w:rPr>
        <w:t>»</w:t>
      </w:r>
    </w:p>
    <w:p w14:paraId="5360F463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498C5A3F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86F0C63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73B0237" w14:textId="77777777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1F92051F" w14:textId="77777777" w:rsidR="00A01AE8" w:rsidRPr="00A01AE8" w:rsidRDefault="001133B2" w:rsidP="00A01AE8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0C64F59D" w14:textId="598ED5C9" w:rsidR="001133B2" w:rsidRPr="00A01AE8" w:rsidRDefault="001133B2" w:rsidP="00A01AE8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A01AE8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A01AE8" w:rsidRPr="00A01AE8">
        <w:rPr>
          <w:szCs w:val="28"/>
        </w:rPr>
        <w:t>Робастность искусственного интеллекта и нейронных сетей</w:t>
      </w:r>
      <w:r w:rsidR="00A01AE8">
        <w:rPr>
          <w:szCs w:val="28"/>
        </w:rPr>
        <w:t>.</w:t>
      </w:r>
    </w:p>
    <w:p w14:paraId="182F4CAC" w14:textId="4154B21E" w:rsidR="001133B2" w:rsidRPr="005216B4" w:rsidRDefault="001133B2" w:rsidP="007E502A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contextualSpacing w:val="0"/>
        <w:rPr>
          <w:rFonts w:cs="Times New Roman"/>
          <w:szCs w:val="28"/>
        </w:rPr>
      </w:pPr>
      <w:r w:rsidRPr="005216B4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7E502A" w:rsidRPr="007E502A">
        <w:rPr>
          <w:szCs w:val="28"/>
        </w:rPr>
        <w:t>Концепция робастности.</w:t>
      </w:r>
      <w:r w:rsidR="007E502A" w:rsidRPr="007E502A">
        <w:t xml:space="preserve"> </w:t>
      </w:r>
      <w:r w:rsidR="007E502A" w:rsidRPr="007E502A">
        <w:rPr>
          <w:szCs w:val="28"/>
        </w:rPr>
        <w:t>Метрики робастности.</w:t>
      </w:r>
      <w:r w:rsidR="007E502A">
        <w:rPr>
          <w:szCs w:val="28"/>
        </w:rPr>
        <w:t xml:space="preserve"> </w:t>
      </w:r>
      <w:r w:rsidR="007E502A" w:rsidRPr="007E502A">
        <w:rPr>
          <w:szCs w:val="28"/>
        </w:rPr>
        <w:t>Типичный алгоритм для оценки робастности.</w:t>
      </w:r>
      <w:r w:rsidR="007E502A" w:rsidRPr="007E502A">
        <w:t xml:space="preserve"> </w:t>
      </w:r>
      <w:r w:rsidR="007E502A" w:rsidRPr="007E502A">
        <w:rPr>
          <w:szCs w:val="28"/>
        </w:rPr>
        <w:t>Методы оценки робастности (статистические, формальные, эмпирические). Оценка робастности искусственных нейронных сетей.</w:t>
      </w:r>
      <w:r w:rsidR="007E502A">
        <w:rPr>
          <w:szCs w:val="28"/>
        </w:rPr>
        <w:t xml:space="preserve"> </w:t>
      </w:r>
      <w:r w:rsidR="007E502A" w:rsidRPr="007E502A">
        <w:rPr>
          <w:szCs w:val="28"/>
        </w:rPr>
        <w:t>Устойчивость обучения. Повышение устойчивости обучения.</w:t>
      </w:r>
    </w:p>
    <w:p w14:paraId="699D24A5" w14:textId="5D4ED3E9" w:rsidR="001133B2" w:rsidRDefault="001133B2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</w:t>
      </w:r>
      <w:r>
        <w:rPr>
          <w:rFonts w:cs="Times New Roman"/>
          <w:szCs w:val="28"/>
        </w:rPr>
        <w:t xml:space="preserve"> </w:t>
      </w:r>
      <w:r w:rsidR="00677F14">
        <w:rPr>
          <w:szCs w:val="28"/>
        </w:rPr>
        <w:t>к</w:t>
      </w:r>
      <w:r w:rsidR="00677F14" w:rsidRPr="007E502A">
        <w:rPr>
          <w:szCs w:val="28"/>
        </w:rPr>
        <w:t>онцепция</w:t>
      </w:r>
      <w:r w:rsidR="00677F14">
        <w:rPr>
          <w:szCs w:val="28"/>
        </w:rPr>
        <w:t>ми</w:t>
      </w:r>
      <w:r w:rsidR="00677F14" w:rsidRPr="007E502A">
        <w:rPr>
          <w:szCs w:val="28"/>
        </w:rPr>
        <w:t xml:space="preserve"> робастности.</w:t>
      </w:r>
      <w:r w:rsidR="00677F14" w:rsidRPr="007E502A">
        <w:t xml:space="preserve"> </w:t>
      </w:r>
      <w:r w:rsidR="00677F14" w:rsidRPr="007E502A">
        <w:rPr>
          <w:szCs w:val="28"/>
        </w:rPr>
        <w:t>Метрик</w:t>
      </w:r>
      <w:r w:rsidR="004326B7">
        <w:rPr>
          <w:szCs w:val="28"/>
        </w:rPr>
        <w:t>ами</w:t>
      </w:r>
      <w:r w:rsidR="00677F14" w:rsidRPr="007E502A">
        <w:rPr>
          <w:szCs w:val="28"/>
        </w:rPr>
        <w:t xml:space="preserve"> робастности.</w:t>
      </w:r>
      <w:r w:rsidR="00677F14">
        <w:rPr>
          <w:szCs w:val="28"/>
        </w:rPr>
        <w:t xml:space="preserve"> </w:t>
      </w:r>
      <w:r w:rsidR="00677F14" w:rsidRPr="007E502A">
        <w:rPr>
          <w:szCs w:val="28"/>
        </w:rPr>
        <w:t>Типичны</w:t>
      </w:r>
      <w:r w:rsidR="004326B7">
        <w:rPr>
          <w:szCs w:val="28"/>
        </w:rPr>
        <w:t>м</w:t>
      </w:r>
      <w:r w:rsidR="00677F14" w:rsidRPr="007E502A">
        <w:rPr>
          <w:szCs w:val="28"/>
        </w:rPr>
        <w:t xml:space="preserve"> алгоритм</w:t>
      </w:r>
      <w:r w:rsidR="004326B7">
        <w:rPr>
          <w:szCs w:val="28"/>
        </w:rPr>
        <w:t>ом</w:t>
      </w:r>
      <w:r w:rsidR="00677F14" w:rsidRPr="007E502A">
        <w:rPr>
          <w:szCs w:val="28"/>
        </w:rPr>
        <w:t xml:space="preserve"> для оценки робастности.</w:t>
      </w:r>
      <w:r w:rsidR="00677F14" w:rsidRPr="007E502A">
        <w:t xml:space="preserve"> </w:t>
      </w:r>
      <w:r w:rsidR="00677F14" w:rsidRPr="007E502A">
        <w:rPr>
          <w:szCs w:val="28"/>
        </w:rPr>
        <w:t>Метод</w:t>
      </w:r>
      <w:r w:rsidR="004326B7">
        <w:rPr>
          <w:szCs w:val="28"/>
        </w:rPr>
        <w:t>ами</w:t>
      </w:r>
      <w:r w:rsidR="00677F14" w:rsidRPr="007E502A">
        <w:rPr>
          <w:szCs w:val="28"/>
        </w:rPr>
        <w:t xml:space="preserve"> оценки робастности (статистические, формальные, эмпирические). Оценк</w:t>
      </w:r>
      <w:r w:rsidR="004326B7">
        <w:rPr>
          <w:szCs w:val="28"/>
        </w:rPr>
        <w:t>ой</w:t>
      </w:r>
      <w:r w:rsidR="00677F14" w:rsidRPr="007E502A">
        <w:rPr>
          <w:szCs w:val="28"/>
        </w:rPr>
        <w:t xml:space="preserve"> робастности искусственных нейронных сетей.</w:t>
      </w:r>
      <w:r w:rsidR="00677F14">
        <w:rPr>
          <w:szCs w:val="28"/>
        </w:rPr>
        <w:t xml:space="preserve"> </w:t>
      </w:r>
      <w:r w:rsidR="00677F14" w:rsidRPr="007E502A">
        <w:rPr>
          <w:szCs w:val="28"/>
        </w:rPr>
        <w:t>Устойчивость</w:t>
      </w:r>
      <w:r w:rsidR="004326B7">
        <w:rPr>
          <w:szCs w:val="28"/>
        </w:rPr>
        <w:t>ю</w:t>
      </w:r>
      <w:r w:rsidR="00677F14" w:rsidRPr="007E502A">
        <w:rPr>
          <w:szCs w:val="28"/>
        </w:rPr>
        <w:t xml:space="preserve"> обучения. Повышение</w:t>
      </w:r>
      <w:r w:rsidR="004326B7">
        <w:rPr>
          <w:szCs w:val="28"/>
        </w:rPr>
        <w:t>м</w:t>
      </w:r>
      <w:r w:rsidR="00677F14" w:rsidRPr="007E502A">
        <w:rPr>
          <w:szCs w:val="28"/>
        </w:rPr>
        <w:t xml:space="preserve"> устойчивости обучения.</w:t>
      </w:r>
    </w:p>
    <w:p w14:paraId="4C93B6B1" w14:textId="77777777" w:rsidR="001133B2" w:rsidRPr="004E4FC6" w:rsidRDefault="001133B2" w:rsidP="004A6E49">
      <w:pPr>
        <w:pStyle w:val="a4"/>
        <w:numPr>
          <w:ilvl w:val="0"/>
          <w:numId w:val="17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D47B97" w14:textId="77777777" w:rsidR="001133B2" w:rsidRPr="004E4FC6" w:rsidRDefault="001133B2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964126" w14:textId="77777777" w:rsidR="001133B2" w:rsidRPr="004E4FC6" w:rsidRDefault="001133B2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A4E1ADB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692B69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AB32B8B" w14:textId="77777777" w:rsidR="001133B2" w:rsidRPr="004E4FC6" w:rsidRDefault="001133B2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69A4983" w14:textId="77777777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8031482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936AAFA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149F417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D25E3D4" w14:textId="106CD95D" w:rsidR="001133B2" w:rsidRPr="004E4FC6" w:rsidRDefault="001133B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lastRenderedPageBreak/>
        <w:t>Литература для самостоятельной подготовки</w:t>
      </w:r>
    </w:p>
    <w:p w14:paraId="31A2352D" w14:textId="5FEF2BD6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0B30C1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05132882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36DECE3F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C9B2AFE" w14:textId="1A4FA340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CD1F87" w14:textId="77777777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33F3BEF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BEB1B04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55781E1A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7C27A761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84D2F93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426CD47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3F9E0372" w14:textId="77777777" w:rsidR="001133B2" w:rsidRPr="004E4FC6" w:rsidRDefault="001133B2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Задание на самостоятельную работу:</w:t>
      </w:r>
    </w:p>
    <w:p w14:paraId="4198E9F2" w14:textId="401E42BF" w:rsidR="006208D1" w:rsidRDefault="004B5745" w:rsidP="004B5745">
      <w:pPr>
        <w:spacing w:line="288" w:lineRule="auto"/>
        <w:ind w:left="567" w:right="423"/>
        <w:rPr>
          <w:szCs w:val="28"/>
        </w:rPr>
      </w:pPr>
      <w:r w:rsidRPr="007E502A">
        <w:rPr>
          <w:szCs w:val="28"/>
        </w:rPr>
        <w:t>Концепция робастности.</w:t>
      </w:r>
      <w:r w:rsidRPr="007E502A">
        <w:t xml:space="preserve"> </w:t>
      </w:r>
      <w:r w:rsidRPr="007E502A">
        <w:rPr>
          <w:szCs w:val="28"/>
        </w:rPr>
        <w:t>Метрики робастности.</w:t>
      </w:r>
      <w:r>
        <w:rPr>
          <w:szCs w:val="28"/>
        </w:rPr>
        <w:t xml:space="preserve"> </w:t>
      </w:r>
      <w:r w:rsidRPr="007E502A">
        <w:rPr>
          <w:szCs w:val="28"/>
        </w:rPr>
        <w:t>Типичный алгоритм для оценки робастности.</w:t>
      </w:r>
      <w:r w:rsidRPr="007E502A">
        <w:t xml:space="preserve"> </w:t>
      </w:r>
      <w:r w:rsidRPr="007E502A">
        <w:rPr>
          <w:szCs w:val="28"/>
        </w:rPr>
        <w:t>Методы оценки робастности (статистические, формальные, эмпирические). Оценка робастности искусственных нейронных сетей.</w:t>
      </w:r>
      <w:r>
        <w:rPr>
          <w:szCs w:val="28"/>
        </w:rPr>
        <w:t xml:space="preserve"> </w:t>
      </w:r>
      <w:r w:rsidRPr="007E502A">
        <w:rPr>
          <w:szCs w:val="28"/>
        </w:rPr>
        <w:t>Устойчивость обучения. Повышение устойчивости обучения.</w:t>
      </w:r>
    </w:p>
    <w:p w14:paraId="04741FFE" w14:textId="77777777" w:rsidR="006208D1" w:rsidRDefault="006208D1" w:rsidP="005216B4">
      <w:pPr>
        <w:spacing w:line="288" w:lineRule="auto"/>
        <w:ind w:left="567" w:right="423"/>
        <w:jc w:val="left"/>
        <w:rPr>
          <w:szCs w:val="28"/>
        </w:rPr>
      </w:pPr>
    </w:p>
    <w:p w14:paraId="58F660E5" w14:textId="2253D08B" w:rsidR="005216B4" w:rsidRPr="004E4FC6" w:rsidRDefault="005216B4" w:rsidP="005216B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EF01392" w14:textId="6C18C241" w:rsidR="005216B4" w:rsidRPr="004A3100" w:rsidRDefault="005216B4" w:rsidP="005216B4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AB7B59">
        <w:rPr>
          <w:szCs w:val="28"/>
        </w:rPr>
        <w:t>доцент</w:t>
      </w:r>
    </w:p>
    <w:p w14:paraId="5B2BB4D5" w14:textId="77777777" w:rsidR="005216B4" w:rsidRPr="004E4FC6" w:rsidRDefault="005216B4" w:rsidP="005216B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6C545B1" w14:textId="3548A716" w:rsidR="005216B4" w:rsidRPr="004E4FC6" w:rsidRDefault="00AB7B59" w:rsidP="005216B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5216B4" w:rsidRPr="004E4FC6">
        <w:rPr>
          <w:szCs w:val="28"/>
        </w:rPr>
        <w:t>.</w:t>
      </w:r>
      <w:r>
        <w:rPr>
          <w:szCs w:val="28"/>
        </w:rPr>
        <w:t>Е</w:t>
      </w:r>
      <w:r w:rsidR="005216B4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490F69DF" w14:textId="77777777" w:rsidR="005216B4" w:rsidRDefault="005216B4" w:rsidP="005216B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5305AD5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1BD77005" w14:textId="6A919EF4" w:rsidR="008F5EE3" w:rsidRDefault="008F5EE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2167C5D0" w14:textId="43C6401E" w:rsidR="00F66180" w:rsidRDefault="001133B2" w:rsidP="00513134">
      <w:pPr>
        <w:spacing w:line="288" w:lineRule="auto"/>
        <w:ind w:firstLine="0"/>
        <w:jc w:val="center"/>
        <w:rPr>
          <w:bCs/>
          <w:szCs w:val="28"/>
        </w:rPr>
      </w:pPr>
      <w:r>
        <w:rPr>
          <w:bCs/>
          <w:szCs w:val="28"/>
          <w:shd w:val="clear" w:color="auto" w:fill="FFFFFF"/>
        </w:rPr>
        <w:lastRenderedPageBreak/>
        <w:t>М</w:t>
      </w:r>
      <w:r w:rsidR="00513134" w:rsidRPr="004E4FC6">
        <w:rPr>
          <w:bCs/>
          <w:szCs w:val="28"/>
          <w:shd w:val="clear" w:color="auto" w:fill="FFFFFF"/>
        </w:rPr>
        <w:t xml:space="preserve">етодические рекомендации и </w:t>
      </w:r>
      <w:r w:rsidR="00513134" w:rsidRPr="004E4FC6">
        <w:rPr>
          <w:bCs/>
          <w:szCs w:val="28"/>
        </w:rPr>
        <w:t>план проведения занятия по дисциплине</w:t>
      </w:r>
      <w:r w:rsidR="00513134" w:rsidRPr="004E4FC6">
        <w:rPr>
          <w:szCs w:val="28"/>
        </w:rPr>
        <w:t xml:space="preserve"> </w:t>
      </w:r>
      <w:r w:rsidR="00513134"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="00513134" w:rsidRPr="00243242">
        <w:rPr>
          <w:b/>
          <w:szCs w:val="28"/>
        </w:rPr>
        <w:t>»</w:t>
      </w:r>
      <w:r w:rsidR="00513134" w:rsidRPr="004E4FC6">
        <w:rPr>
          <w:bCs/>
          <w:szCs w:val="28"/>
        </w:rPr>
        <w:t xml:space="preserve"> </w:t>
      </w:r>
    </w:p>
    <w:p w14:paraId="32754DD3" w14:textId="2AA19472" w:rsidR="00513134" w:rsidRPr="004E4FC6" w:rsidRDefault="00513134" w:rsidP="0097197B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6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97197B" w:rsidRPr="0097197B">
        <w:rPr>
          <w:b/>
          <w:szCs w:val="28"/>
        </w:rPr>
        <w:t>Функциональная безопасность искусственного интеллекта</w:t>
      </w:r>
      <w:r w:rsidRPr="00513134">
        <w:rPr>
          <w:b/>
          <w:szCs w:val="28"/>
          <w:shd w:val="clear" w:color="auto" w:fill="FFFFFF"/>
        </w:rPr>
        <w:t>»</w:t>
      </w:r>
    </w:p>
    <w:p w14:paraId="59375C2C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3BD7F53D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66E800D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6D765170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0C04817" w14:textId="77777777" w:rsidR="001C60B4" w:rsidRPr="001C60B4" w:rsidRDefault="00513134" w:rsidP="0097197B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C60B4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C60B4">
        <w:rPr>
          <w:rFonts w:cs="Times New Roman"/>
          <w:bCs/>
          <w:szCs w:val="28"/>
          <w:shd w:val="clear" w:color="auto" w:fill="FFFFFF"/>
        </w:rPr>
        <w:t>Лекция.</w:t>
      </w:r>
    </w:p>
    <w:p w14:paraId="17610BD2" w14:textId="0B9A504F" w:rsidR="00513134" w:rsidRPr="001C60B4" w:rsidRDefault="00513134" w:rsidP="0097197B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C60B4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97197B" w:rsidRPr="001C60B4">
        <w:rPr>
          <w:szCs w:val="28"/>
        </w:rPr>
        <w:t>Функциональная безопасность искусственного интеллекта</w:t>
      </w:r>
    </w:p>
    <w:p w14:paraId="010F45BE" w14:textId="775DE8E3" w:rsidR="00513134" w:rsidRPr="00F66180" w:rsidRDefault="00513134" w:rsidP="001C60B4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contextualSpacing w:val="0"/>
        <w:rPr>
          <w:rFonts w:cs="Times New Roman"/>
          <w:szCs w:val="28"/>
        </w:rPr>
      </w:pPr>
      <w:r w:rsidRPr="00F66180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97197B" w:rsidRPr="0097197B">
        <w:rPr>
          <w:szCs w:val="28"/>
        </w:rPr>
        <w:t>Понятие функциональной безопасности ИИ, управление безопасностью ИИ</w:t>
      </w:r>
      <w:r w:rsidR="0097197B">
        <w:rPr>
          <w:szCs w:val="28"/>
        </w:rPr>
        <w:t xml:space="preserve">. </w:t>
      </w:r>
      <w:r w:rsidR="0097197B" w:rsidRPr="0097197B">
        <w:rPr>
          <w:szCs w:val="28"/>
        </w:rPr>
        <w:t>Свойства и связанные с ними факторы риска безопасности технологий ИИ.</w:t>
      </w:r>
      <w:r w:rsidR="0097197B" w:rsidRPr="0097197B">
        <w:t xml:space="preserve"> </w:t>
      </w:r>
      <w:r w:rsidR="0097197B" w:rsidRPr="0097197B">
        <w:rPr>
          <w:szCs w:val="28"/>
        </w:rPr>
        <w:t>Трёхкомпонентная структура системы ИИ. Технологические элементы для создания и исполнения модели ИИ. Уровень автоматизации и контроля ИИ.</w:t>
      </w:r>
    </w:p>
    <w:p w14:paraId="41F34451" w14:textId="35C9B6A4" w:rsidR="00513134" w:rsidRDefault="00513134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D17119">
        <w:rPr>
          <w:szCs w:val="28"/>
        </w:rPr>
        <w:t>п</w:t>
      </w:r>
      <w:r w:rsidR="00D17119" w:rsidRPr="0097197B">
        <w:rPr>
          <w:szCs w:val="28"/>
        </w:rPr>
        <w:t>онятие</w:t>
      </w:r>
      <w:r w:rsidR="00D17119">
        <w:rPr>
          <w:szCs w:val="28"/>
        </w:rPr>
        <w:t>м</w:t>
      </w:r>
      <w:r w:rsidR="00D17119" w:rsidRPr="0097197B">
        <w:rPr>
          <w:szCs w:val="28"/>
        </w:rPr>
        <w:t xml:space="preserve"> функциональной безопасности ИИ, управление</w:t>
      </w:r>
      <w:r w:rsidR="00D17119">
        <w:rPr>
          <w:szCs w:val="28"/>
        </w:rPr>
        <w:t>м</w:t>
      </w:r>
      <w:r w:rsidR="00D17119" w:rsidRPr="0097197B">
        <w:rPr>
          <w:szCs w:val="28"/>
        </w:rPr>
        <w:t xml:space="preserve"> безопасностью ИИ</w:t>
      </w:r>
      <w:r w:rsidR="00D17119">
        <w:rPr>
          <w:szCs w:val="28"/>
        </w:rPr>
        <w:t xml:space="preserve">. </w:t>
      </w:r>
      <w:r w:rsidR="00D17119" w:rsidRPr="0097197B">
        <w:rPr>
          <w:szCs w:val="28"/>
        </w:rPr>
        <w:t>Свойства</w:t>
      </w:r>
      <w:r w:rsidR="00D17119">
        <w:rPr>
          <w:szCs w:val="28"/>
        </w:rPr>
        <w:t>ми</w:t>
      </w:r>
      <w:r w:rsidR="00D17119" w:rsidRPr="0097197B">
        <w:rPr>
          <w:szCs w:val="28"/>
        </w:rPr>
        <w:t xml:space="preserve"> и связанны</w:t>
      </w:r>
      <w:r w:rsidR="00D17119">
        <w:rPr>
          <w:szCs w:val="28"/>
        </w:rPr>
        <w:t>ми</w:t>
      </w:r>
      <w:r w:rsidR="00D17119" w:rsidRPr="0097197B">
        <w:rPr>
          <w:szCs w:val="28"/>
        </w:rPr>
        <w:t xml:space="preserve"> с ними факторы риска безопасности технологий ИИ.</w:t>
      </w:r>
      <w:r w:rsidR="00D17119" w:rsidRPr="0097197B">
        <w:t xml:space="preserve"> </w:t>
      </w:r>
      <w:r w:rsidR="00D17119" w:rsidRPr="0097197B">
        <w:rPr>
          <w:szCs w:val="28"/>
        </w:rPr>
        <w:t>Трёхкомпонентн</w:t>
      </w:r>
      <w:r w:rsidR="00D17119">
        <w:rPr>
          <w:szCs w:val="28"/>
        </w:rPr>
        <w:t>ой</w:t>
      </w:r>
      <w:r w:rsidR="00D17119" w:rsidRPr="0097197B">
        <w:rPr>
          <w:szCs w:val="28"/>
        </w:rPr>
        <w:t xml:space="preserve"> структур</w:t>
      </w:r>
      <w:r w:rsidR="00D17119">
        <w:rPr>
          <w:szCs w:val="28"/>
        </w:rPr>
        <w:t>ой</w:t>
      </w:r>
      <w:r w:rsidR="00D17119" w:rsidRPr="0097197B">
        <w:rPr>
          <w:szCs w:val="28"/>
        </w:rPr>
        <w:t xml:space="preserve"> системы ИИ. Технологически</w:t>
      </w:r>
      <w:r w:rsidR="00D17119">
        <w:rPr>
          <w:szCs w:val="28"/>
        </w:rPr>
        <w:t>ми</w:t>
      </w:r>
      <w:r w:rsidR="00D17119" w:rsidRPr="0097197B">
        <w:rPr>
          <w:szCs w:val="28"/>
        </w:rPr>
        <w:t xml:space="preserve"> элемент</w:t>
      </w:r>
      <w:r w:rsidR="00D17119">
        <w:rPr>
          <w:szCs w:val="28"/>
        </w:rPr>
        <w:t>ами</w:t>
      </w:r>
      <w:r w:rsidR="00D17119" w:rsidRPr="0097197B">
        <w:rPr>
          <w:szCs w:val="28"/>
        </w:rPr>
        <w:t xml:space="preserve"> для создания и исполнения</w:t>
      </w:r>
      <w:r w:rsidR="00D17119">
        <w:rPr>
          <w:szCs w:val="28"/>
        </w:rPr>
        <w:t>ми</w:t>
      </w:r>
      <w:r w:rsidR="00D17119" w:rsidRPr="0097197B">
        <w:rPr>
          <w:szCs w:val="28"/>
        </w:rPr>
        <w:t xml:space="preserve"> модели ИИ. Уров</w:t>
      </w:r>
      <w:r w:rsidR="00D17119">
        <w:rPr>
          <w:szCs w:val="28"/>
        </w:rPr>
        <w:t>нем</w:t>
      </w:r>
      <w:r w:rsidR="00D17119" w:rsidRPr="0097197B">
        <w:rPr>
          <w:szCs w:val="28"/>
        </w:rPr>
        <w:t xml:space="preserve"> автоматизации и контроля ИИ.</w:t>
      </w:r>
    </w:p>
    <w:p w14:paraId="2C90BD68" w14:textId="77777777" w:rsidR="00513134" w:rsidRPr="004E4FC6" w:rsidRDefault="00513134" w:rsidP="004A6E49">
      <w:pPr>
        <w:pStyle w:val="a4"/>
        <w:numPr>
          <w:ilvl w:val="0"/>
          <w:numId w:val="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47BF05E3" w14:textId="77777777" w:rsidR="00513134" w:rsidRPr="004E4FC6" w:rsidRDefault="00513134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651BDC5" w14:textId="77777777" w:rsidR="00513134" w:rsidRPr="004E4FC6" w:rsidRDefault="00513134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8E9DC0D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EAB9C04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688D0F41" w14:textId="77777777" w:rsidR="00513134" w:rsidRPr="004E4FC6" w:rsidRDefault="00513134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068F2D99" w14:textId="77777777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DD4F929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E6764AD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F8DFEF6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57B1376" w14:textId="68FB9C5B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lastRenderedPageBreak/>
        <w:t>Литература для самостоятельной подготовки</w:t>
      </w:r>
    </w:p>
    <w:p w14:paraId="2DA66584" w14:textId="50D0FB89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D17119" w:rsidRPr="00875510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3A649581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3915603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599DA1DB" w14:textId="62684195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F573690" w14:textId="77777777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1FD4EA49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462CC04C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DD9EBEA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6C3C54B6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618AA8C0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1F78B77A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523821B" w14:textId="6829E75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7AE1FDC" w14:textId="37EFDB8C" w:rsidR="00F66180" w:rsidRDefault="007D67B4" w:rsidP="007D67B4">
      <w:pPr>
        <w:spacing w:line="288" w:lineRule="auto"/>
        <w:ind w:left="567" w:right="423"/>
        <w:rPr>
          <w:szCs w:val="28"/>
        </w:rPr>
      </w:pPr>
      <w:r w:rsidRPr="0097197B">
        <w:rPr>
          <w:szCs w:val="28"/>
        </w:rPr>
        <w:t>Понятие функциональной безопасности ИИ, управление безопасностью ИИ</w:t>
      </w:r>
      <w:r>
        <w:rPr>
          <w:szCs w:val="28"/>
        </w:rPr>
        <w:t xml:space="preserve">. </w:t>
      </w:r>
      <w:r w:rsidRPr="0097197B">
        <w:rPr>
          <w:szCs w:val="28"/>
        </w:rPr>
        <w:t>Свойства и связанные с ними факторы риска безопасности технологий ИИ.</w:t>
      </w:r>
      <w:r w:rsidRPr="0097197B">
        <w:t xml:space="preserve"> </w:t>
      </w:r>
      <w:r w:rsidRPr="0097197B">
        <w:rPr>
          <w:szCs w:val="28"/>
        </w:rPr>
        <w:t>Трёхкомпонентная структура системы ИИ. Технологические элементы для создания и исполнения модели ИИ. Уровень автоматизации и контроля ИИ.</w:t>
      </w:r>
    </w:p>
    <w:p w14:paraId="1E092CD1" w14:textId="77777777" w:rsidR="00F66180" w:rsidRDefault="00F66180" w:rsidP="00F66180">
      <w:pPr>
        <w:spacing w:line="288" w:lineRule="auto"/>
        <w:ind w:left="567" w:right="423"/>
        <w:jc w:val="left"/>
        <w:rPr>
          <w:szCs w:val="28"/>
        </w:rPr>
      </w:pPr>
    </w:p>
    <w:p w14:paraId="610904FF" w14:textId="77777777" w:rsidR="00F66180" w:rsidRPr="004E4FC6" w:rsidRDefault="00F66180" w:rsidP="00F6618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321197E2" w14:textId="60D31D18" w:rsidR="00F66180" w:rsidRPr="004A3100" w:rsidRDefault="00F66180" w:rsidP="00F6618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F73FE6">
        <w:rPr>
          <w:szCs w:val="28"/>
        </w:rPr>
        <w:t>доцент</w:t>
      </w:r>
    </w:p>
    <w:p w14:paraId="67FC8C7F" w14:textId="77777777" w:rsidR="00F66180" w:rsidRPr="004E4FC6" w:rsidRDefault="00F66180" w:rsidP="00F6618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5EA6C458" w14:textId="2906393E" w:rsidR="00F66180" w:rsidRPr="004E4FC6" w:rsidRDefault="00F73FE6" w:rsidP="00F6618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F66180" w:rsidRPr="004E4FC6">
        <w:rPr>
          <w:szCs w:val="28"/>
        </w:rPr>
        <w:t>.</w:t>
      </w:r>
      <w:r>
        <w:rPr>
          <w:szCs w:val="28"/>
        </w:rPr>
        <w:t>Е</w:t>
      </w:r>
      <w:r w:rsidR="00F66180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3EC74680" w14:textId="77777777" w:rsidR="00F66180" w:rsidRDefault="00F66180" w:rsidP="00F66180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1CCDA6B7" w14:textId="77777777" w:rsidR="00337480" w:rsidRDefault="00337480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08C88A7" w14:textId="54E7A4E5" w:rsidR="00337480" w:rsidRDefault="00513134" w:rsidP="00513134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2413E0D1" w14:textId="61E508B2" w:rsidR="00513134" w:rsidRPr="004E4FC6" w:rsidRDefault="00513134" w:rsidP="003E6CC9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7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3E6CC9" w:rsidRPr="003E6CC9">
        <w:rPr>
          <w:b/>
          <w:szCs w:val="28"/>
        </w:rPr>
        <w:t>Компьютерные атаки на искусственный интеллект</w:t>
      </w:r>
      <w:r w:rsidRPr="00513134">
        <w:rPr>
          <w:b/>
          <w:szCs w:val="28"/>
          <w:shd w:val="clear" w:color="auto" w:fill="FFFFFF"/>
        </w:rPr>
        <w:t>»</w:t>
      </w:r>
    </w:p>
    <w:p w14:paraId="29A475DA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2549E5B4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EFE00B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7B6CC155" w14:textId="77777777" w:rsidR="00CE7B91" w:rsidRDefault="00513134" w:rsidP="00CE7B91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2600390" w14:textId="77777777" w:rsidR="005A35FA" w:rsidRPr="005A35FA" w:rsidRDefault="00513134" w:rsidP="005A35FA">
      <w:pPr>
        <w:pStyle w:val="a4"/>
        <w:numPr>
          <w:ilvl w:val="0"/>
          <w:numId w:val="26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5A35FA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5A35FA">
        <w:rPr>
          <w:rFonts w:cs="Times New Roman"/>
          <w:bCs/>
          <w:szCs w:val="28"/>
          <w:shd w:val="clear" w:color="auto" w:fill="FFFFFF"/>
        </w:rPr>
        <w:t>Лекция.</w:t>
      </w:r>
    </w:p>
    <w:p w14:paraId="384DA2D1" w14:textId="587563CF" w:rsidR="005A35FA" w:rsidRPr="005A35FA" w:rsidRDefault="00513134" w:rsidP="005A35FA">
      <w:pPr>
        <w:pStyle w:val="a4"/>
        <w:numPr>
          <w:ilvl w:val="0"/>
          <w:numId w:val="26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5A35FA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CE7B91" w:rsidRPr="005A35FA">
        <w:rPr>
          <w:rFonts w:cs="Times New Roman"/>
          <w:bCs/>
          <w:szCs w:val="28"/>
          <w:shd w:val="clear" w:color="auto" w:fill="FFFFFF"/>
        </w:rPr>
        <w:t>Компьютерные атаки на искусственный интеллект.</w:t>
      </w:r>
    </w:p>
    <w:p w14:paraId="1A12613F" w14:textId="156BF476" w:rsidR="00513134" w:rsidRPr="005A35FA" w:rsidRDefault="00513134" w:rsidP="005A35FA">
      <w:pPr>
        <w:pStyle w:val="a4"/>
        <w:numPr>
          <w:ilvl w:val="0"/>
          <w:numId w:val="26"/>
        </w:numPr>
        <w:tabs>
          <w:tab w:val="left" w:pos="1134"/>
        </w:tabs>
        <w:spacing w:after="160" w:line="288" w:lineRule="auto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5A35FA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275AC2" w:rsidRPr="005A35FA">
        <w:rPr>
          <w:rFonts w:cs="Times New Roman"/>
          <w:bCs/>
          <w:szCs w:val="28"/>
          <w:shd w:val="clear" w:color="auto" w:fill="FFFFFF"/>
        </w:rPr>
        <w:t>Классификация компьютерных атак на ИИ. Извлечение данных (входных, выходных). Извлечение параметров модели для понимания алгоритма ее работы. Извлечение и интерпретация знаний ИИ. Манипуляции с моделями. Манипуляции входными и обучающими данными. Состязательные атаки. Зондирование моделей. Отказ в обслуживании ИИ. Методы противодействия атакам на ИИ. Программные продукты для детектирования и отражения атак на ИИ.</w:t>
      </w:r>
    </w:p>
    <w:p w14:paraId="4E297C69" w14:textId="0D590A9C" w:rsidR="00513134" w:rsidRDefault="00513134" w:rsidP="002C4CDC">
      <w:pPr>
        <w:pStyle w:val="af8"/>
        <w:tabs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E11385">
        <w:rPr>
          <w:rFonts w:cs="Times New Roman"/>
          <w:bCs/>
          <w:szCs w:val="28"/>
          <w:shd w:val="clear" w:color="auto" w:fill="FFFFFF"/>
        </w:rPr>
        <w:t>к</w:t>
      </w:r>
      <w:r w:rsidR="00E11385" w:rsidRPr="005A35FA">
        <w:rPr>
          <w:rFonts w:cs="Times New Roman"/>
          <w:bCs/>
          <w:szCs w:val="28"/>
          <w:shd w:val="clear" w:color="auto" w:fill="FFFFFF"/>
        </w:rPr>
        <w:t>лассификаци</w:t>
      </w:r>
      <w:r w:rsidR="00E11385">
        <w:rPr>
          <w:rFonts w:cs="Times New Roman"/>
          <w:bCs/>
          <w:szCs w:val="28"/>
          <w:shd w:val="clear" w:color="auto" w:fill="FFFFFF"/>
        </w:rPr>
        <w:t>ей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компьютерных атак на ИИ. Извлечение</w:t>
      </w:r>
      <w:r w:rsidR="00E11385">
        <w:rPr>
          <w:rFonts w:cs="Times New Roman"/>
          <w:bCs/>
          <w:szCs w:val="28"/>
          <w:shd w:val="clear" w:color="auto" w:fill="FFFFFF"/>
        </w:rPr>
        <w:t>м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данных (входных, выходных). Извлечение</w:t>
      </w:r>
      <w:r w:rsidR="00E11385">
        <w:rPr>
          <w:rFonts w:cs="Times New Roman"/>
          <w:bCs/>
          <w:szCs w:val="28"/>
          <w:shd w:val="clear" w:color="auto" w:fill="FFFFFF"/>
        </w:rPr>
        <w:t>м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параметров модели для понимания алгоритма ее работы. Извлечение</w:t>
      </w:r>
      <w:r w:rsidR="00E11385">
        <w:rPr>
          <w:rFonts w:cs="Times New Roman"/>
          <w:bCs/>
          <w:szCs w:val="28"/>
          <w:shd w:val="clear" w:color="auto" w:fill="FFFFFF"/>
        </w:rPr>
        <w:t>м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и интерпретаци</w:t>
      </w:r>
      <w:r w:rsidR="00E11385">
        <w:rPr>
          <w:rFonts w:cs="Times New Roman"/>
          <w:bCs/>
          <w:szCs w:val="28"/>
          <w:shd w:val="clear" w:color="auto" w:fill="FFFFFF"/>
        </w:rPr>
        <w:t>й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знаний ИИ. Манипуляци</w:t>
      </w:r>
      <w:r w:rsidR="00E11385">
        <w:rPr>
          <w:rFonts w:cs="Times New Roman"/>
          <w:bCs/>
          <w:szCs w:val="28"/>
          <w:shd w:val="clear" w:color="auto" w:fill="FFFFFF"/>
        </w:rPr>
        <w:t>ями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с моделями. Манипуляци</w:t>
      </w:r>
      <w:r w:rsidR="00E11385">
        <w:rPr>
          <w:rFonts w:cs="Times New Roman"/>
          <w:bCs/>
          <w:szCs w:val="28"/>
          <w:shd w:val="clear" w:color="auto" w:fill="FFFFFF"/>
        </w:rPr>
        <w:t>ями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входными и обучающими данными. Состязательны</w:t>
      </w:r>
      <w:r w:rsidR="00E11385">
        <w:rPr>
          <w:rFonts w:cs="Times New Roman"/>
          <w:bCs/>
          <w:szCs w:val="28"/>
          <w:shd w:val="clear" w:color="auto" w:fill="FFFFFF"/>
        </w:rPr>
        <w:t>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атак</w:t>
      </w:r>
      <w:r w:rsidR="002F1119">
        <w:rPr>
          <w:rFonts w:cs="Times New Roman"/>
          <w:bCs/>
          <w:szCs w:val="28"/>
          <w:shd w:val="clear" w:color="auto" w:fill="FFFFFF"/>
        </w:rPr>
        <w:t>м</w:t>
      </w:r>
      <w:r w:rsidR="00E11385" w:rsidRPr="005A35FA">
        <w:rPr>
          <w:rFonts w:cs="Times New Roman"/>
          <w:bCs/>
          <w:szCs w:val="28"/>
          <w:shd w:val="clear" w:color="auto" w:fill="FFFFFF"/>
        </w:rPr>
        <w:t>и. Зондирование</w:t>
      </w:r>
      <w:r w:rsidR="00E11385">
        <w:rPr>
          <w:rFonts w:cs="Times New Roman"/>
          <w:bCs/>
          <w:szCs w:val="28"/>
          <w:shd w:val="clear" w:color="auto" w:fill="FFFFFF"/>
        </w:rPr>
        <w:t>м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моделей. Отказ</w:t>
      </w:r>
      <w:r w:rsidR="00E11385">
        <w:rPr>
          <w:rFonts w:cs="Times New Roman"/>
          <w:bCs/>
          <w:szCs w:val="28"/>
          <w:shd w:val="clear" w:color="auto" w:fill="FFFFFF"/>
        </w:rPr>
        <w:t>ом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в обслуживании ИИ. Метод</w:t>
      </w:r>
      <w:r w:rsidR="00E11385">
        <w:rPr>
          <w:rFonts w:cs="Times New Roman"/>
          <w:bCs/>
          <w:szCs w:val="28"/>
          <w:shd w:val="clear" w:color="auto" w:fill="FFFFFF"/>
        </w:rPr>
        <w:t>ами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противодействия атакам на ИИ. Программны</w:t>
      </w:r>
      <w:r w:rsidR="00E11385">
        <w:rPr>
          <w:rFonts w:cs="Times New Roman"/>
          <w:bCs/>
          <w:szCs w:val="28"/>
          <w:shd w:val="clear" w:color="auto" w:fill="FFFFFF"/>
        </w:rPr>
        <w:t>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продукт</w:t>
      </w:r>
      <w:r w:rsidR="00E11385">
        <w:rPr>
          <w:rFonts w:cs="Times New Roman"/>
          <w:bCs/>
          <w:szCs w:val="28"/>
          <w:shd w:val="clear" w:color="auto" w:fill="FFFFFF"/>
        </w:rPr>
        <w:t>ами</w:t>
      </w:r>
      <w:r w:rsidR="00E11385" w:rsidRPr="005A35FA">
        <w:rPr>
          <w:rFonts w:cs="Times New Roman"/>
          <w:bCs/>
          <w:szCs w:val="28"/>
          <w:shd w:val="clear" w:color="auto" w:fill="FFFFFF"/>
        </w:rPr>
        <w:t xml:space="preserve"> для детектирования и отражения атак на ИИ.</w:t>
      </w:r>
    </w:p>
    <w:p w14:paraId="2896AFC6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37E1FA6C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350E39D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138EAD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7F95BD53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E8D1217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4FBC1D0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lastRenderedPageBreak/>
        <w:t xml:space="preserve">Перечень применяемых наглядных пособий и технических средств </w:t>
      </w:r>
    </w:p>
    <w:p w14:paraId="79473102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B30220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096033E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56072ACD" w14:textId="6885B52A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C01ED09" w14:textId="538C09B0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56A152F6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20EF680F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B77CF9C" w14:textId="5F26B222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5E644413" w14:textId="77777777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479473C7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52A8232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AD17707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00D03099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DE5042B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5DDD45D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0A28EAED" w14:textId="006ADE3F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3F99BD41" w14:textId="55A66E46" w:rsidR="00337480" w:rsidRDefault="00854011" w:rsidP="00854011">
      <w:pPr>
        <w:spacing w:line="288" w:lineRule="auto"/>
        <w:ind w:right="425"/>
        <w:rPr>
          <w:szCs w:val="28"/>
        </w:rPr>
      </w:pPr>
      <w:r w:rsidRPr="00854011">
        <w:rPr>
          <w:szCs w:val="28"/>
        </w:rPr>
        <w:t>Классификация компьютерных атак на ИИ. Извлечение данных (входных, выходных). Извлечение параметров модели для понимания алгоритма ее работы. Извлечение и интерпретация знаний ИИ. Манипуляции с моделями. Манипуляции входными и обучающими данными. Состязательные атаки. Зондирование моделей. Отказ в обслуживании ИИ. Методы противодействия атакам на ИИ. Программные продукты для детектирования и отражения атак на ИИ.</w:t>
      </w:r>
    </w:p>
    <w:p w14:paraId="3CDF5640" w14:textId="77777777" w:rsidR="007C26AC" w:rsidRDefault="007C26AC" w:rsidP="00337480">
      <w:pPr>
        <w:spacing w:line="288" w:lineRule="auto"/>
        <w:ind w:left="567" w:right="423"/>
        <w:jc w:val="left"/>
        <w:rPr>
          <w:szCs w:val="28"/>
        </w:rPr>
      </w:pPr>
    </w:p>
    <w:p w14:paraId="5EFCBBC0" w14:textId="77777777" w:rsidR="007C26AC" w:rsidRDefault="007C26AC" w:rsidP="00337480">
      <w:pPr>
        <w:spacing w:line="288" w:lineRule="auto"/>
        <w:ind w:left="567" w:right="423"/>
        <w:jc w:val="left"/>
        <w:rPr>
          <w:szCs w:val="28"/>
        </w:rPr>
      </w:pPr>
    </w:p>
    <w:p w14:paraId="07FE4EC4" w14:textId="77777777" w:rsidR="00337480" w:rsidRPr="004E4FC6" w:rsidRDefault="00337480" w:rsidP="0033748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lastRenderedPageBreak/>
        <w:t>План составил</w:t>
      </w:r>
    </w:p>
    <w:p w14:paraId="42207B1D" w14:textId="7E0B8C1E" w:rsidR="00337480" w:rsidRPr="004A3100" w:rsidRDefault="00337480" w:rsidP="0033748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854011">
        <w:rPr>
          <w:szCs w:val="28"/>
        </w:rPr>
        <w:t>доцент</w:t>
      </w:r>
    </w:p>
    <w:p w14:paraId="731FCD11" w14:textId="77777777" w:rsidR="00337480" w:rsidRPr="004E4FC6" w:rsidRDefault="00337480" w:rsidP="0033748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60AF499" w14:textId="31E3B35E" w:rsidR="00337480" w:rsidRPr="004E4FC6" w:rsidRDefault="00854011" w:rsidP="0033748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337480" w:rsidRPr="004E4FC6">
        <w:rPr>
          <w:szCs w:val="28"/>
        </w:rPr>
        <w:t>.</w:t>
      </w:r>
      <w:r>
        <w:rPr>
          <w:szCs w:val="28"/>
        </w:rPr>
        <w:t>Е</w:t>
      </w:r>
      <w:r w:rsidR="00337480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49AD9770" w14:textId="4268FA65" w:rsidR="00337480" w:rsidRDefault="00337480" w:rsidP="00181806">
      <w:pPr>
        <w:spacing w:line="288" w:lineRule="auto"/>
        <w:ind w:left="567" w:right="423"/>
        <w:jc w:val="left"/>
        <w:rPr>
          <w:bCs/>
          <w:szCs w:val="28"/>
          <w:shd w:val="clear" w:color="auto" w:fill="FFFFFF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  <w:r>
        <w:rPr>
          <w:bCs/>
          <w:szCs w:val="28"/>
          <w:shd w:val="clear" w:color="auto" w:fill="FFFFFF"/>
        </w:rPr>
        <w:br w:type="page"/>
      </w:r>
    </w:p>
    <w:p w14:paraId="1B08A85E" w14:textId="053BAAF2" w:rsidR="00337480" w:rsidRDefault="00513134" w:rsidP="00337480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03261806" w14:textId="696E3D19" w:rsidR="00513134" w:rsidRPr="004E4FC6" w:rsidRDefault="00513134" w:rsidP="00337480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8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B541BD" w:rsidRPr="00B541BD">
        <w:rPr>
          <w:b/>
          <w:szCs w:val="28"/>
        </w:rPr>
        <w:t>Защита данных</w:t>
      </w:r>
      <w:r w:rsidRPr="00513134">
        <w:rPr>
          <w:b/>
          <w:szCs w:val="28"/>
          <w:shd w:val="clear" w:color="auto" w:fill="FFFFFF"/>
        </w:rPr>
        <w:t>»</w:t>
      </w:r>
    </w:p>
    <w:p w14:paraId="677450E7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7450ACFF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5609A5E0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B2D6A4D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853E357" w14:textId="12AA9142" w:rsidR="00513134" w:rsidRPr="004E4FC6" w:rsidRDefault="00513134" w:rsidP="003B3BF4">
      <w:pPr>
        <w:pStyle w:val="a4"/>
        <w:numPr>
          <w:ilvl w:val="0"/>
          <w:numId w:val="28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3B3BF4">
        <w:rPr>
          <w:rFonts w:cs="Times New Roman"/>
          <w:bCs/>
          <w:szCs w:val="28"/>
          <w:shd w:val="clear" w:color="auto" w:fill="FFFFFF"/>
        </w:rPr>
        <w:t>Лекция.</w:t>
      </w:r>
    </w:p>
    <w:p w14:paraId="35455281" w14:textId="181B5189" w:rsidR="00513134" w:rsidRPr="00337480" w:rsidRDefault="00513134" w:rsidP="003B3BF4">
      <w:pPr>
        <w:pStyle w:val="a4"/>
        <w:numPr>
          <w:ilvl w:val="0"/>
          <w:numId w:val="28"/>
        </w:numPr>
        <w:tabs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541BD" w:rsidRPr="003B3BF4">
        <w:rPr>
          <w:rFonts w:cs="Times New Roman"/>
          <w:bCs/>
          <w:szCs w:val="28"/>
          <w:shd w:val="clear" w:color="auto" w:fill="FFFFFF"/>
        </w:rPr>
        <w:t>Защита данных</w:t>
      </w:r>
    </w:p>
    <w:p w14:paraId="3F7AE6CB" w14:textId="75C762A8" w:rsidR="00513134" w:rsidRPr="003B3BF4" w:rsidRDefault="00513134" w:rsidP="003B3BF4">
      <w:pPr>
        <w:pStyle w:val="a4"/>
        <w:numPr>
          <w:ilvl w:val="0"/>
          <w:numId w:val="28"/>
        </w:numPr>
        <w:tabs>
          <w:tab w:val="left" w:pos="1134"/>
        </w:tabs>
        <w:spacing w:after="160" w:line="288" w:lineRule="auto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5E29F6" w:rsidRPr="003B3BF4">
        <w:rPr>
          <w:rFonts w:cs="Times New Roman"/>
          <w:bCs/>
          <w:szCs w:val="28"/>
          <w:shd w:val="clear" w:color="auto" w:fill="FFFFFF"/>
        </w:rPr>
        <w:t>Защита данных на этапе хранения, обучения и исполнения. Отравление данных. Дифференциальная конфиденциальность. Гомоморфное шифрование. Классическое шифрование. Федеративное обучение. Генерация синтетических наборов данных. Метрики приватности</w:t>
      </w:r>
      <w:r w:rsidR="003B3BF4" w:rsidRPr="003B3BF4">
        <w:rPr>
          <w:rFonts w:cs="Times New Roman"/>
          <w:bCs/>
          <w:szCs w:val="28"/>
          <w:shd w:val="clear" w:color="auto" w:fill="FFFFFF"/>
        </w:rPr>
        <w:t>. Программные продукты для защиты конфиденциальности и целостности данных ИИ.</w:t>
      </w:r>
    </w:p>
    <w:p w14:paraId="68F4E1F8" w14:textId="4DF72497" w:rsidR="00513134" w:rsidRDefault="00513134" w:rsidP="002C4CDC">
      <w:pPr>
        <w:pStyle w:val="af8"/>
        <w:tabs>
          <w:tab w:val="left" w:pos="709"/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FF4F1D">
        <w:rPr>
          <w:rFonts w:cs="Times New Roman"/>
          <w:bCs/>
          <w:szCs w:val="28"/>
          <w:shd w:val="clear" w:color="auto" w:fill="FFFFFF"/>
        </w:rPr>
        <w:t>з</w:t>
      </w:r>
      <w:r w:rsidR="00FF4F1D" w:rsidRPr="003B3BF4">
        <w:rPr>
          <w:rFonts w:cs="Times New Roman"/>
          <w:bCs/>
          <w:szCs w:val="28"/>
          <w:shd w:val="clear" w:color="auto" w:fill="FFFFFF"/>
        </w:rPr>
        <w:t>ащит</w:t>
      </w:r>
      <w:r w:rsidR="00FF4F1D">
        <w:rPr>
          <w:rFonts w:cs="Times New Roman"/>
          <w:bCs/>
          <w:szCs w:val="28"/>
          <w:shd w:val="clear" w:color="auto" w:fill="FFFFFF"/>
        </w:rPr>
        <w:t>ой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данных на этапе хранения, обучения и исполнения. Отравление данных. Дифференциальн</w:t>
      </w:r>
      <w:r w:rsidR="00FF4F1D">
        <w:rPr>
          <w:rFonts w:cs="Times New Roman"/>
          <w:bCs/>
          <w:szCs w:val="28"/>
          <w:shd w:val="clear" w:color="auto" w:fill="FFFFFF"/>
        </w:rPr>
        <w:t>ой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конфиденциальность</w:t>
      </w:r>
      <w:r w:rsidR="00FF4F1D">
        <w:rPr>
          <w:rFonts w:cs="Times New Roman"/>
          <w:bCs/>
          <w:szCs w:val="28"/>
          <w:shd w:val="clear" w:color="auto" w:fill="FFFFFF"/>
        </w:rPr>
        <w:t>ю</w:t>
      </w:r>
      <w:r w:rsidR="00FF4F1D" w:rsidRPr="003B3BF4">
        <w:rPr>
          <w:rFonts w:cs="Times New Roman"/>
          <w:bCs/>
          <w:szCs w:val="28"/>
          <w:shd w:val="clear" w:color="auto" w:fill="FFFFFF"/>
        </w:rPr>
        <w:t>. Гомоморфн</w:t>
      </w:r>
      <w:r w:rsidR="00FF4F1D">
        <w:rPr>
          <w:rFonts w:cs="Times New Roman"/>
          <w:bCs/>
          <w:szCs w:val="28"/>
          <w:shd w:val="clear" w:color="auto" w:fill="FFFFFF"/>
        </w:rPr>
        <w:t>ым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шифрование</w:t>
      </w:r>
      <w:r w:rsidR="00FF4F1D">
        <w:rPr>
          <w:rFonts w:cs="Times New Roman"/>
          <w:bCs/>
          <w:szCs w:val="28"/>
          <w:shd w:val="clear" w:color="auto" w:fill="FFFFFF"/>
        </w:rPr>
        <w:t>м</w:t>
      </w:r>
      <w:r w:rsidR="00FF4F1D" w:rsidRPr="003B3BF4">
        <w:rPr>
          <w:rFonts w:cs="Times New Roman"/>
          <w:bCs/>
          <w:szCs w:val="28"/>
          <w:shd w:val="clear" w:color="auto" w:fill="FFFFFF"/>
        </w:rPr>
        <w:t>. Классическ</w:t>
      </w:r>
      <w:r w:rsidR="00FF4F1D">
        <w:rPr>
          <w:rFonts w:cs="Times New Roman"/>
          <w:bCs/>
          <w:szCs w:val="28"/>
          <w:shd w:val="clear" w:color="auto" w:fill="FFFFFF"/>
        </w:rPr>
        <w:t>им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шифрование</w:t>
      </w:r>
      <w:r w:rsidR="00FF4F1D">
        <w:rPr>
          <w:rFonts w:cs="Times New Roman"/>
          <w:bCs/>
          <w:szCs w:val="28"/>
          <w:shd w:val="clear" w:color="auto" w:fill="FFFFFF"/>
        </w:rPr>
        <w:t>м</w:t>
      </w:r>
      <w:r w:rsidR="00FF4F1D" w:rsidRPr="003B3BF4">
        <w:rPr>
          <w:rFonts w:cs="Times New Roman"/>
          <w:bCs/>
          <w:szCs w:val="28"/>
          <w:shd w:val="clear" w:color="auto" w:fill="FFFFFF"/>
        </w:rPr>
        <w:t>. Федеративн</w:t>
      </w:r>
      <w:r w:rsidR="00FF4F1D">
        <w:rPr>
          <w:rFonts w:cs="Times New Roman"/>
          <w:bCs/>
          <w:szCs w:val="28"/>
          <w:shd w:val="clear" w:color="auto" w:fill="FFFFFF"/>
        </w:rPr>
        <w:t>ым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обучение</w:t>
      </w:r>
      <w:r w:rsidR="00FF4F1D">
        <w:rPr>
          <w:rFonts w:cs="Times New Roman"/>
          <w:bCs/>
          <w:szCs w:val="28"/>
          <w:shd w:val="clear" w:color="auto" w:fill="FFFFFF"/>
        </w:rPr>
        <w:t>м</w:t>
      </w:r>
      <w:r w:rsidR="00FF4F1D" w:rsidRPr="003B3BF4">
        <w:rPr>
          <w:rFonts w:cs="Times New Roman"/>
          <w:bCs/>
          <w:szCs w:val="28"/>
          <w:shd w:val="clear" w:color="auto" w:fill="FFFFFF"/>
        </w:rPr>
        <w:t>. Генераци</w:t>
      </w:r>
      <w:r w:rsidR="00FF4F1D">
        <w:rPr>
          <w:rFonts w:cs="Times New Roman"/>
          <w:bCs/>
          <w:szCs w:val="28"/>
          <w:shd w:val="clear" w:color="auto" w:fill="FFFFFF"/>
        </w:rPr>
        <w:t>ей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синтетических наборов данных. Метрик</w:t>
      </w:r>
      <w:r w:rsidR="00FF4F1D">
        <w:rPr>
          <w:rFonts w:cs="Times New Roman"/>
          <w:bCs/>
          <w:szCs w:val="28"/>
          <w:shd w:val="clear" w:color="auto" w:fill="FFFFFF"/>
        </w:rPr>
        <w:t>ами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приватности. Программны</w:t>
      </w:r>
      <w:r w:rsidR="00FF4F1D">
        <w:rPr>
          <w:rFonts w:cs="Times New Roman"/>
          <w:bCs/>
          <w:szCs w:val="28"/>
          <w:shd w:val="clear" w:color="auto" w:fill="FFFFFF"/>
        </w:rPr>
        <w:t>ми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продукт</w:t>
      </w:r>
      <w:r w:rsidR="00FF4F1D">
        <w:rPr>
          <w:rFonts w:cs="Times New Roman"/>
          <w:bCs/>
          <w:szCs w:val="28"/>
          <w:shd w:val="clear" w:color="auto" w:fill="FFFFFF"/>
        </w:rPr>
        <w:t>ами</w:t>
      </w:r>
      <w:r w:rsidR="00FF4F1D" w:rsidRPr="003B3BF4">
        <w:rPr>
          <w:rFonts w:cs="Times New Roman"/>
          <w:bCs/>
          <w:szCs w:val="28"/>
          <w:shd w:val="clear" w:color="auto" w:fill="FFFFFF"/>
        </w:rPr>
        <w:t xml:space="preserve"> для защиты конфиденциальности и целостности данных ИИ.</w:t>
      </w:r>
    </w:p>
    <w:p w14:paraId="158DDA56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7DFDD6A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E20B47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B7ED0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60C2CEA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C23AF8D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01283F3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15CBEF3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5E16103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0F78368B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1D1326A" w14:textId="77A42BBD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187BDAA" w14:textId="3DA8117C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D06A8F" w:rsidRPr="00D06A8F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09080347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F83DC3A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0A48320" w14:textId="2E0BF1A5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2472563" w14:textId="219511A8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E721ABB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A787AFC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B12E38C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4EB04F12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CD63DE1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210C080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7B5A738" w14:textId="70243D3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4CB1699" w14:textId="6564ECF3" w:rsidR="00B64AC8" w:rsidRDefault="00B76F27" w:rsidP="00B76F27">
      <w:pPr>
        <w:spacing w:line="288" w:lineRule="auto"/>
        <w:ind w:left="567" w:right="423"/>
        <w:rPr>
          <w:szCs w:val="28"/>
        </w:rPr>
      </w:pPr>
      <w:r w:rsidRPr="003B3BF4">
        <w:rPr>
          <w:rFonts w:cs="Times New Roman"/>
          <w:bCs/>
          <w:szCs w:val="28"/>
          <w:shd w:val="clear" w:color="auto" w:fill="FFFFFF"/>
        </w:rPr>
        <w:t>Защита данных на этапе хранения, обучения и исполнения. Отравление данных. Дифференциальная конфиденциальность. Гомоморфное шифрование. Классическое шифрование. Федеративное обучение. Генерация синтетических наборов данных. Метрики приватности. Программные продукты для защиты конфиденциальности и целостности данных ИИ.</w:t>
      </w:r>
    </w:p>
    <w:p w14:paraId="3E2EB324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09B3177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CC55D58" w14:textId="77777777" w:rsidR="00B64AC8" w:rsidRPr="004A3100" w:rsidRDefault="00B64AC8" w:rsidP="00B64AC8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3A9B053C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824A9D5" w14:textId="09F5CA9C" w:rsidR="00B64AC8" w:rsidRPr="004E4FC6" w:rsidRDefault="007A52A2" w:rsidP="00B64AC8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B64AC8" w:rsidRPr="004E4FC6">
        <w:rPr>
          <w:szCs w:val="28"/>
        </w:rPr>
        <w:t>.</w:t>
      </w:r>
      <w:r>
        <w:rPr>
          <w:szCs w:val="28"/>
        </w:rPr>
        <w:t>Е</w:t>
      </w:r>
      <w:r w:rsidR="00B64AC8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619444D1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6AF018E6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4BC5DCE3" w14:textId="1020EA1C" w:rsidR="00B64AC8" w:rsidRDefault="00B64AC8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36ADFB20" w14:textId="4C8CE3D8" w:rsidR="00B64AC8" w:rsidRDefault="001133B2" w:rsidP="00B64AC8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461EF589" w14:textId="01F7F350" w:rsidR="001133B2" w:rsidRPr="004E4FC6" w:rsidRDefault="001133B2" w:rsidP="00B64AC8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9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42776B" w:rsidRPr="0042776B">
        <w:rPr>
          <w:b/>
          <w:szCs w:val="28"/>
        </w:rPr>
        <w:t>Обнаружение аномалий</w:t>
      </w:r>
      <w:r w:rsidRPr="00513134">
        <w:rPr>
          <w:b/>
          <w:szCs w:val="28"/>
          <w:shd w:val="clear" w:color="auto" w:fill="FFFFFF"/>
        </w:rPr>
        <w:t>»</w:t>
      </w:r>
    </w:p>
    <w:p w14:paraId="2CBE6755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1F8EE433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7D53478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594AC56C" w14:textId="68B7D672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F813E5" w:rsidRPr="00116B8E">
        <w:rPr>
          <w:rFonts w:cs="Times New Roman"/>
          <w:b/>
          <w:szCs w:val="28"/>
          <w:u w:val="single"/>
        </w:rPr>
        <w:t>1</w:t>
      </w:r>
      <w:r w:rsidRPr="00116B8E">
        <w:rPr>
          <w:rFonts w:cs="Times New Roman"/>
          <w:b/>
          <w:szCs w:val="28"/>
          <w:u w:val="single"/>
        </w:rPr>
        <w:t xml:space="preserve"> час</w:t>
      </w:r>
    </w:p>
    <w:p w14:paraId="2484944E" w14:textId="58A0C7B8" w:rsidR="001133B2" w:rsidRPr="001133B2" w:rsidRDefault="001133B2" w:rsidP="00324177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0D3A4689" w14:textId="2F0F50CC" w:rsidR="001133B2" w:rsidRPr="00B64AC8" w:rsidRDefault="001133B2" w:rsidP="0042776B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42776B" w:rsidRPr="0042776B">
        <w:rPr>
          <w:rFonts w:cs="Times New Roman"/>
          <w:bCs/>
          <w:szCs w:val="28"/>
          <w:shd w:val="clear" w:color="auto" w:fill="FFFFFF"/>
        </w:rPr>
        <w:t>Обнаружение аномалий</w:t>
      </w:r>
    </w:p>
    <w:p w14:paraId="0FB0B337" w14:textId="01DB23DF" w:rsidR="001133B2" w:rsidRPr="0042776B" w:rsidRDefault="001133B2" w:rsidP="0042776B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42776B" w:rsidRPr="0042776B">
        <w:rPr>
          <w:rFonts w:cs="Times New Roman"/>
          <w:bCs/>
          <w:szCs w:val="28"/>
          <w:shd w:val="clear" w:color="auto" w:fill="FFFFFF"/>
        </w:rPr>
        <w:t>Определение дрейфа данных и других проблем. Утечка данных. Обнаружение заражения данных. Программные продукты для обнаружения аномалий в данных.</w:t>
      </w:r>
    </w:p>
    <w:p w14:paraId="08D7F65D" w14:textId="11D14F44" w:rsidR="001133B2" w:rsidRDefault="001133B2" w:rsidP="008976B5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D02E62">
        <w:rPr>
          <w:rFonts w:cs="Times New Roman"/>
          <w:bCs/>
          <w:szCs w:val="28"/>
          <w:shd w:val="clear" w:color="auto" w:fill="FFFFFF"/>
        </w:rPr>
        <w:t>о</w:t>
      </w:r>
      <w:r w:rsidR="00D02E62" w:rsidRPr="0042776B">
        <w:rPr>
          <w:rFonts w:cs="Times New Roman"/>
          <w:bCs/>
          <w:szCs w:val="28"/>
          <w:shd w:val="clear" w:color="auto" w:fill="FFFFFF"/>
        </w:rPr>
        <w:t>пределение</w:t>
      </w:r>
      <w:r w:rsidR="00D02E62">
        <w:rPr>
          <w:rFonts w:cs="Times New Roman"/>
          <w:bCs/>
          <w:szCs w:val="28"/>
          <w:shd w:val="clear" w:color="auto" w:fill="FFFFFF"/>
        </w:rPr>
        <w:t>м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дрейфа данных и други</w:t>
      </w:r>
      <w:r w:rsidR="00D02E62">
        <w:rPr>
          <w:rFonts w:cs="Times New Roman"/>
          <w:bCs/>
          <w:szCs w:val="28"/>
          <w:shd w:val="clear" w:color="auto" w:fill="FFFFFF"/>
        </w:rPr>
        <w:t>ми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проблем</w:t>
      </w:r>
      <w:r w:rsidR="00D02E62">
        <w:rPr>
          <w:rFonts w:cs="Times New Roman"/>
          <w:bCs/>
          <w:szCs w:val="28"/>
          <w:shd w:val="clear" w:color="auto" w:fill="FFFFFF"/>
        </w:rPr>
        <w:t>ами</w:t>
      </w:r>
      <w:r w:rsidR="00D02E62" w:rsidRPr="0042776B">
        <w:rPr>
          <w:rFonts w:cs="Times New Roman"/>
          <w:bCs/>
          <w:szCs w:val="28"/>
          <w:shd w:val="clear" w:color="auto" w:fill="FFFFFF"/>
        </w:rPr>
        <w:t>. Утечка</w:t>
      </w:r>
      <w:r w:rsidR="00D02E62">
        <w:rPr>
          <w:rFonts w:cs="Times New Roman"/>
          <w:bCs/>
          <w:szCs w:val="28"/>
          <w:shd w:val="clear" w:color="auto" w:fill="FFFFFF"/>
        </w:rPr>
        <w:t>ми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данных. Обнаружение</w:t>
      </w:r>
      <w:r w:rsidR="00D02E62">
        <w:rPr>
          <w:rFonts w:cs="Times New Roman"/>
          <w:bCs/>
          <w:szCs w:val="28"/>
          <w:shd w:val="clear" w:color="auto" w:fill="FFFFFF"/>
        </w:rPr>
        <w:t>м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заражения данных. Программны</w:t>
      </w:r>
      <w:r w:rsidR="00D02E62">
        <w:rPr>
          <w:rFonts w:cs="Times New Roman"/>
          <w:bCs/>
          <w:szCs w:val="28"/>
          <w:shd w:val="clear" w:color="auto" w:fill="FFFFFF"/>
        </w:rPr>
        <w:t>ми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продукт</w:t>
      </w:r>
      <w:r w:rsidR="00D02E62">
        <w:rPr>
          <w:rFonts w:cs="Times New Roman"/>
          <w:bCs/>
          <w:szCs w:val="28"/>
          <w:shd w:val="clear" w:color="auto" w:fill="FFFFFF"/>
        </w:rPr>
        <w:t>ами</w:t>
      </w:r>
      <w:r w:rsidR="00D02E62" w:rsidRPr="0042776B">
        <w:rPr>
          <w:rFonts w:cs="Times New Roman"/>
          <w:bCs/>
          <w:szCs w:val="28"/>
          <w:shd w:val="clear" w:color="auto" w:fill="FFFFFF"/>
        </w:rPr>
        <w:t xml:space="preserve"> для обнаружения аномалий в данных.</w:t>
      </w:r>
    </w:p>
    <w:p w14:paraId="6012F5CC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26C6CCC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496B836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525AAE3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1993F1" w14:textId="043B0285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5D4D5758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B1CC027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19049BAB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60D4C091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5CEC6586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3FFA044" w14:textId="0F69DE26" w:rsidR="001133B2" w:rsidRPr="004E4FC6" w:rsidRDefault="001133B2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0B441B2" w14:textId="48FDA098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D044D" w:rsidRPr="00D06A8F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29E0E2D1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0E492036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2665633A" w14:textId="5A826A9B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1A9C76F9" w14:textId="77777777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7F8CEC32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C4E2DC7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E3F0F9F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144728EC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08F99744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A2CC1A6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520DF51D" w14:textId="1488E2C4" w:rsidR="001133B2" w:rsidRPr="004E4FC6" w:rsidRDefault="001133B2" w:rsidP="008976B5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1157E785" w14:textId="43F947FC" w:rsidR="00B64AC8" w:rsidRDefault="00AD044D" w:rsidP="00AD044D">
      <w:pPr>
        <w:spacing w:line="288" w:lineRule="auto"/>
        <w:ind w:left="567" w:right="423"/>
        <w:rPr>
          <w:szCs w:val="28"/>
        </w:rPr>
      </w:pPr>
      <w:r w:rsidRPr="0042776B">
        <w:rPr>
          <w:rFonts w:cs="Times New Roman"/>
          <w:bCs/>
          <w:szCs w:val="28"/>
          <w:shd w:val="clear" w:color="auto" w:fill="FFFFFF"/>
        </w:rPr>
        <w:t>Определение дрейфа данных и других проблем. Утечка данных. Обнаружение заражения данных. Программные продукты для обнаружения аномалий в данных.</w:t>
      </w:r>
    </w:p>
    <w:p w14:paraId="7459A4EB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E18AFC7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41C280F" w14:textId="3C112287" w:rsidR="00B64AC8" w:rsidRPr="004A3100" w:rsidRDefault="00B64AC8" w:rsidP="00B64AC8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7B26F0">
        <w:rPr>
          <w:szCs w:val="28"/>
        </w:rPr>
        <w:t>доцент</w:t>
      </w:r>
    </w:p>
    <w:p w14:paraId="473974DB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244D240" w14:textId="61230253" w:rsidR="00B64AC8" w:rsidRPr="004E4FC6" w:rsidRDefault="007B26F0" w:rsidP="00B64AC8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B64AC8" w:rsidRPr="004E4FC6">
        <w:rPr>
          <w:szCs w:val="28"/>
        </w:rPr>
        <w:t>.</w:t>
      </w:r>
      <w:r>
        <w:rPr>
          <w:szCs w:val="28"/>
        </w:rPr>
        <w:t>Е</w:t>
      </w:r>
      <w:r w:rsidR="00B64AC8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254288D0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048769D0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14C6172" w14:textId="5CD891E2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7B617D37" w14:textId="117AB237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13A01A" w14:textId="7C18101B" w:rsidR="00370753" w:rsidRDefault="0037075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9765F87" w14:textId="2B8CC110" w:rsidR="00370753" w:rsidRDefault="00370753" w:rsidP="00370753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6A8F">
        <w:rPr>
          <w:b/>
          <w:bCs/>
          <w:szCs w:val="28"/>
          <w:shd w:val="clear" w:color="auto" w:fill="FFFFFF"/>
        </w:rPr>
        <w:t>Доверенный</w:t>
      </w:r>
      <w:r w:rsidR="00D06A8F" w:rsidRPr="00D90F64">
        <w:rPr>
          <w:b/>
          <w:bCs/>
          <w:szCs w:val="28"/>
          <w:shd w:val="clear" w:color="auto" w:fill="FFFFFF"/>
        </w:rPr>
        <w:t xml:space="preserve"> искусственн</w:t>
      </w:r>
      <w:r w:rsidR="00D06A8F">
        <w:rPr>
          <w:b/>
          <w:bCs/>
          <w:szCs w:val="28"/>
          <w:shd w:val="clear" w:color="auto" w:fill="FFFFFF"/>
        </w:rPr>
        <w:t>ый</w:t>
      </w:r>
      <w:r w:rsidR="00D06A8F" w:rsidRPr="00D90F64">
        <w:rPr>
          <w:b/>
          <w:bCs/>
          <w:szCs w:val="28"/>
          <w:shd w:val="clear" w:color="auto" w:fill="FFFFFF"/>
        </w:rPr>
        <w:t xml:space="preserve"> интеллект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6D3B8453" w14:textId="268FE4A0" w:rsidR="00370753" w:rsidRPr="004E4FC6" w:rsidRDefault="00370753" w:rsidP="00370753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10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>
        <w:rPr>
          <w:b/>
          <w:szCs w:val="28"/>
        </w:rPr>
        <w:t>Заключение</w:t>
      </w:r>
      <w:r w:rsidRPr="00513134">
        <w:rPr>
          <w:b/>
          <w:szCs w:val="28"/>
          <w:shd w:val="clear" w:color="auto" w:fill="FFFFFF"/>
        </w:rPr>
        <w:t>»</w:t>
      </w:r>
    </w:p>
    <w:p w14:paraId="1F504C88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szCs w:val="28"/>
        </w:rPr>
      </w:pPr>
    </w:p>
    <w:p w14:paraId="6694B1EE" w14:textId="77777777" w:rsidR="00370753" w:rsidRPr="00D60748" w:rsidRDefault="00370753" w:rsidP="00370753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717ADDF6" w14:textId="77777777" w:rsidR="00370753" w:rsidRPr="00D60748" w:rsidRDefault="00370753" w:rsidP="00370753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11A212CB" w14:textId="1E34E121" w:rsidR="00370753" w:rsidRPr="004E4FC6" w:rsidRDefault="00370753" w:rsidP="00370753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F813E5" w:rsidRPr="00116B8E">
        <w:rPr>
          <w:rFonts w:cs="Times New Roman"/>
          <w:b/>
          <w:szCs w:val="28"/>
          <w:u w:val="single"/>
        </w:rPr>
        <w:t>1</w:t>
      </w:r>
      <w:r w:rsidRPr="00116B8E">
        <w:rPr>
          <w:rFonts w:cs="Times New Roman"/>
          <w:b/>
          <w:szCs w:val="28"/>
          <w:u w:val="single"/>
        </w:rPr>
        <w:t xml:space="preserve"> час</w:t>
      </w:r>
      <w:bookmarkStart w:id="0" w:name="_GoBack"/>
      <w:bookmarkEnd w:id="0"/>
    </w:p>
    <w:p w14:paraId="11B7A2EE" w14:textId="77777777" w:rsidR="00370753" w:rsidRPr="001133B2" w:rsidRDefault="00370753" w:rsidP="00324177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030FD5">
        <w:rPr>
          <w:rFonts w:cs="Times New Roman"/>
          <w:bCs/>
          <w:szCs w:val="28"/>
          <w:shd w:val="clear" w:color="auto" w:fill="FFFFFF"/>
        </w:rPr>
        <w:t>Лекция.</w:t>
      </w:r>
    </w:p>
    <w:p w14:paraId="4CF24C3E" w14:textId="3E5E277F" w:rsidR="00370753" w:rsidRPr="00B64AC8" w:rsidRDefault="00370753" w:rsidP="00324177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030FD5">
        <w:rPr>
          <w:rFonts w:cs="Times New Roman"/>
          <w:bCs/>
          <w:szCs w:val="28"/>
          <w:shd w:val="clear" w:color="auto" w:fill="FFFFFF"/>
        </w:rPr>
        <w:t>Заключение</w:t>
      </w:r>
    </w:p>
    <w:p w14:paraId="0663C0D1" w14:textId="2D19E1F0" w:rsidR="00370753" w:rsidRPr="00030FD5" w:rsidRDefault="00370753" w:rsidP="00030FD5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370753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030FD5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030FD5">
        <w:rPr>
          <w:rFonts w:cs="Times New Roman"/>
          <w:bCs/>
          <w:szCs w:val="28"/>
          <w:shd w:val="clear" w:color="auto" w:fill="FFFFFF"/>
        </w:rPr>
        <w:t xml:space="preserve">Итоги курса. </w:t>
      </w:r>
      <w:r w:rsidR="00030FD5" w:rsidRPr="00030FD5">
        <w:rPr>
          <w:rFonts w:cs="Times New Roman"/>
          <w:bCs/>
          <w:szCs w:val="28"/>
          <w:shd w:val="clear" w:color="auto" w:fill="FFFFFF"/>
        </w:rPr>
        <w:t>Перспективы развития отрасли доверенного ИИ</w:t>
      </w:r>
    </w:p>
    <w:p w14:paraId="3BE8C0AE" w14:textId="5B130BF1" w:rsidR="00370753" w:rsidRDefault="00370753" w:rsidP="0037075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>
        <w:rPr>
          <w:rFonts w:cs="Times New Roman"/>
          <w:szCs w:val="28"/>
        </w:rPr>
        <w:t xml:space="preserve">подвести итого курса, рассмотреть </w:t>
      </w:r>
      <w:r w:rsidR="005D0337">
        <w:rPr>
          <w:rFonts w:cs="Times New Roman"/>
          <w:szCs w:val="28"/>
        </w:rPr>
        <w:t>п</w:t>
      </w:r>
      <w:r w:rsidR="005D0337" w:rsidRPr="005D0337">
        <w:rPr>
          <w:rFonts w:cs="Times New Roman"/>
          <w:szCs w:val="28"/>
        </w:rPr>
        <w:t>ерспективы развития отрасли доверенного ИИ</w:t>
      </w:r>
      <w:r w:rsidR="005D0337">
        <w:rPr>
          <w:rFonts w:cs="Times New Roman"/>
          <w:szCs w:val="28"/>
        </w:rPr>
        <w:t>.</w:t>
      </w:r>
    </w:p>
    <w:p w14:paraId="29487090" w14:textId="77777777" w:rsidR="005D0337" w:rsidRDefault="005D0337" w:rsidP="0037075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</w:p>
    <w:p w14:paraId="6B34BA3C" w14:textId="77777777" w:rsidR="00370753" w:rsidRPr="004E4FC6" w:rsidRDefault="00370753" w:rsidP="00370753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60D986A2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40ED1FE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9AA849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336B60A" w14:textId="38C07E1E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04F255FC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FD94870" w14:textId="77777777" w:rsidR="00370753" w:rsidRPr="004E4FC6" w:rsidRDefault="00370753" w:rsidP="00370753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2DBCCAC1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EBB0E54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921798B" w14:textId="77777777" w:rsidR="00370753" w:rsidRPr="004E4FC6" w:rsidRDefault="00370753" w:rsidP="00370753">
      <w:pPr>
        <w:spacing w:line="288" w:lineRule="auto"/>
        <w:jc w:val="left"/>
        <w:rPr>
          <w:b/>
          <w:szCs w:val="28"/>
        </w:rPr>
      </w:pPr>
    </w:p>
    <w:p w14:paraId="044098D9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D347E05" w14:textId="61C52EDF" w:rsidR="00370753" w:rsidRDefault="00370753" w:rsidP="00370753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5D0337" w:rsidRPr="00D06A8F">
        <w:rPr>
          <w:bCs/>
          <w:szCs w:val="28"/>
          <w:shd w:val="clear" w:color="auto" w:fill="FFFFFF"/>
        </w:rPr>
        <w:t>Доверенный искусственный интеллект</w:t>
      </w:r>
      <w:r w:rsidRPr="004E4FC6">
        <w:rPr>
          <w:rFonts w:cs="Times New Roman"/>
          <w:szCs w:val="28"/>
        </w:rPr>
        <w:t>».</w:t>
      </w:r>
    </w:p>
    <w:p w14:paraId="21D360B5" w14:textId="77777777" w:rsidR="00370753" w:rsidRPr="004E4FC6" w:rsidRDefault="00370753" w:rsidP="00370753">
      <w:pPr>
        <w:spacing w:line="288" w:lineRule="auto"/>
        <w:rPr>
          <w:rFonts w:cs="Times New Roman"/>
          <w:szCs w:val="28"/>
        </w:rPr>
      </w:pPr>
    </w:p>
    <w:p w14:paraId="4531BFE4" w14:textId="77777777" w:rsidR="00370753" w:rsidRPr="00D60748" w:rsidRDefault="00370753" w:rsidP="00370753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209B7A40" w14:textId="77777777" w:rsidR="00370753" w:rsidRPr="00250421" w:rsidRDefault="00370753" w:rsidP="00370753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ADBCB9" w14:textId="77777777" w:rsidR="00370753" w:rsidRPr="00250421" w:rsidRDefault="00370753" w:rsidP="00370753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2F2DC605" w14:textId="77777777" w:rsidR="00370753" w:rsidRPr="004E4FC6" w:rsidRDefault="00370753" w:rsidP="00370753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A128C3B" w14:textId="77777777" w:rsidR="00370753" w:rsidRPr="004E4FC6" w:rsidRDefault="00370753" w:rsidP="00370753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49A61D1" w14:textId="77777777" w:rsidR="00370753" w:rsidRPr="004E4FC6" w:rsidRDefault="00370753" w:rsidP="00370753">
      <w:pPr>
        <w:spacing w:line="288" w:lineRule="auto"/>
        <w:ind w:right="423"/>
        <w:rPr>
          <w:szCs w:val="28"/>
        </w:rPr>
      </w:pPr>
    </w:p>
    <w:p w14:paraId="31A7531D" w14:textId="77777777" w:rsidR="00370753" w:rsidRPr="004E4FC6" w:rsidRDefault="00370753" w:rsidP="00370753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7B2C3E3F" w14:textId="77777777" w:rsidR="00370753" w:rsidRPr="004E4FC6" w:rsidRDefault="00370753" w:rsidP="00370753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B5CF85C" w14:textId="77777777" w:rsidR="00370753" w:rsidRPr="004E4FC6" w:rsidRDefault="00370753" w:rsidP="00370753">
      <w:pPr>
        <w:spacing w:line="288" w:lineRule="auto"/>
        <w:ind w:left="710" w:firstLine="588"/>
        <w:rPr>
          <w:rFonts w:cs="Times New Roman"/>
          <w:szCs w:val="28"/>
        </w:rPr>
      </w:pPr>
    </w:p>
    <w:p w14:paraId="68B0DCD4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04113A5F" w14:textId="0E0058C4" w:rsidR="00370753" w:rsidRDefault="00B55B56" w:rsidP="00370753">
      <w:pPr>
        <w:spacing w:line="288" w:lineRule="auto"/>
        <w:ind w:left="567" w:right="423"/>
        <w:jc w:val="left"/>
        <w:rPr>
          <w:szCs w:val="28"/>
        </w:rPr>
      </w:pPr>
      <w:r w:rsidRPr="00B55B56">
        <w:rPr>
          <w:szCs w:val="28"/>
        </w:rPr>
        <w:t>Перспективы развития отрасли доверенного ИИ</w:t>
      </w:r>
      <w:r>
        <w:rPr>
          <w:szCs w:val="28"/>
        </w:rPr>
        <w:t>.</w:t>
      </w:r>
    </w:p>
    <w:p w14:paraId="23F900A4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229A5AE9" w14:textId="77777777" w:rsidR="00370753" w:rsidRPr="004E4FC6" w:rsidRDefault="00370753" w:rsidP="00370753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169E737D" w14:textId="4B246B63" w:rsidR="00370753" w:rsidRPr="004A3100" w:rsidRDefault="00370753" w:rsidP="00370753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 xml:space="preserve">, </w:t>
      </w:r>
      <w:r w:rsidR="00B74C2E">
        <w:rPr>
          <w:szCs w:val="28"/>
        </w:rPr>
        <w:t>доцент</w:t>
      </w:r>
    </w:p>
    <w:p w14:paraId="57C149E4" w14:textId="77777777" w:rsidR="00370753" w:rsidRPr="004E4FC6" w:rsidRDefault="00370753" w:rsidP="00370753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D3C949C" w14:textId="50D5291D" w:rsidR="00370753" w:rsidRPr="004E4FC6" w:rsidRDefault="00B74C2E" w:rsidP="00370753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370753" w:rsidRPr="004E4FC6">
        <w:rPr>
          <w:szCs w:val="28"/>
        </w:rPr>
        <w:t>.</w:t>
      </w:r>
      <w:r>
        <w:rPr>
          <w:szCs w:val="28"/>
        </w:rPr>
        <w:t>Е</w:t>
      </w:r>
      <w:r w:rsidR="00370753" w:rsidRPr="004E4FC6">
        <w:rPr>
          <w:szCs w:val="28"/>
        </w:rPr>
        <w:t xml:space="preserve">. </w:t>
      </w:r>
      <w:r>
        <w:rPr>
          <w:szCs w:val="28"/>
        </w:rPr>
        <w:t>Самотуга</w:t>
      </w:r>
    </w:p>
    <w:p w14:paraId="081DE3EA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</w:p>
    <w:p w14:paraId="7DBD472B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6160418B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44BF5454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422ED38B" w14:textId="77777777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06B3B230" w14:textId="5E0CE83C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30363EE2" w14:textId="110FEEE5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4C8F93" w14:textId="4FEC0436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sectPr w:rsidR="001133B2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1E7A2" w14:textId="77777777" w:rsidR="007C430D" w:rsidRDefault="007C430D" w:rsidP="00657AD0">
      <w:pPr>
        <w:spacing w:line="240" w:lineRule="auto"/>
      </w:pPr>
      <w:r>
        <w:separator/>
      </w:r>
    </w:p>
  </w:endnote>
  <w:endnote w:type="continuationSeparator" w:id="0">
    <w:p w14:paraId="1708232E" w14:textId="77777777" w:rsidR="007C430D" w:rsidRDefault="007C430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06E8B" w14:textId="223D2AC9" w:rsidR="001133B2" w:rsidRPr="0001673E" w:rsidRDefault="001133B2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235AAC9" wp14:editId="4FE5A2F5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 w:rsidR="00116B8E">
          <w:rPr>
            <w:noProof/>
            <w:color w:val="05336E"/>
          </w:rPr>
          <w:t>24</w:t>
        </w:r>
        <w:r w:rsidRPr="00657AD0">
          <w:rPr>
            <w:color w:val="05336E"/>
          </w:rPr>
          <w:fldChar w:fldCharType="end"/>
        </w:r>
      </w:sdtContent>
    </w:sdt>
  </w:p>
  <w:p w14:paraId="1DBA35B6" w14:textId="77777777" w:rsidR="001133B2" w:rsidRDefault="001133B2"/>
  <w:p w14:paraId="58CBFC02" w14:textId="77777777" w:rsidR="001133B2" w:rsidRDefault="001133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2CC36" w14:textId="01EB2EE0" w:rsidR="001133B2" w:rsidRPr="00FA76A4" w:rsidRDefault="001133B2" w:rsidP="00FA76A4">
    <w:pPr>
      <w:pStyle w:val="a3"/>
      <w:ind w:firstLine="0"/>
      <w:jc w:val="center"/>
      <w:rPr>
        <w:color w:val="05336E"/>
      </w:rPr>
    </w:pPr>
    <w:r>
      <w:rPr>
        <w:color w:val="05336E"/>
      </w:rPr>
      <w:t>СПбГЭТУ «ЛЭТИ», 2022</w:t>
    </w:r>
    <w:r w:rsidRPr="00FA76A4">
      <w:rPr>
        <w:color w:val="05336E"/>
      </w:rPr>
      <w:t xml:space="preserve"> г.</w:t>
    </w:r>
  </w:p>
  <w:p w14:paraId="4B410AAF" w14:textId="77777777" w:rsidR="001133B2" w:rsidRPr="00FA76A4" w:rsidRDefault="001133B2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6E1D138" wp14:editId="702401AB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6E397" w14:textId="77777777" w:rsidR="007C430D" w:rsidRDefault="007C430D" w:rsidP="00657AD0">
      <w:pPr>
        <w:spacing w:line="240" w:lineRule="auto"/>
      </w:pPr>
      <w:r>
        <w:separator/>
      </w:r>
    </w:p>
  </w:footnote>
  <w:footnote w:type="continuationSeparator" w:id="0">
    <w:p w14:paraId="006A5C19" w14:textId="77777777" w:rsidR="007C430D" w:rsidRDefault="007C430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323DE" w14:textId="77777777" w:rsidR="001133B2" w:rsidRDefault="001133B2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A5D4F62" wp14:editId="28BB3D91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F8067" w14:textId="77777777" w:rsidR="001133B2" w:rsidRDefault="001133B2"/>
  <w:p w14:paraId="3C15261B" w14:textId="77777777" w:rsidR="001133B2" w:rsidRDefault="001133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6C26" w14:textId="77777777" w:rsidR="001133B2" w:rsidRDefault="001133B2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A964D9" wp14:editId="788EBC7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D1355D5"/>
    <w:multiLevelType w:val="hybridMultilevel"/>
    <w:tmpl w:val="E248629A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3A02852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" w15:restartNumberingAfterBreak="0">
    <w:nsid w:val="1CE954B3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7A7BDC"/>
    <w:multiLevelType w:val="hybridMultilevel"/>
    <w:tmpl w:val="E40EA02E"/>
    <w:lvl w:ilvl="0" w:tplc="C4B286B6">
      <w:start w:val="1"/>
      <w:numFmt w:val="decimal"/>
      <w:lvlText w:val="%1."/>
      <w:lvlJc w:val="left"/>
      <w:pPr>
        <w:ind w:left="2498" w:hanging="360"/>
      </w:pPr>
      <w:rPr>
        <w:rFonts w:hint="default"/>
        <w:b/>
      </w:rPr>
    </w:lvl>
    <w:lvl w:ilvl="1" w:tplc="C4B286B6">
      <w:start w:val="1"/>
      <w:numFmt w:val="decimal"/>
      <w:lvlText w:val="%2."/>
      <w:lvlJc w:val="left"/>
      <w:pPr>
        <w:ind w:left="2149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B13904"/>
    <w:multiLevelType w:val="hybridMultilevel"/>
    <w:tmpl w:val="85381CD0"/>
    <w:lvl w:ilvl="0" w:tplc="BDDACAB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AF8085B"/>
    <w:multiLevelType w:val="hybridMultilevel"/>
    <w:tmpl w:val="69C08924"/>
    <w:lvl w:ilvl="0" w:tplc="C4B286B6">
      <w:start w:val="1"/>
      <w:numFmt w:val="decimal"/>
      <w:lvlText w:val="%1."/>
      <w:lvlJc w:val="left"/>
      <w:pPr>
        <w:ind w:left="249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B3768FF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10457EF"/>
    <w:multiLevelType w:val="hybridMultilevel"/>
    <w:tmpl w:val="5DCAA412"/>
    <w:lvl w:ilvl="0" w:tplc="DD84CDC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A4E1164"/>
    <w:multiLevelType w:val="hybridMultilevel"/>
    <w:tmpl w:val="5DCAA412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" w15:restartNumberingAfterBreak="0">
    <w:nsid w:val="78151521"/>
    <w:multiLevelType w:val="hybridMultilevel"/>
    <w:tmpl w:val="923EE052"/>
    <w:lvl w:ilvl="0" w:tplc="4830B1F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E6AA4A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4AE2B2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A4BD8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C65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A830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A0B6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F839A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0AF5A4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E0FA5"/>
    <w:multiLevelType w:val="multilevel"/>
    <w:tmpl w:val="9E3E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6"/>
  </w:num>
  <w:num w:numId="2">
    <w:abstractNumId w:val="19"/>
  </w:num>
  <w:num w:numId="3">
    <w:abstractNumId w:val="13"/>
  </w:num>
  <w:num w:numId="4">
    <w:abstractNumId w:val="16"/>
  </w:num>
  <w:num w:numId="5">
    <w:abstractNumId w:val="21"/>
  </w:num>
  <w:num w:numId="6">
    <w:abstractNumId w:val="12"/>
  </w:num>
  <w:num w:numId="7">
    <w:abstractNumId w:val="22"/>
  </w:num>
  <w:num w:numId="8">
    <w:abstractNumId w:val="0"/>
  </w:num>
  <w:num w:numId="9">
    <w:abstractNumId w:val="15"/>
  </w:num>
  <w:num w:numId="10">
    <w:abstractNumId w:val="18"/>
  </w:num>
  <w:num w:numId="11">
    <w:abstractNumId w:val="14"/>
  </w:num>
  <w:num w:numId="12">
    <w:abstractNumId w:val="24"/>
  </w:num>
  <w:num w:numId="13">
    <w:abstractNumId w:val="3"/>
  </w:num>
  <w:num w:numId="14">
    <w:abstractNumId w:val="9"/>
  </w:num>
  <w:num w:numId="15">
    <w:abstractNumId w:val="8"/>
  </w:num>
  <w:num w:numId="16">
    <w:abstractNumId w:val="20"/>
  </w:num>
  <w:num w:numId="17">
    <w:abstractNumId w:val="7"/>
  </w:num>
  <w:num w:numId="18">
    <w:abstractNumId w:val="27"/>
  </w:num>
  <w:num w:numId="19">
    <w:abstractNumId w:val="17"/>
  </w:num>
  <w:num w:numId="20">
    <w:abstractNumId w:val="25"/>
  </w:num>
  <w:num w:numId="21">
    <w:abstractNumId w:val="1"/>
  </w:num>
  <w:num w:numId="22">
    <w:abstractNumId w:val="23"/>
  </w:num>
  <w:num w:numId="23">
    <w:abstractNumId w:val="26"/>
  </w:num>
  <w:num w:numId="24">
    <w:abstractNumId w:val="10"/>
  </w:num>
  <w:num w:numId="25">
    <w:abstractNumId w:val="5"/>
  </w:num>
  <w:num w:numId="26">
    <w:abstractNumId w:val="11"/>
  </w:num>
  <w:num w:numId="27">
    <w:abstractNumId w:val="2"/>
  </w:num>
  <w:num w:numId="28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E6"/>
    <w:rsid w:val="0001673E"/>
    <w:rsid w:val="00030FD5"/>
    <w:rsid w:val="00046120"/>
    <w:rsid w:val="00077D81"/>
    <w:rsid w:val="00091806"/>
    <w:rsid w:val="000926F0"/>
    <w:rsid w:val="000949E5"/>
    <w:rsid w:val="000B30C1"/>
    <w:rsid w:val="00100267"/>
    <w:rsid w:val="001133B2"/>
    <w:rsid w:val="00116B8E"/>
    <w:rsid w:val="00121989"/>
    <w:rsid w:val="001440C7"/>
    <w:rsid w:val="0014445C"/>
    <w:rsid w:val="00160D01"/>
    <w:rsid w:val="001710C5"/>
    <w:rsid w:val="001816E6"/>
    <w:rsid w:val="00181806"/>
    <w:rsid w:val="001C60B4"/>
    <w:rsid w:val="001D2190"/>
    <w:rsid w:val="001F21B9"/>
    <w:rsid w:val="001F3984"/>
    <w:rsid w:val="00202D8A"/>
    <w:rsid w:val="0023234D"/>
    <w:rsid w:val="00240DEF"/>
    <w:rsid w:val="00243242"/>
    <w:rsid w:val="00250421"/>
    <w:rsid w:val="002524F4"/>
    <w:rsid w:val="002701AE"/>
    <w:rsid w:val="0027091C"/>
    <w:rsid w:val="00275AC2"/>
    <w:rsid w:val="002813D0"/>
    <w:rsid w:val="002A3F8A"/>
    <w:rsid w:val="002C2759"/>
    <w:rsid w:val="002C4CDC"/>
    <w:rsid w:val="002D524E"/>
    <w:rsid w:val="002F1119"/>
    <w:rsid w:val="002F70F5"/>
    <w:rsid w:val="0030522B"/>
    <w:rsid w:val="0030740B"/>
    <w:rsid w:val="00317CCC"/>
    <w:rsid w:val="00324177"/>
    <w:rsid w:val="00337480"/>
    <w:rsid w:val="00346824"/>
    <w:rsid w:val="00370753"/>
    <w:rsid w:val="003B3BF4"/>
    <w:rsid w:val="003D70D4"/>
    <w:rsid w:val="003E6CC9"/>
    <w:rsid w:val="003F2354"/>
    <w:rsid w:val="00401C6D"/>
    <w:rsid w:val="0042776B"/>
    <w:rsid w:val="00427CBD"/>
    <w:rsid w:val="004326B7"/>
    <w:rsid w:val="00456EE1"/>
    <w:rsid w:val="004637FC"/>
    <w:rsid w:val="004654BC"/>
    <w:rsid w:val="004A3100"/>
    <w:rsid w:val="004A479B"/>
    <w:rsid w:val="004A4956"/>
    <w:rsid w:val="004A6E49"/>
    <w:rsid w:val="004B1956"/>
    <w:rsid w:val="004B5745"/>
    <w:rsid w:val="004B7552"/>
    <w:rsid w:val="004C0AF4"/>
    <w:rsid w:val="004C3C38"/>
    <w:rsid w:val="004E4FC6"/>
    <w:rsid w:val="00513134"/>
    <w:rsid w:val="005216B4"/>
    <w:rsid w:val="005531CF"/>
    <w:rsid w:val="00566E63"/>
    <w:rsid w:val="005803F0"/>
    <w:rsid w:val="005A35FA"/>
    <w:rsid w:val="005B19DD"/>
    <w:rsid w:val="005B2C60"/>
    <w:rsid w:val="005D0337"/>
    <w:rsid w:val="005E075F"/>
    <w:rsid w:val="005E29F6"/>
    <w:rsid w:val="005F283E"/>
    <w:rsid w:val="005F6140"/>
    <w:rsid w:val="006208D1"/>
    <w:rsid w:val="006333F6"/>
    <w:rsid w:val="006516AB"/>
    <w:rsid w:val="00655107"/>
    <w:rsid w:val="00656D87"/>
    <w:rsid w:val="00657AD0"/>
    <w:rsid w:val="006670CD"/>
    <w:rsid w:val="00677F14"/>
    <w:rsid w:val="00680547"/>
    <w:rsid w:val="006B345E"/>
    <w:rsid w:val="006B7C48"/>
    <w:rsid w:val="006D0D94"/>
    <w:rsid w:val="00724C36"/>
    <w:rsid w:val="00731470"/>
    <w:rsid w:val="007525A7"/>
    <w:rsid w:val="00781B8F"/>
    <w:rsid w:val="007A52A2"/>
    <w:rsid w:val="007B26F0"/>
    <w:rsid w:val="007C26AC"/>
    <w:rsid w:val="007C430D"/>
    <w:rsid w:val="007D67B4"/>
    <w:rsid w:val="007E502A"/>
    <w:rsid w:val="008077C5"/>
    <w:rsid w:val="00843D38"/>
    <w:rsid w:val="008448AD"/>
    <w:rsid w:val="00854011"/>
    <w:rsid w:val="00866517"/>
    <w:rsid w:val="00870691"/>
    <w:rsid w:val="00875510"/>
    <w:rsid w:val="008852FF"/>
    <w:rsid w:val="00885A54"/>
    <w:rsid w:val="008976B5"/>
    <w:rsid w:val="008A1234"/>
    <w:rsid w:val="008A4188"/>
    <w:rsid w:val="008F0247"/>
    <w:rsid w:val="008F1AC6"/>
    <w:rsid w:val="008F5EE3"/>
    <w:rsid w:val="00925778"/>
    <w:rsid w:val="00940EAB"/>
    <w:rsid w:val="00947C2A"/>
    <w:rsid w:val="0097197B"/>
    <w:rsid w:val="009844F5"/>
    <w:rsid w:val="0098480C"/>
    <w:rsid w:val="009A4121"/>
    <w:rsid w:val="009A7405"/>
    <w:rsid w:val="009B7EDD"/>
    <w:rsid w:val="009C5D04"/>
    <w:rsid w:val="009C6B07"/>
    <w:rsid w:val="009D105E"/>
    <w:rsid w:val="00A01AE8"/>
    <w:rsid w:val="00A046BE"/>
    <w:rsid w:val="00A525EA"/>
    <w:rsid w:val="00A62A09"/>
    <w:rsid w:val="00A71092"/>
    <w:rsid w:val="00AB7B59"/>
    <w:rsid w:val="00AD044D"/>
    <w:rsid w:val="00AD789A"/>
    <w:rsid w:val="00AE522B"/>
    <w:rsid w:val="00AE7E51"/>
    <w:rsid w:val="00B038B2"/>
    <w:rsid w:val="00B057DA"/>
    <w:rsid w:val="00B10EDB"/>
    <w:rsid w:val="00B541BD"/>
    <w:rsid w:val="00B55B56"/>
    <w:rsid w:val="00B576B7"/>
    <w:rsid w:val="00B64AC8"/>
    <w:rsid w:val="00B6558F"/>
    <w:rsid w:val="00B7312A"/>
    <w:rsid w:val="00B74C2E"/>
    <w:rsid w:val="00B76F27"/>
    <w:rsid w:val="00BA0509"/>
    <w:rsid w:val="00BA77A9"/>
    <w:rsid w:val="00BC4CE6"/>
    <w:rsid w:val="00BC58ED"/>
    <w:rsid w:val="00BD033F"/>
    <w:rsid w:val="00BD6090"/>
    <w:rsid w:val="00BE325F"/>
    <w:rsid w:val="00C06B89"/>
    <w:rsid w:val="00C17BC4"/>
    <w:rsid w:val="00C23145"/>
    <w:rsid w:val="00C27902"/>
    <w:rsid w:val="00C41F49"/>
    <w:rsid w:val="00C435E5"/>
    <w:rsid w:val="00C45D2D"/>
    <w:rsid w:val="00C56708"/>
    <w:rsid w:val="00C57BA8"/>
    <w:rsid w:val="00C651DC"/>
    <w:rsid w:val="00C82178"/>
    <w:rsid w:val="00CE7B91"/>
    <w:rsid w:val="00D02E62"/>
    <w:rsid w:val="00D03003"/>
    <w:rsid w:val="00D05D3B"/>
    <w:rsid w:val="00D06A8F"/>
    <w:rsid w:val="00D17119"/>
    <w:rsid w:val="00D60748"/>
    <w:rsid w:val="00D609D9"/>
    <w:rsid w:val="00D649A8"/>
    <w:rsid w:val="00D77F5F"/>
    <w:rsid w:val="00D905E7"/>
    <w:rsid w:val="00D90F64"/>
    <w:rsid w:val="00DA3AED"/>
    <w:rsid w:val="00DB217B"/>
    <w:rsid w:val="00DB4E2D"/>
    <w:rsid w:val="00DB5E88"/>
    <w:rsid w:val="00DB7DD8"/>
    <w:rsid w:val="00DC5271"/>
    <w:rsid w:val="00DD04E3"/>
    <w:rsid w:val="00DE4109"/>
    <w:rsid w:val="00E11385"/>
    <w:rsid w:val="00E50349"/>
    <w:rsid w:val="00E87714"/>
    <w:rsid w:val="00E91068"/>
    <w:rsid w:val="00EA7A2A"/>
    <w:rsid w:val="00EE3468"/>
    <w:rsid w:val="00EF5553"/>
    <w:rsid w:val="00F12D00"/>
    <w:rsid w:val="00F53D1D"/>
    <w:rsid w:val="00F66180"/>
    <w:rsid w:val="00F71FFF"/>
    <w:rsid w:val="00F72670"/>
    <w:rsid w:val="00F7295A"/>
    <w:rsid w:val="00F73FE6"/>
    <w:rsid w:val="00F813E5"/>
    <w:rsid w:val="00F919F0"/>
    <w:rsid w:val="00FA21C3"/>
    <w:rsid w:val="00FA5A8B"/>
    <w:rsid w:val="00FA6629"/>
    <w:rsid w:val="00FA76A4"/>
    <w:rsid w:val="00FC412E"/>
    <w:rsid w:val="00FE0E4C"/>
    <w:rsid w:val="00FE3A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8AA9F"/>
  <w15:docId w15:val="{FD7ED5F2-556A-4AC4-894A-3BEB98C9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customStyle="1" w:styleId="af5">
    <w:name w:val="Название Знак"/>
    <w:rsid w:val="004E4F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6">
    <w:name w:val="Hyperlink"/>
    <w:basedOn w:val="a0"/>
    <w:uiPriority w:val="99"/>
    <w:semiHidden/>
    <w:unhideWhenUsed/>
    <w:rsid w:val="004E4FC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E4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4FC6"/>
    <w:rPr>
      <w:rFonts w:ascii="Courier New" w:eastAsia="Times New Roman" w:hAnsi="Courier New" w:cs="Courier New"/>
      <w:sz w:val="20"/>
      <w:szCs w:val="20"/>
    </w:rPr>
  </w:style>
  <w:style w:type="paragraph" w:styleId="af7">
    <w:name w:val="Normal (Web)"/>
    <w:basedOn w:val="a"/>
    <w:uiPriority w:val="99"/>
    <w:semiHidden/>
    <w:unhideWhenUsed/>
    <w:rsid w:val="004E4F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8">
    <w:name w:val="Body Text"/>
    <w:basedOn w:val="a"/>
    <w:link w:val="af9"/>
    <w:uiPriority w:val="1"/>
    <w:qFormat/>
    <w:rsid w:val="004A3100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4A3100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9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FE0A8-1209-49B3-BCFA-3A01F56E7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246</TotalTime>
  <Pages>1</Pages>
  <Words>3797</Words>
  <Characters>21646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68</cp:revision>
  <cp:lastPrinted>2022-03-28T08:54:00Z</cp:lastPrinted>
  <dcterms:created xsi:type="dcterms:W3CDTF">2022-07-22T06:20:00Z</dcterms:created>
  <dcterms:modified xsi:type="dcterms:W3CDTF">2022-07-24T07:14:00Z</dcterms:modified>
</cp:coreProperties>
</file>