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140" w:rsidRPr="006C256A" w:rsidRDefault="001F21B9" w:rsidP="00D609D9">
      <w:pPr>
        <w:rPr>
          <w:szCs w:val="28"/>
        </w:rPr>
      </w:pPr>
      <w:r w:rsidRPr="006C256A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B9" w:rsidRDefault="006C256A" w:rsidP="001816E6">
                            <w:pPr>
                              <w:pStyle w:val="af"/>
                              <w:ind w:firstLine="0"/>
                            </w:pPr>
                            <w:r>
                              <w:t>Методические материалы по практическим работам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1F21B9" w:rsidRDefault="006C256A" w:rsidP="001816E6">
                      <w:pPr>
                        <w:pStyle w:val="af"/>
                        <w:ind w:firstLine="0"/>
                      </w:pPr>
                      <w:r>
                        <w:t>Методические материалы по практическим работам</w:t>
                      </w:r>
                    </w:p>
                  </w:txbxContent>
                </v:textbox>
              </v:shape>
            </w:pict>
          </mc:Fallback>
        </mc:AlternateContent>
      </w:r>
      <w:r w:rsidRPr="006C256A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1F21B9" w:rsidRDefault="00CA21E9" w:rsidP="001816E6">
                            <w:pPr>
                              <w:pStyle w:val="af"/>
                              <w:ind w:firstLine="0"/>
                            </w:pPr>
                            <w:r>
                              <w:t>А</w:t>
                            </w:r>
                            <w:r w:rsidR="008F1AC6">
                              <w:t>.</w:t>
                            </w:r>
                            <w:r>
                              <w:t>Е</w:t>
                            </w:r>
                            <w:r w:rsidR="008F1AC6">
                              <w:t xml:space="preserve">. </w:t>
                            </w:r>
                            <w:proofErr w:type="spellStart"/>
                            <w:r w:rsidR="00D30984">
                              <w:t>Самотуга</w:t>
                            </w:r>
                            <w:proofErr w:type="spellEnd"/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A62A09" w:rsidRPr="001F21B9" w:rsidRDefault="00CA21E9" w:rsidP="001816E6">
                      <w:pPr>
                        <w:pStyle w:val="af"/>
                        <w:ind w:firstLine="0"/>
                      </w:pPr>
                      <w:r>
                        <w:t>А</w:t>
                      </w:r>
                      <w:r w:rsidR="008F1AC6">
                        <w:t>.</w:t>
                      </w:r>
                      <w:r>
                        <w:t>Е</w:t>
                      </w:r>
                      <w:r w:rsidR="008F1AC6">
                        <w:t xml:space="preserve">. </w:t>
                      </w:r>
                      <w:proofErr w:type="spellStart"/>
                      <w:r w:rsidR="00D30984">
                        <w:t>Самотуга</w:t>
                      </w:r>
                      <w:proofErr w:type="spellEnd"/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 w:rsidRPr="006C256A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2A8" w:rsidRDefault="00D30984" w:rsidP="00A62A09">
                            <w:pPr>
                              <w:pStyle w:val="ad"/>
                              <w:rPr>
                                <w:sz w:val="48"/>
                                <w:szCs w:val="48"/>
                              </w:rPr>
                            </w:pPr>
                            <w:r w:rsidRPr="00D30984">
                              <w:t>Доверенный искусственный интеллект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52A8" w:rsidRDefault="00D30984" w:rsidP="00A62A09">
                      <w:pPr>
                        <w:pStyle w:val="ad"/>
                        <w:rPr>
                          <w:sz w:val="48"/>
                          <w:szCs w:val="48"/>
                        </w:rPr>
                      </w:pPr>
                      <w:r w:rsidRPr="00D30984">
                        <w:t>Доверенный искусственный интеллект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 w:rsidRPr="006C256A">
        <w:rPr>
          <w:szCs w:val="28"/>
        </w:rPr>
        <w:br w:type="page"/>
      </w:r>
    </w:p>
    <w:p w:rsidR="000B2915" w:rsidRPr="0016681B" w:rsidRDefault="000B2915" w:rsidP="000B2915">
      <w:pPr>
        <w:pStyle w:val="1"/>
        <w:numPr>
          <w:ilvl w:val="0"/>
          <w:numId w:val="0"/>
        </w:numPr>
      </w:pPr>
      <w:r w:rsidRPr="0016681B">
        <w:lastRenderedPageBreak/>
        <w:t>1 ПРАКТИЧЕСКИЕ РАБОТЫ</w:t>
      </w:r>
    </w:p>
    <w:p w:rsidR="000B2915" w:rsidRPr="0016681B" w:rsidRDefault="000B2915" w:rsidP="000B2915">
      <w:pPr>
        <w:pStyle w:val="2"/>
      </w:pPr>
      <w:r w:rsidRPr="0016681B">
        <w:t>Общие положения и методика оценивания результатов</w:t>
      </w:r>
    </w:p>
    <w:p w:rsidR="000B2915" w:rsidRPr="0016681B" w:rsidRDefault="000B2915" w:rsidP="000B2915">
      <w:pPr>
        <w:rPr>
          <w:b/>
          <w:bCs/>
        </w:rPr>
      </w:pPr>
      <w:r w:rsidRPr="0016681B">
        <w:rPr>
          <w:szCs w:val="28"/>
        </w:rPr>
        <w:t xml:space="preserve">В процессе </w:t>
      </w:r>
      <w:proofErr w:type="gramStart"/>
      <w:r w:rsidRPr="0016681B">
        <w:rPr>
          <w:szCs w:val="28"/>
        </w:rPr>
        <w:t>обучения по дисциплине</w:t>
      </w:r>
      <w:proofErr w:type="gramEnd"/>
      <w:r w:rsidRPr="0016681B">
        <w:rPr>
          <w:szCs w:val="28"/>
        </w:rPr>
        <w:t xml:space="preserve"> «</w:t>
      </w:r>
      <w:r>
        <w:rPr>
          <w:szCs w:val="28"/>
        </w:rPr>
        <w:t>Доверенный искусственный интеллект</w:t>
      </w:r>
      <w:r w:rsidRPr="0016681B">
        <w:rPr>
          <w:szCs w:val="28"/>
        </w:rPr>
        <w:t xml:space="preserve">» студент обязан выполнить </w:t>
      </w:r>
      <w:r w:rsidR="00E57E7B">
        <w:rPr>
          <w:szCs w:val="28"/>
        </w:rPr>
        <w:t>8</w:t>
      </w:r>
      <w:r w:rsidRPr="0016681B">
        <w:rPr>
          <w:szCs w:val="28"/>
        </w:rPr>
        <w:t xml:space="preserve"> практических работ. Под выполнением практических работ подразумевается подготовка к работе, проведение экспериментальных исследований, подготовка отчета и его защита на практическом занятии. Выполнение практических работ студентами осуществляется в бригадах до 2 человек. Оформление отчета студентами осуществляется индивидуально в соответствии с принятыми в </w:t>
      </w:r>
      <w:proofErr w:type="spellStart"/>
      <w:r w:rsidRPr="0016681B">
        <w:rPr>
          <w:szCs w:val="28"/>
        </w:rPr>
        <w:t>СПбГЭТУ</w:t>
      </w:r>
      <w:proofErr w:type="spellEnd"/>
      <w:r w:rsidRPr="0016681B">
        <w:rPr>
          <w:szCs w:val="28"/>
        </w:rPr>
        <w:t xml:space="preserve"> правилами оформления студенческих работ. Отчет оформляется после выполнения экспериментальных исследований и представляется преподавателю на проверку. После проверки отчет либо возвращается (при наличии замечаний) на доработку, либо подписывается к защите. Практические работы защищаются студентами индивидуально. Каждый  студент получает вопрос по теоретической и практической части, после чего ему предоставляется время для подготовки ответа. На защите практической работы студент должен показать: понимание и умение объяснять особенности применяемых методов, возможные области их применения и т.д., прогнозировать реакции исследуемого объекта на различные воздействия, навыки и умения, приобретенные при выполнении практических работы. При обсуждении ответа преподаватель может задать несколько уточняющих вопросов. В случае если студент демонстрирует достаточное знание вопроса, работа считается зачтенной. Текущий контроль включает в себя выполнение, сдачу в срок отчетов и их защиту по всем практическим работам, по результатам которой студент получает допуск к экзамену. </w:t>
      </w:r>
      <w:proofErr w:type="gramStart"/>
      <w:r w:rsidRPr="0016681B">
        <w:rPr>
          <w:szCs w:val="28"/>
        </w:rPr>
        <w:t>Критерием оценки работы на практическом занятии является оценка, выставляемая по 5ти балльной шкале в соответствии со следующими критериями: оценка в 5 баллов выставляется при отличном выполнении задания, то есть при наличии полных (с детальными пояснениями и выкладками), оригинальных и правильных решений задач, дополненных при необходимости документами, полученными в результате реализации (проверки) решения, верных ответов и высококачественного оформления работы.</w:t>
      </w:r>
      <w:proofErr w:type="gramEnd"/>
      <w:r w:rsidRPr="0016681B">
        <w:rPr>
          <w:szCs w:val="28"/>
        </w:rPr>
        <w:t xml:space="preserve"> Оценка в 4 балла выставляется при правильном выполнении </w:t>
      </w:r>
      <w:r w:rsidRPr="0016681B">
        <w:rPr>
          <w:szCs w:val="28"/>
        </w:rPr>
        <w:lastRenderedPageBreak/>
        <w:t>задания, то есть при наличии полных (с пояснениями и выкладками), оригинальных и правильных решений задач, дополненных при необходимости документами, полученными в результате реализации (проверки) решения, верных ответов. Оценка в 3 балла выставляется при наличии отдельных неточностей в ответах (включая грамматические ошибки) или неточностях в решении задач непринципиального характера (описки и случайные ошибки арифметического характера). Оценка в 2 и ниже баллов выставляется в случаях, когда в ответах и в решениях задач имеются неточности и ошибки, свидетельствующие о недостаточном понимании вопросов и требующие дополнительного обращения к тематическим материалам.</w:t>
      </w:r>
    </w:p>
    <w:p w:rsidR="000B2915" w:rsidRPr="0016681B" w:rsidRDefault="000B2915" w:rsidP="000B2915">
      <w:pPr>
        <w:pStyle w:val="2"/>
      </w:pPr>
      <w:r w:rsidRPr="0016681B">
        <w:t>Содержание отчетов</w:t>
      </w:r>
    </w:p>
    <w:p w:rsidR="000B2915" w:rsidRPr="00331E81" w:rsidRDefault="000B2915" w:rsidP="000B2915">
      <w:pPr>
        <w:pStyle w:val="a4"/>
        <w:numPr>
          <w:ilvl w:val="0"/>
          <w:numId w:val="21"/>
        </w:numPr>
        <w:ind w:left="1418" w:firstLine="709"/>
      </w:pPr>
      <w:r w:rsidRPr="00331E81">
        <w:t>Титульный лист</w:t>
      </w:r>
    </w:p>
    <w:p w:rsidR="000B2915" w:rsidRPr="00331E81" w:rsidRDefault="000B2915" w:rsidP="000B2915">
      <w:pPr>
        <w:pStyle w:val="a4"/>
        <w:numPr>
          <w:ilvl w:val="0"/>
          <w:numId w:val="21"/>
        </w:numPr>
        <w:ind w:left="1418" w:firstLine="709"/>
      </w:pPr>
      <w:r w:rsidRPr="00331E81">
        <w:t>Цель работы</w:t>
      </w:r>
    </w:p>
    <w:p w:rsidR="000B2915" w:rsidRPr="00331E81" w:rsidRDefault="000B2915" w:rsidP="000B2915">
      <w:pPr>
        <w:pStyle w:val="a4"/>
        <w:numPr>
          <w:ilvl w:val="0"/>
          <w:numId w:val="21"/>
        </w:numPr>
        <w:ind w:left="1418" w:firstLine="709"/>
      </w:pPr>
      <w:r w:rsidRPr="00331E81">
        <w:t>Формулировка задания</w:t>
      </w:r>
    </w:p>
    <w:p w:rsidR="000B2915" w:rsidRPr="00331E81" w:rsidRDefault="000B2915" w:rsidP="000B2915">
      <w:pPr>
        <w:pStyle w:val="a4"/>
        <w:numPr>
          <w:ilvl w:val="0"/>
          <w:numId w:val="21"/>
        </w:numPr>
        <w:ind w:left="1418" w:firstLine="709"/>
      </w:pPr>
      <w:r w:rsidRPr="00331E81">
        <w:t>Краткое описание выполнения основных этапов работы</w:t>
      </w:r>
    </w:p>
    <w:p w:rsidR="000B2915" w:rsidRPr="00331E81" w:rsidRDefault="000B2915" w:rsidP="000B2915">
      <w:pPr>
        <w:pStyle w:val="a4"/>
        <w:numPr>
          <w:ilvl w:val="0"/>
          <w:numId w:val="21"/>
        </w:numPr>
        <w:ind w:left="1418" w:firstLine="709"/>
      </w:pPr>
      <w:r w:rsidRPr="00331E81">
        <w:t>Выводы по работе</w:t>
      </w:r>
    </w:p>
    <w:p w:rsidR="000B2915" w:rsidRPr="00331E81" w:rsidRDefault="000B2915" w:rsidP="000B2915">
      <w:pPr>
        <w:pStyle w:val="2"/>
      </w:pPr>
      <w:r w:rsidRPr="00331E81">
        <w:t>Практические работы</w:t>
      </w:r>
    </w:p>
    <w:p w:rsidR="000B2915" w:rsidRPr="00331E81" w:rsidRDefault="00770F0F" w:rsidP="000B2915">
      <w:pPr>
        <w:pStyle w:val="3"/>
        <w:ind w:left="0" w:firstLine="709"/>
      </w:pPr>
      <w:r w:rsidRPr="00331E81">
        <w:t xml:space="preserve"> Постановка проблемы доверия искусственному интеллекту.</w:t>
      </w:r>
      <w:r w:rsidR="000B2915" w:rsidRPr="00331E81">
        <w:t xml:space="preserve"> Обсуждение индивидуальных заданий</w:t>
      </w:r>
    </w:p>
    <w:p w:rsidR="000B2915" w:rsidRPr="00331E81" w:rsidRDefault="000B2915" w:rsidP="000B2915">
      <w:pPr>
        <w:pStyle w:val="a4"/>
        <w:ind w:left="0"/>
      </w:pPr>
      <w:r w:rsidRPr="00331E81">
        <w:rPr>
          <w:b/>
        </w:rPr>
        <w:t xml:space="preserve">Цель работы: </w:t>
      </w:r>
      <w:r w:rsidRPr="00331E81">
        <w:t>изучение</w:t>
      </w:r>
      <w:r w:rsidRPr="00331E81">
        <w:rPr>
          <w:b/>
        </w:rPr>
        <w:t xml:space="preserve"> </w:t>
      </w:r>
      <w:r w:rsidR="00770F0F" w:rsidRPr="00331E81">
        <w:t>компонентов и свойств доверенного искусственного интеллекта</w:t>
      </w:r>
      <w:r w:rsidR="005F0D6D" w:rsidRPr="00331E81">
        <w:t>, уровней доверия</w:t>
      </w:r>
      <w:r w:rsidRPr="00331E81">
        <w:t xml:space="preserve"> с опорой на теоретический лекционный материал. </w:t>
      </w:r>
    </w:p>
    <w:p w:rsidR="000B2915" w:rsidRPr="00331E81" w:rsidRDefault="000B2915" w:rsidP="000B2915">
      <w:pPr>
        <w:pStyle w:val="a4"/>
        <w:ind w:left="0"/>
        <w:rPr>
          <w:b/>
        </w:rPr>
      </w:pPr>
      <w:r w:rsidRPr="00331E81">
        <w:rPr>
          <w:b/>
        </w:rPr>
        <w:t xml:space="preserve">Задание: </w:t>
      </w:r>
    </w:p>
    <w:p w:rsidR="000B2915" w:rsidRPr="00331E81" w:rsidRDefault="000B2915" w:rsidP="000B2915">
      <w:pPr>
        <w:pStyle w:val="a4"/>
        <w:ind w:left="0"/>
      </w:pPr>
      <w:r w:rsidRPr="00331E81">
        <w:t>Провести анализ индивидуального домашнего задания (ИДЗ), декомпозицию задач и построить план выполнения ИДЗ.</w:t>
      </w:r>
    </w:p>
    <w:p w:rsidR="000B2915" w:rsidRPr="00331E81" w:rsidRDefault="000B2915" w:rsidP="000B2915">
      <w:pPr>
        <w:pStyle w:val="a4"/>
        <w:ind w:left="0"/>
        <w:rPr>
          <w:b/>
        </w:rPr>
      </w:pPr>
      <w:r w:rsidRPr="00331E81">
        <w:rPr>
          <w:b/>
        </w:rPr>
        <w:t xml:space="preserve">Контрольные вопросы: </w:t>
      </w:r>
    </w:p>
    <w:p w:rsidR="000B2915" w:rsidRPr="00671293" w:rsidRDefault="00671293" w:rsidP="000B2915">
      <w:pPr>
        <w:pStyle w:val="a4"/>
        <w:numPr>
          <w:ilvl w:val="0"/>
          <w:numId w:val="22"/>
        </w:numPr>
        <w:ind w:left="0" w:firstLine="709"/>
      </w:pPr>
      <w:r w:rsidRPr="00331E81">
        <w:t>Почему важно доверять системам искусственного</w:t>
      </w:r>
      <w:r w:rsidRPr="00671293">
        <w:t xml:space="preserve"> интеллекта</w:t>
      </w:r>
      <w:r w:rsidR="000B2915" w:rsidRPr="00671293">
        <w:t>?</w:t>
      </w:r>
    </w:p>
    <w:p w:rsidR="000B2915" w:rsidRPr="00671293" w:rsidRDefault="00671293" w:rsidP="000B2915">
      <w:pPr>
        <w:pStyle w:val="a4"/>
        <w:numPr>
          <w:ilvl w:val="0"/>
          <w:numId w:val="22"/>
        </w:numPr>
        <w:ind w:left="0" w:firstLine="709"/>
      </w:pPr>
      <w:r w:rsidRPr="00671293">
        <w:t>Приведите примеры ответственных задач обработки данных.</w:t>
      </w:r>
    </w:p>
    <w:p w:rsidR="000B2915" w:rsidRPr="00B55F50" w:rsidRDefault="00B55F50" w:rsidP="000B2915">
      <w:pPr>
        <w:pStyle w:val="a4"/>
        <w:numPr>
          <w:ilvl w:val="0"/>
          <w:numId w:val="22"/>
        </w:numPr>
        <w:ind w:left="0" w:firstLine="709"/>
      </w:pPr>
      <w:r w:rsidRPr="00B55F50">
        <w:t>Сколько уровней доверия принято выделять на данный момент</w:t>
      </w:r>
      <w:r w:rsidR="000B2915" w:rsidRPr="00B55F50">
        <w:t>?</w:t>
      </w:r>
    </w:p>
    <w:p w:rsidR="000B2915" w:rsidRPr="0008666B" w:rsidRDefault="0008666B" w:rsidP="000B2915">
      <w:pPr>
        <w:pStyle w:val="a4"/>
        <w:numPr>
          <w:ilvl w:val="0"/>
          <w:numId w:val="22"/>
        </w:numPr>
        <w:ind w:left="0" w:firstLine="709"/>
      </w:pPr>
      <w:r w:rsidRPr="0008666B">
        <w:t xml:space="preserve">Перечислите основные компоненты доверенного </w:t>
      </w:r>
      <w:proofErr w:type="spellStart"/>
      <w:r w:rsidRPr="0008666B">
        <w:t>искуственного</w:t>
      </w:r>
      <w:proofErr w:type="spellEnd"/>
      <w:r w:rsidRPr="0008666B">
        <w:t xml:space="preserve"> интеллекта. </w:t>
      </w:r>
    </w:p>
    <w:p w:rsidR="000B2915" w:rsidRPr="0008666B" w:rsidRDefault="0008666B" w:rsidP="000B2915">
      <w:pPr>
        <w:pStyle w:val="a4"/>
        <w:numPr>
          <w:ilvl w:val="0"/>
          <w:numId w:val="22"/>
        </w:numPr>
        <w:ind w:left="0" w:firstLine="709"/>
      </w:pPr>
      <w:r w:rsidRPr="0008666B">
        <w:lastRenderedPageBreak/>
        <w:t>Какие вам известны аппаратные платформы для доверенного ИИ?</w:t>
      </w:r>
    </w:p>
    <w:p w:rsidR="000B2915" w:rsidRPr="00D65555" w:rsidRDefault="00EF690C" w:rsidP="000B2915">
      <w:pPr>
        <w:pStyle w:val="3"/>
        <w:ind w:left="0" w:firstLine="709"/>
      </w:pPr>
      <w:r w:rsidRPr="00D65555">
        <w:t xml:space="preserve"> Управление рисками искусственного интеллекта</w:t>
      </w:r>
    </w:p>
    <w:p w:rsidR="000B2915" w:rsidRPr="00D65555" w:rsidRDefault="000B2915" w:rsidP="000B2915">
      <w:pPr>
        <w:pStyle w:val="a4"/>
        <w:ind w:left="0"/>
      </w:pPr>
      <w:r w:rsidRPr="00D65555">
        <w:rPr>
          <w:b/>
        </w:rPr>
        <w:t xml:space="preserve">Цель работы: </w:t>
      </w:r>
      <w:r w:rsidR="00EF690C" w:rsidRPr="00D65555">
        <w:t>изучение процесса управления рисками на основе информации из теоретического материала для конкретной модели искусственного интеллекта.</w:t>
      </w:r>
    </w:p>
    <w:p w:rsidR="000B2915" w:rsidRPr="00D65555" w:rsidRDefault="000B2915" w:rsidP="000B2915">
      <w:pPr>
        <w:pStyle w:val="a4"/>
        <w:ind w:left="0"/>
        <w:rPr>
          <w:b/>
        </w:rPr>
      </w:pPr>
      <w:r w:rsidRPr="00D65555">
        <w:rPr>
          <w:b/>
        </w:rPr>
        <w:t xml:space="preserve">Задание: </w:t>
      </w:r>
    </w:p>
    <w:p w:rsidR="000B2915" w:rsidRPr="00D65555" w:rsidRDefault="000B2915" w:rsidP="000B2915">
      <w:pPr>
        <w:pStyle w:val="a4"/>
        <w:ind w:left="0"/>
      </w:pPr>
      <w:r w:rsidRPr="00D65555">
        <w:t xml:space="preserve">Провести </w:t>
      </w:r>
      <w:r w:rsidR="00770F0F" w:rsidRPr="00D65555">
        <w:t xml:space="preserve">идентификацию, </w:t>
      </w:r>
      <w:r w:rsidRPr="00D65555">
        <w:t xml:space="preserve">оценку </w:t>
      </w:r>
      <w:r w:rsidR="00770F0F" w:rsidRPr="00D65555">
        <w:t>рисков для конкретной модели искусственного интеллекта, выполнить анализ результатов оценки и описать необходимые шаги по их обработке.</w:t>
      </w:r>
    </w:p>
    <w:p w:rsidR="000B2915" w:rsidRPr="00D65555" w:rsidRDefault="000B2915" w:rsidP="000B2915">
      <w:pPr>
        <w:pStyle w:val="a4"/>
        <w:ind w:left="0"/>
        <w:rPr>
          <w:b/>
        </w:rPr>
      </w:pPr>
      <w:r w:rsidRPr="00D65555">
        <w:rPr>
          <w:b/>
        </w:rPr>
        <w:t xml:space="preserve">Контрольные вопросы: </w:t>
      </w:r>
    </w:p>
    <w:p w:rsidR="000B2915" w:rsidRPr="00D65555" w:rsidRDefault="00D65555" w:rsidP="000B2915">
      <w:pPr>
        <w:pStyle w:val="a4"/>
        <w:numPr>
          <w:ilvl w:val="0"/>
          <w:numId w:val="23"/>
        </w:numPr>
        <w:ind w:left="0" w:firstLine="709"/>
      </w:pPr>
      <w:r w:rsidRPr="00D65555">
        <w:t xml:space="preserve">Какие вам известны принципы управления рисками согласно </w:t>
      </w:r>
      <w:r w:rsidRPr="00D65555">
        <w:rPr>
          <w:color w:val="000000"/>
          <w:szCs w:val="28"/>
        </w:rPr>
        <w:t>ИСО 31000:2018?</w:t>
      </w:r>
    </w:p>
    <w:p w:rsidR="000B2915" w:rsidRPr="00D65555" w:rsidRDefault="00D65555" w:rsidP="000B2915">
      <w:pPr>
        <w:pStyle w:val="a4"/>
        <w:numPr>
          <w:ilvl w:val="0"/>
          <w:numId w:val="23"/>
        </w:numPr>
        <w:ind w:left="0" w:firstLine="709"/>
      </w:pPr>
      <w:r w:rsidRPr="00D65555">
        <w:t xml:space="preserve">Перечислите, что должна включать в себя приверженность </w:t>
      </w:r>
      <w:proofErr w:type="gramStart"/>
      <w:r w:rsidRPr="00D65555">
        <w:t>риск-менеджменту</w:t>
      </w:r>
      <w:proofErr w:type="gramEnd"/>
      <w:r w:rsidRPr="00D65555">
        <w:t>?</w:t>
      </w:r>
    </w:p>
    <w:p w:rsidR="000B2915" w:rsidRPr="00D65555" w:rsidRDefault="00D65555" w:rsidP="000B2915">
      <w:pPr>
        <w:pStyle w:val="a4"/>
        <w:numPr>
          <w:ilvl w:val="0"/>
          <w:numId w:val="23"/>
        </w:numPr>
        <w:ind w:left="0" w:firstLine="709"/>
      </w:pPr>
      <w:r w:rsidRPr="00D65555">
        <w:rPr>
          <w:color w:val="000000"/>
          <w:szCs w:val="28"/>
        </w:rPr>
        <w:t>В зависимости от чего при определении рисков систем искусственного интеллекта следует учитывать различные источники рисков</w:t>
      </w:r>
      <w:r w:rsidR="000B2915" w:rsidRPr="00D65555">
        <w:t>?</w:t>
      </w:r>
    </w:p>
    <w:p w:rsidR="000B2915" w:rsidRPr="00D65555" w:rsidRDefault="00D65555" w:rsidP="000B2915">
      <w:pPr>
        <w:pStyle w:val="a4"/>
        <w:numPr>
          <w:ilvl w:val="0"/>
          <w:numId w:val="23"/>
        </w:numPr>
        <w:ind w:left="0" w:firstLine="709"/>
      </w:pPr>
      <w:r w:rsidRPr="00D65555">
        <w:t>Что такое автономность искусственного интеллекта</w:t>
      </w:r>
      <w:r w:rsidR="000B2915" w:rsidRPr="00D65555">
        <w:t>?</w:t>
      </w:r>
    </w:p>
    <w:p w:rsidR="000B2915" w:rsidRPr="00D65555" w:rsidRDefault="00D65555" w:rsidP="000B2915">
      <w:pPr>
        <w:pStyle w:val="a4"/>
        <w:numPr>
          <w:ilvl w:val="0"/>
          <w:numId w:val="23"/>
        </w:numPr>
        <w:ind w:left="0" w:firstLine="709"/>
      </w:pPr>
      <w:r w:rsidRPr="00D65555">
        <w:t>Что определяет степень прозрачности принятия решений</w:t>
      </w:r>
      <w:r w:rsidR="000B2915" w:rsidRPr="00D65555">
        <w:t>?</w:t>
      </w:r>
    </w:p>
    <w:p w:rsidR="000B2915" w:rsidRPr="00FA3F5B" w:rsidRDefault="00FA3F5B" w:rsidP="000B2915">
      <w:pPr>
        <w:pStyle w:val="3"/>
        <w:ind w:left="0" w:firstLine="709"/>
      </w:pPr>
      <w:r w:rsidRPr="00FA3F5B">
        <w:t>Реализация объяснимого искусственного интеллекта и метрики  объяснимости.</w:t>
      </w:r>
    </w:p>
    <w:p w:rsidR="000B2915" w:rsidRPr="00EF690C" w:rsidRDefault="000B2915" w:rsidP="000B2915">
      <w:pPr>
        <w:pStyle w:val="a4"/>
        <w:ind w:left="0"/>
        <w:rPr>
          <w:highlight w:val="yellow"/>
        </w:rPr>
      </w:pPr>
      <w:r w:rsidRPr="00CD3DB2">
        <w:rPr>
          <w:b/>
        </w:rPr>
        <w:t xml:space="preserve">Цель работы: </w:t>
      </w:r>
      <w:r w:rsidRPr="00CD3DB2">
        <w:t xml:space="preserve">получение навыков проектирования </w:t>
      </w:r>
      <w:r w:rsidR="00CD3DB2" w:rsidRPr="00CD3DB2">
        <w:t xml:space="preserve">объяснимого искусственного интеллекта с использованием методов и подходов к реализации объяснимого ИИ (деревья решений, GA2M, TCAV, LIME, </w:t>
      </w:r>
      <w:proofErr w:type="spellStart"/>
      <w:r w:rsidR="00CD3DB2" w:rsidRPr="00CD3DB2">
        <w:t>SHAP</w:t>
      </w:r>
      <w:proofErr w:type="gramStart"/>
      <w:r w:rsidR="00CD3DB2" w:rsidRPr="00CD3DB2">
        <w:t>и</w:t>
      </w:r>
      <w:proofErr w:type="spellEnd"/>
      <w:proofErr w:type="gramEnd"/>
      <w:r w:rsidR="00CD3DB2" w:rsidRPr="00CD3DB2">
        <w:t xml:space="preserve"> другое) и получения метрик объяснимости.</w:t>
      </w:r>
    </w:p>
    <w:p w:rsidR="000B2915" w:rsidRPr="00E401D3" w:rsidRDefault="000B2915" w:rsidP="000B2915">
      <w:pPr>
        <w:pStyle w:val="a4"/>
        <w:ind w:left="0"/>
        <w:rPr>
          <w:b/>
        </w:rPr>
      </w:pPr>
      <w:r w:rsidRPr="00E401D3">
        <w:rPr>
          <w:b/>
        </w:rPr>
        <w:t xml:space="preserve">Задание: </w:t>
      </w:r>
    </w:p>
    <w:p w:rsidR="000B2915" w:rsidRPr="00E401D3" w:rsidRDefault="00331E81" w:rsidP="000B2915">
      <w:pPr>
        <w:pStyle w:val="a4"/>
        <w:ind w:left="0"/>
      </w:pPr>
      <w:r w:rsidRPr="00E401D3">
        <w:t xml:space="preserve">Выбрать метод или подход к оценке объяснимости. </w:t>
      </w:r>
      <w:r w:rsidR="000B2915" w:rsidRPr="00E401D3">
        <w:t xml:space="preserve">Провести </w:t>
      </w:r>
      <w:r w:rsidRPr="00E401D3">
        <w:t>проектирование модели искусственного интеллекта по индивидуальному заданию</w:t>
      </w:r>
      <w:r w:rsidR="000B2915" w:rsidRPr="00E401D3">
        <w:t xml:space="preserve">. </w:t>
      </w:r>
      <w:r w:rsidRPr="00E401D3">
        <w:t xml:space="preserve">Выполнить оценку объяснимости модели ИИ, </w:t>
      </w:r>
      <w:r w:rsidR="00E401D3" w:rsidRPr="00E401D3">
        <w:t>рассчитать</w:t>
      </w:r>
      <w:r w:rsidRPr="00E401D3">
        <w:t xml:space="preserve"> метрики</w:t>
      </w:r>
      <w:r w:rsidR="00E401D3" w:rsidRPr="00E401D3">
        <w:t xml:space="preserve"> объяснимости согласно выбранному подходу</w:t>
      </w:r>
      <w:r w:rsidR="000B2915" w:rsidRPr="00E401D3">
        <w:t>.</w:t>
      </w:r>
      <w:r w:rsidR="00E401D3" w:rsidRPr="00E401D3">
        <w:t xml:space="preserve"> Проанализировать результат.</w:t>
      </w:r>
    </w:p>
    <w:p w:rsidR="000B2915" w:rsidRPr="001D4084" w:rsidRDefault="000B2915" w:rsidP="000B2915">
      <w:pPr>
        <w:pStyle w:val="a4"/>
        <w:ind w:left="0"/>
        <w:rPr>
          <w:b/>
        </w:rPr>
      </w:pPr>
      <w:r w:rsidRPr="001D4084">
        <w:rPr>
          <w:b/>
        </w:rPr>
        <w:t xml:space="preserve">Контрольные вопросы: </w:t>
      </w:r>
    </w:p>
    <w:p w:rsidR="001D4084" w:rsidRPr="001D4084" w:rsidRDefault="001D4084" w:rsidP="009E2E14">
      <w:pPr>
        <w:pStyle w:val="a4"/>
        <w:numPr>
          <w:ilvl w:val="0"/>
          <w:numId w:val="22"/>
        </w:numPr>
        <w:ind w:left="0" w:firstLine="709"/>
      </w:pPr>
      <w:r w:rsidRPr="001D4084">
        <w:t xml:space="preserve">Дайте определение объяснимости согласно ГОСТ </w:t>
      </w:r>
      <w:proofErr w:type="gramStart"/>
      <w:r w:rsidRPr="001D4084">
        <w:t>Р</w:t>
      </w:r>
      <w:proofErr w:type="gramEnd"/>
      <w:r w:rsidRPr="001D4084">
        <w:t xml:space="preserve"> 59276-2020.</w:t>
      </w:r>
    </w:p>
    <w:p w:rsidR="000B2915" w:rsidRPr="002A7099" w:rsidRDefault="002A7099" w:rsidP="009E2E14">
      <w:pPr>
        <w:pStyle w:val="a4"/>
        <w:numPr>
          <w:ilvl w:val="0"/>
          <w:numId w:val="22"/>
        </w:numPr>
        <w:ind w:left="0" w:firstLine="709"/>
      </w:pPr>
      <w:r w:rsidRPr="002A7099">
        <w:lastRenderedPageBreak/>
        <w:t>Какие составляющие включает в себя объяснимость искусственного интеллекта</w:t>
      </w:r>
      <w:r w:rsidR="000B2915" w:rsidRPr="002A7099">
        <w:t>?</w:t>
      </w:r>
      <w:r w:rsidRPr="002A7099">
        <w:t xml:space="preserve"> </w:t>
      </w:r>
    </w:p>
    <w:p w:rsidR="000B2915" w:rsidRPr="005A0A4F" w:rsidRDefault="000B2915" w:rsidP="009E2E14">
      <w:pPr>
        <w:pStyle w:val="a4"/>
        <w:numPr>
          <w:ilvl w:val="0"/>
          <w:numId w:val="22"/>
        </w:numPr>
        <w:ind w:left="0" w:firstLine="709"/>
      </w:pPr>
      <w:r w:rsidRPr="005A0A4F">
        <w:t xml:space="preserve">Какие </w:t>
      </w:r>
      <w:r w:rsidR="005A0A4F" w:rsidRPr="005A0A4F">
        <w:t>выделяют методы отбора признаков</w:t>
      </w:r>
      <w:r w:rsidRPr="005A0A4F">
        <w:t>?</w:t>
      </w:r>
    </w:p>
    <w:p w:rsidR="000B2915" w:rsidRPr="0086410B" w:rsidRDefault="0086410B" w:rsidP="009E2E14">
      <w:pPr>
        <w:pStyle w:val="a4"/>
        <w:numPr>
          <w:ilvl w:val="0"/>
          <w:numId w:val="22"/>
        </w:numPr>
        <w:ind w:left="0" w:firstLine="709"/>
      </w:pPr>
      <w:r w:rsidRPr="0086410B">
        <w:t xml:space="preserve">Какие методы и подходы к реализации объяснимого </w:t>
      </w:r>
      <w:r w:rsidR="009001FA" w:rsidRPr="00331E81">
        <w:t>искусственного</w:t>
      </w:r>
      <w:r w:rsidR="009001FA" w:rsidRPr="00671293">
        <w:t xml:space="preserve"> интеллекта</w:t>
      </w:r>
      <w:r w:rsidR="009001FA" w:rsidRPr="0086410B">
        <w:t xml:space="preserve"> </w:t>
      </w:r>
      <w:r w:rsidRPr="0086410B">
        <w:t xml:space="preserve">и оценке метрик </w:t>
      </w:r>
      <w:r w:rsidR="009E2E14" w:rsidRPr="0086410B">
        <w:t>объяснимости на</w:t>
      </w:r>
      <w:r w:rsidRPr="0086410B">
        <w:t xml:space="preserve"> данный момент известны?</w:t>
      </w:r>
    </w:p>
    <w:p w:rsidR="000B2915" w:rsidRPr="009E2E14" w:rsidRDefault="009E2E14" w:rsidP="009E2E14">
      <w:pPr>
        <w:pStyle w:val="a4"/>
        <w:numPr>
          <w:ilvl w:val="0"/>
          <w:numId w:val="22"/>
        </w:numPr>
        <w:ind w:left="0" w:firstLine="709"/>
      </w:pPr>
      <w:r w:rsidRPr="009E2E14">
        <w:t xml:space="preserve">Назовите несколько программных продуктов для создания объяснимого или повышения объяснимости </w:t>
      </w:r>
      <w:r w:rsidR="009001FA" w:rsidRPr="00331E81">
        <w:t>искусственного</w:t>
      </w:r>
      <w:r w:rsidR="009001FA" w:rsidRPr="00671293">
        <w:t xml:space="preserve"> интеллекта</w:t>
      </w:r>
      <w:r w:rsidRPr="009E2E14">
        <w:t>.</w:t>
      </w:r>
    </w:p>
    <w:p w:rsidR="000B2915" w:rsidRPr="00A83CAC" w:rsidRDefault="00A83CAC" w:rsidP="000B2915">
      <w:pPr>
        <w:pStyle w:val="3"/>
        <w:ind w:left="0" w:firstLine="709"/>
      </w:pPr>
      <w:r w:rsidRPr="00A83CAC">
        <w:t>Оценка робастности модели искусственного интеллекта</w:t>
      </w:r>
    </w:p>
    <w:p w:rsidR="000B2915" w:rsidRPr="009D215D" w:rsidRDefault="000B2915" w:rsidP="000B2915">
      <w:pPr>
        <w:pStyle w:val="a4"/>
        <w:ind w:left="0"/>
      </w:pPr>
      <w:r w:rsidRPr="009D215D">
        <w:rPr>
          <w:b/>
        </w:rPr>
        <w:t xml:space="preserve">Цель работы: </w:t>
      </w:r>
      <w:r w:rsidRPr="009D215D">
        <w:t xml:space="preserve">получение </w:t>
      </w:r>
      <w:proofErr w:type="gramStart"/>
      <w:r w:rsidRPr="009D215D">
        <w:t xml:space="preserve">навыков </w:t>
      </w:r>
      <w:r w:rsidR="009D215D" w:rsidRPr="009D215D">
        <w:t>оценки робастности модели искусственного интеллекта</w:t>
      </w:r>
      <w:proofErr w:type="gramEnd"/>
      <w:r w:rsidR="009D215D" w:rsidRPr="009D215D">
        <w:t xml:space="preserve"> с применением методов оценки робастности с опорой на теоретический лекционный материал.</w:t>
      </w:r>
    </w:p>
    <w:p w:rsidR="000B2915" w:rsidRPr="009D215D" w:rsidRDefault="000B2915" w:rsidP="000B2915">
      <w:pPr>
        <w:pStyle w:val="a4"/>
        <w:ind w:left="0"/>
        <w:rPr>
          <w:b/>
        </w:rPr>
      </w:pPr>
      <w:r w:rsidRPr="009D215D">
        <w:rPr>
          <w:b/>
        </w:rPr>
        <w:t xml:space="preserve">Задание: </w:t>
      </w:r>
    </w:p>
    <w:p w:rsidR="000B2915" w:rsidRPr="009D215D" w:rsidRDefault="009D215D" w:rsidP="000B2915">
      <w:pPr>
        <w:pStyle w:val="a4"/>
        <w:ind w:left="0"/>
      </w:pPr>
      <w:r w:rsidRPr="009D215D">
        <w:t>Выполнить оценки метрик робастности модели искусственного интеллекта, построенной по индивидуальному заданию.</w:t>
      </w:r>
    </w:p>
    <w:p w:rsidR="000B2915" w:rsidRPr="00162600" w:rsidRDefault="000B2915" w:rsidP="000B2915">
      <w:pPr>
        <w:pStyle w:val="a4"/>
        <w:ind w:left="0"/>
        <w:rPr>
          <w:b/>
        </w:rPr>
      </w:pPr>
      <w:r w:rsidRPr="00162600">
        <w:rPr>
          <w:b/>
        </w:rPr>
        <w:t xml:space="preserve">Контрольные вопросы: </w:t>
      </w:r>
    </w:p>
    <w:p w:rsidR="000B2915" w:rsidRPr="00162600" w:rsidRDefault="00162600" w:rsidP="000B2915">
      <w:pPr>
        <w:pStyle w:val="a4"/>
        <w:numPr>
          <w:ilvl w:val="0"/>
          <w:numId w:val="25"/>
        </w:numPr>
        <w:ind w:left="0" w:firstLine="709"/>
      </w:pPr>
      <w:r w:rsidRPr="00162600">
        <w:t>Дайте определение понятию робастность.</w:t>
      </w:r>
    </w:p>
    <w:p w:rsidR="000B2915" w:rsidRPr="00BE71F7" w:rsidRDefault="00BE71F7" w:rsidP="000B2915">
      <w:pPr>
        <w:pStyle w:val="a4"/>
        <w:numPr>
          <w:ilvl w:val="0"/>
          <w:numId w:val="25"/>
        </w:numPr>
        <w:ind w:left="0" w:firstLine="709"/>
      </w:pPr>
      <w:r w:rsidRPr="00BE71F7">
        <w:t>В чем заключается главный принцип робастности в случае системы искусственного интеллекта?</w:t>
      </w:r>
    </w:p>
    <w:p w:rsidR="000B2915" w:rsidRPr="003840D4" w:rsidRDefault="000B2915" w:rsidP="000B2915">
      <w:pPr>
        <w:pStyle w:val="a4"/>
        <w:numPr>
          <w:ilvl w:val="0"/>
          <w:numId w:val="25"/>
        </w:numPr>
        <w:ind w:left="0" w:firstLine="709"/>
      </w:pPr>
      <w:r w:rsidRPr="003840D4">
        <w:t>Каки</w:t>
      </w:r>
      <w:r w:rsidR="003840D4" w:rsidRPr="003840D4">
        <w:t xml:space="preserve">е группы методов выделяют </w:t>
      </w:r>
      <w:r w:rsidR="003840D4" w:rsidRPr="003840D4">
        <w:rPr>
          <w:color w:val="000000"/>
          <w:szCs w:val="28"/>
        </w:rPr>
        <w:t>среди методов оценки робастности нейронных сетей</w:t>
      </w:r>
      <w:r w:rsidRPr="003840D4">
        <w:t>?</w:t>
      </w:r>
    </w:p>
    <w:p w:rsidR="000B2915" w:rsidRPr="00720C85" w:rsidRDefault="00720C85" w:rsidP="000B2915">
      <w:pPr>
        <w:pStyle w:val="a4"/>
        <w:numPr>
          <w:ilvl w:val="0"/>
          <w:numId w:val="25"/>
        </w:numPr>
        <w:ind w:left="0" w:firstLine="709"/>
      </w:pPr>
      <w:r w:rsidRPr="00720C85">
        <w:t>Опишите типичный алгоритм для оценки робастности нейронных сетей.</w:t>
      </w:r>
    </w:p>
    <w:p w:rsidR="000B2915" w:rsidRPr="00707210" w:rsidRDefault="00707210" w:rsidP="000B2915">
      <w:pPr>
        <w:pStyle w:val="a4"/>
        <w:numPr>
          <w:ilvl w:val="0"/>
          <w:numId w:val="25"/>
        </w:numPr>
        <w:ind w:left="0" w:firstLine="709"/>
      </w:pPr>
      <w:r w:rsidRPr="00707210">
        <w:t>Каким образом решают проблему недостаточной обучающей способности нейронных сетей</w:t>
      </w:r>
      <w:r w:rsidR="000B2915" w:rsidRPr="00707210">
        <w:t>?</w:t>
      </w:r>
    </w:p>
    <w:p w:rsidR="000B2915" w:rsidRPr="00B45ADF" w:rsidRDefault="00B45ADF" w:rsidP="000B2915">
      <w:pPr>
        <w:pStyle w:val="3"/>
        <w:ind w:left="0" w:firstLine="709"/>
      </w:pPr>
      <w:r w:rsidRPr="00B45ADF">
        <w:t>Реализация функциональной безопасности искусственного интеллекта</w:t>
      </w:r>
      <w:r w:rsidR="004A2E6D">
        <w:t xml:space="preserve"> </w:t>
      </w:r>
    </w:p>
    <w:p w:rsidR="000B2915" w:rsidRPr="003C4C2D" w:rsidRDefault="000B2915" w:rsidP="000B2915">
      <w:pPr>
        <w:pStyle w:val="a4"/>
        <w:ind w:left="0"/>
      </w:pPr>
      <w:r w:rsidRPr="003C4C2D">
        <w:rPr>
          <w:b/>
        </w:rPr>
        <w:t xml:space="preserve">Цель работы: </w:t>
      </w:r>
      <w:r w:rsidRPr="003C4C2D">
        <w:t xml:space="preserve">получение навыков </w:t>
      </w:r>
      <w:r w:rsidR="003C4C2D" w:rsidRPr="003C4C2D">
        <w:t xml:space="preserve">управления безопасностью </w:t>
      </w:r>
      <w:r w:rsidR="003C4C2D">
        <w:t xml:space="preserve">системы </w:t>
      </w:r>
      <w:r w:rsidR="003C4C2D" w:rsidRPr="003C4C2D">
        <w:t>искусственного интеллекта</w:t>
      </w:r>
      <w:r w:rsidR="003C4C2D">
        <w:t>.</w:t>
      </w:r>
    </w:p>
    <w:p w:rsidR="000B2915" w:rsidRPr="0035369E" w:rsidRDefault="000B2915" w:rsidP="000B2915">
      <w:pPr>
        <w:pStyle w:val="a4"/>
        <w:ind w:left="0"/>
        <w:rPr>
          <w:b/>
        </w:rPr>
      </w:pPr>
      <w:r w:rsidRPr="0035369E">
        <w:rPr>
          <w:b/>
        </w:rPr>
        <w:t xml:space="preserve">Задание: </w:t>
      </w:r>
    </w:p>
    <w:p w:rsidR="000B2915" w:rsidRPr="0035369E" w:rsidRDefault="003C4C2D" w:rsidP="000B2915">
      <w:pPr>
        <w:pStyle w:val="a4"/>
        <w:ind w:left="0"/>
      </w:pPr>
      <w:r w:rsidRPr="0035369E">
        <w:t>Выбрать для исследования систему искусственного интеллекта. Изучить состав технологических элементов системы</w:t>
      </w:r>
      <w:r w:rsidR="000B2915" w:rsidRPr="0035369E">
        <w:t xml:space="preserve">. </w:t>
      </w:r>
      <w:r w:rsidRPr="0035369E">
        <w:t xml:space="preserve">Описать методы, </w:t>
      </w:r>
      <w:r w:rsidRPr="0035369E">
        <w:lastRenderedPageBreak/>
        <w:t>используемые для реализации функциональной безопасности в выбранной системе искусственного интеллекта</w:t>
      </w:r>
      <w:r w:rsidR="000B2915" w:rsidRPr="0035369E">
        <w:t>.</w:t>
      </w:r>
      <w:r w:rsidRPr="0035369E">
        <w:t xml:space="preserve"> Привести </w:t>
      </w:r>
      <w:r w:rsidR="00E72EB4">
        <w:t xml:space="preserve">описание </w:t>
      </w:r>
      <w:r w:rsidRPr="0035369E">
        <w:t>с помощью чего реализован каждый технологический элемент</w:t>
      </w:r>
      <w:r w:rsidR="0035369E" w:rsidRPr="0035369E">
        <w:t xml:space="preserve">. Выполнить анализ </w:t>
      </w:r>
      <w:r w:rsidR="00F26998">
        <w:t>выбранного</w:t>
      </w:r>
      <w:r w:rsidR="0035369E" w:rsidRPr="0035369E">
        <w:t xml:space="preserve"> технологического элемента с точки зрения  функциональной безопасности.</w:t>
      </w:r>
    </w:p>
    <w:p w:rsidR="000B2915" w:rsidRPr="00EF7B0B" w:rsidRDefault="000B2915" w:rsidP="000B2915">
      <w:pPr>
        <w:pStyle w:val="a4"/>
        <w:ind w:left="0"/>
        <w:rPr>
          <w:b/>
        </w:rPr>
      </w:pPr>
      <w:r w:rsidRPr="00EF7B0B">
        <w:rPr>
          <w:b/>
        </w:rPr>
        <w:t xml:space="preserve">Контрольные вопросы: </w:t>
      </w:r>
    </w:p>
    <w:p w:rsidR="000B2915" w:rsidRPr="00EF7B0B" w:rsidRDefault="000B2915" w:rsidP="000B2915">
      <w:pPr>
        <w:pStyle w:val="a4"/>
        <w:numPr>
          <w:ilvl w:val="0"/>
          <w:numId w:val="26"/>
        </w:numPr>
        <w:ind w:left="0" w:firstLine="709"/>
      </w:pPr>
      <w:r w:rsidRPr="00EF7B0B">
        <w:t xml:space="preserve">Что </w:t>
      </w:r>
      <w:r w:rsidR="00EF7B0B" w:rsidRPr="00EF7B0B">
        <w:t>понимают под функциональной безопасностью искусственного интеллекта?</w:t>
      </w:r>
    </w:p>
    <w:p w:rsidR="000B2915" w:rsidRPr="00EF7B0B" w:rsidRDefault="00EF7B0B" w:rsidP="000B2915">
      <w:pPr>
        <w:pStyle w:val="a4"/>
        <w:numPr>
          <w:ilvl w:val="0"/>
          <w:numId w:val="26"/>
        </w:numPr>
        <w:ind w:left="0" w:firstLine="709"/>
      </w:pPr>
      <w:r w:rsidRPr="00EF7B0B">
        <w:t>На что направлена функциональная безопасность</w:t>
      </w:r>
      <w:r w:rsidR="000B2915" w:rsidRPr="00EF7B0B">
        <w:t>?</w:t>
      </w:r>
      <w:r w:rsidRPr="00EF7B0B">
        <w:t xml:space="preserve"> Посредством чего достигается эта цель?</w:t>
      </w:r>
    </w:p>
    <w:p w:rsidR="000B2915" w:rsidRPr="00DB2E43" w:rsidRDefault="00DB2E43" w:rsidP="000B2915">
      <w:pPr>
        <w:pStyle w:val="a4"/>
        <w:numPr>
          <w:ilvl w:val="0"/>
          <w:numId w:val="26"/>
        </w:numPr>
        <w:ind w:left="0" w:firstLine="709"/>
      </w:pPr>
      <w:r w:rsidRPr="00DB2E43">
        <w:t>Опишите трехкомпонентную структуру системы искусственного интеллекта</w:t>
      </w:r>
      <w:r>
        <w:t>.</w:t>
      </w:r>
    </w:p>
    <w:p w:rsidR="000B2915" w:rsidRPr="008B4065" w:rsidRDefault="008B4065" w:rsidP="008B4065">
      <w:pPr>
        <w:pStyle w:val="a4"/>
        <w:numPr>
          <w:ilvl w:val="0"/>
          <w:numId w:val="26"/>
        </w:numPr>
        <w:ind w:left="0" w:firstLine="709"/>
      </w:pPr>
      <w:r w:rsidRPr="008B4065">
        <w:t>Какие технологические элементы на основе функциональных уровней экосистемы ИИ</w:t>
      </w:r>
      <w:r>
        <w:t xml:space="preserve"> содержит процесс создания и выполнения модели искусственного интеллекта? </w:t>
      </w:r>
    </w:p>
    <w:p w:rsidR="000B2915" w:rsidRPr="00DE1E5D" w:rsidRDefault="00DE1E5D" w:rsidP="000B2915">
      <w:pPr>
        <w:pStyle w:val="a4"/>
        <w:numPr>
          <w:ilvl w:val="0"/>
          <w:numId w:val="26"/>
        </w:numPr>
        <w:ind w:left="0" w:firstLine="709"/>
      </w:pPr>
      <w:r w:rsidRPr="00DE1E5D">
        <w:t>Приведите примеры языка или инструмента реализации</w:t>
      </w:r>
      <w:r w:rsidR="00CB0656">
        <w:t xml:space="preserve"> каждого</w:t>
      </w:r>
      <w:r w:rsidRPr="00DE1E5D">
        <w:t xml:space="preserve"> технологического элемента</w:t>
      </w:r>
      <w:r w:rsidR="000B2915" w:rsidRPr="00DE1E5D">
        <w:t>.</w:t>
      </w:r>
    </w:p>
    <w:p w:rsidR="000B2915" w:rsidRPr="00F0154F" w:rsidRDefault="00F0154F" w:rsidP="000B2915">
      <w:pPr>
        <w:pStyle w:val="3"/>
        <w:ind w:left="0" w:firstLine="709"/>
      </w:pPr>
      <w:r w:rsidRPr="00F0154F">
        <w:t>Противодействие компьютерным атакам на искусственный интеллект.</w:t>
      </w:r>
    </w:p>
    <w:p w:rsidR="000B2915" w:rsidRPr="00E72EB4" w:rsidRDefault="000B2915" w:rsidP="000B2915">
      <w:pPr>
        <w:pStyle w:val="a4"/>
        <w:ind w:left="0"/>
      </w:pPr>
      <w:r w:rsidRPr="00E72EB4">
        <w:rPr>
          <w:b/>
        </w:rPr>
        <w:t xml:space="preserve">Цель работы: </w:t>
      </w:r>
      <w:r w:rsidRPr="00E72EB4">
        <w:t xml:space="preserve">получение навыков </w:t>
      </w:r>
      <w:r w:rsidR="00E72EB4" w:rsidRPr="00E72EB4">
        <w:t>защиты от компьютерных атак на системы искусственного интеллекта</w:t>
      </w:r>
      <w:r w:rsidRPr="00E72EB4">
        <w:t>.</w:t>
      </w:r>
    </w:p>
    <w:p w:rsidR="000B2915" w:rsidRPr="0097411C" w:rsidRDefault="000B2915" w:rsidP="000B2915">
      <w:pPr>
        <w:pStyle w:val="a4"/>
        <w:ind w:left="0"/>
        <w:rPr>
          <w:b/>
        </w:rPr>
      </w:pPr>
      <w:r w:rsidRPr="0097411C">
        <w:rPr>
          <w:b/>
        </w:rPr>
        <w:t xml:space="preserve">Задание: </w:t>
      </w:r>
    </w:p>
    <w:p w:rsidR="000B2915" w:rsidRPr="0097411C" w:rsidRDefault="00E72EB4" w:rsidP="000B2915">
      <w:pPr>
        <w:pStyle w:val="a4"/>
        <w:ind w:left="0"/>
      </w:pPr>
      <w:r w:rsidRPr="0097411C">
        <w:t xml:space="preserve">Выбрать определенный класс компьютерных атак на искусственный интеллект. </w:t>
      </w:r>
      <w:r w:rsidR="000B2915" w:rsidRPr="0097411C">
        <w:t xml:space="preserve">Провести эксперимент по моделированию </w:t>
      </w:r>
      <w:r w:rsidRPr="0097411C">
        <w:t xml:space="preserve">атаки на модель </w:t>
      </w:r>
      <w:r w:rsidRPr="0097411C">
        <w:t>искусственн</w:t>
      </w:r>
      <w:r w:rsidRPr="0097411C">
        <w:t>ого</w:t>
      </w:r>
      <w:r w:rsidRPr="0097411C">
        <w:t xml:space="preserve"> интеллект</w:t>
      </w:r>
      <w:r w:rsidRPr="0097411C">
        <w:t>а</w:t>
      </w:r>
      <w:r w:rsidR="000B2915" w:rsidRPr="0097411C">
        <w:t xml:space="preserve">. </w:t>
      </w:r>
      <w:r w:rsidRPr="0097411C">
        <w:t xml:space="preserve">Выбрать метод противодействия атаке, опираясь на теоретический материал, реализовать выбранный метод для модели. </w:t>
      </w:r>
      <w:r w:rsidRPr="0097411C">
        <w:t xml:space="preserve">Провести эксперимент по моделированию атаки на </w:t>
      </w:r>
      <w:r w:rsidRPr="0097411C">
        <w:t xml:space="preserve">защищенную </w:t>
      </w:r>
      <w:r w:rsidRPr="0097411C">
        <w:t>модель искусственного интеллекта</w:t>
      </w:r>
      <w:r w:rsidRPr="0097411C">
        <w:t>.</w:t>
      </w:r>
    </w:p>
    <w:p w:rsidR="000B2915" w:rsidRPr="0097411C" w:rsidRDefault="000B2915" w:rsidP="000B2915">
      <w:pPr>
        <w:pStyle w:val="a4"/>
        <w:ind w:left="0"/>
        <w:rPr>
          <w:b/>
        </w:rPr>
      </w:pPr>
      <w:r w:rsidRPr="0097411C">
        <w:rPr>
          <w:b/>
        </w:rPr>
        <w:t xml:space="preserve">Контрольные вопросы: </w:t>
      </w:r>
    </w:p>
    <w:p w:rsidR="000B2915" w:rsidRPr="0097411C" w:rsidRDefault="0097411C" w:rsidP="000B2915">
      <w:pPr>
        <w:pStyle w:val="a4"/>
        <w:numPr>
          <w:ilvl w:val="0"/>
          <w:numId w:val="27"/>
        </w:numPr>
        <w:ind w:left="0" w:firstLine="709"/>
      </w:pPr>
      <w:r w:rsidRPr="0097411C">
        <w:t xml:space="preserve">Какие принято выделять классы характерных атак на </w:t>
      </w:r>
      <w:r w:rsidRPr="0097411C">
        <w:t>искусственный интеллект</w:t>
      </w:r>
      <w:r w:rsidR="000B2915" w:rsidRPr="0097411C">
        <w:t>?</w:t>
      </w:r>
    </w:p>
    <w:p w:rsidR="000B2915" w:rsidRPr="005F21F7" w:rsidRDefault="005F21F7" w:rsidP="000B2915">
      <w:pPr>
        <w:pStyle w:val="a4"/>
        <w:numPr>
          <w:ilvl w:val="0"/>
          <w:numId w:val="27"/>
        </w:numPr>
        <w:ind w:left="0" w:firstLine="709"/>
      </w:pPr>
      <w:r w:rsidRPr="005F21F7">
        <w:t>Сколько существует разновидностей атак</w:t>
      </w:r>
      <w:r w:rsidR="000B2915" w:rsidRPr="005F21F7">
        <w:t>?</w:t>
      </w:r>
      <w:r w:rsidRPr="005F21F7">
        <w:t xml:space="preserve"> Назовите их.</w:t>
      </w:r>
    </w:p>
    <w:p w:rsidR="000B2915" w:rsidRPr="003B0080" w:rsidRDefault="003B0080" w:rsidP="000B2915">
      <w:pPr>
        <w:pStyle w:val="a4"/>
        <w:numPr>
          <w:ilvl w:val="0"/>
          <w:numId w:val="27"/>
        </w:numPr>
        <w:ind w:left="0" w:firstLine="709"/>
      </w:pPr>
      <w:r w:rsidRPr="003B0080">
        <w:lastRenderedPageBreak/>
        <w:t>Какие типы атак выделяют в зависимости от направления вектора атаки</w:t>
      </w:r>
      <w:r w:rsidR="000B2915" w:rsidRPr="003B0080">
        <w:t>?</w:t>
      </w:r>
    </w:p>
    <w:p w:rsidR="000B2915" w:rsidRPr="001D0176" w:rsidRDefault="008A30DA" w:rsidP="000B2915">
      <w:pPr>
        <w:pStyle w:val="a4"/>
        <w:numPr>
          <w:ilvl w:val="0"/>
          <w:numId w:val="27"/>
        </w:numPr>
        <w:ind w:left="0" w:firstLine="709"/>
      </w:pPr>
      <w:r w:rsidRPr="001D0176">
        <w:t>В какой ситуации атаки, направленные на извлечение</w:t>
      </w:r>
      <w:r w:rsidR="001D0176" w:rsidRPr="001D0176">
        <w:t xml:space="preserve"> входных данных, являются актуальными</w:t>
      </w:r>
      <w:r w:rsidR="000B2915" w:rsidRPr="001D0176">
        <w:t>?</w:t>
      </w:r>
    </w:p>
    <w:p w:rsidR="00131FBC" w:rsidRPr="00EC1496" w:rsidRDefault="00EC1496" w:rsidP="00131FBC">
      <w:pPr>
        <w:pStyle w:val="a4"/>
        <w:numPr>
          <w:ilvl w:val="0"/>
          <w:numId w:val="27"/>
        </w:numPr>
        <w:ind w:left="0" w:firstLine="709"/>
      </w:pPr>
      <w:r w:rsidRPr="00EC1496">
        <w:t>Дайте определение понятию состязательной атаки на искусственный интеллект</w:t>
      </w:r>
      <w:r w:rsidR="000B2915" w:rsidRPr="00EC1496">
        <w:t>?</w:t>
      </w:r>
      <w:r w:rsidRPr="00EC1496">
        <w:t xml:space="preserve"> </w:t>
      </w:r>
      <w:r w:rsidR="00131FBC" w:rsidRPr="00EC1496">
        <w:t>Что понимают под термином зондирование моделей?</w:t>
      </w:r>
    </w:p>
    <w:p w:rsidR="000B2915" w:rsidRPr="00EC1496" w:rsidRDefault="000B2915" w:rsidP="00EA5BB3">
      <w:pPr>
        <w:pStyle w:val="a4"/>
        <w:ind w:left="709" w:firstLine="0"/>
      </w:pPr>
    </w:p>
    <w:p w:rsidR="000B2915" w:rsidRPr="00FB3B29" w:rsidRDefault="000B2915" w:rsidP="000B2915">
      <w:pPr>
        <w:pStyle w:val="3"/>
        <w:ind w:left="0" w:firstLine="709"/>
      </w:pPr>
      <w:r w:rsidRPr="00FB3B29">
        <w:t xml:space="preserve">Защита </w:t>
      </w:r>
      <w:r w:rsidR="00FD5787" w:rsidRPr="00FB3B29">
        <w:t>данных, используемых в системе искусственного интеллекта на этапах</w:t>
      </w:r>
      <w:r w:rsidRPr="00FB3B29">
        <w:t xml:space="preserve"> </w:t>
      </w:r>
      <w:r w:rsidR="00FD5787" w:rsidRPr="00FB3B29">
        <w:t>хранения, обучения и использования.</w:t>
      </w:r>
    </w:p>
    <w:p w:rsidR="000B2915" w:rsidRPr="00EA5BB3" w:rsidRDefault="000B2915" w:rsidP="000B2915">
      <w:pPr>
        <w:pStyle w:val="a4"/>
        <w:ind w:left="0"/>
      </w:pPr>
      <w:r w:rsidRPr="00EA5BB3">
        <w:rPr>
          <w:b/>
        </w:rPr>
        <w:t xml:space="preserve">Цель работы: </w:t>
      </w:r>
      <w:r w:rsidR="00EA5BB3" w:rsidRPr="00EA5BB3">
        <w:t xml:space="preserve">получить навыки по </w:t>
      </w:r>
      <w:r w:rsidRPr="00EA5BB3">
        <w:t>защит</w:t>
      </w:r>
      <w:r w:rsidR="00EA5BB3" w:rsidRPr="00EA5BB3">
        <w:t>е</w:t>
      </w:r>
      <w:r w:rsidRPr="00EA5BB3">
        <w:t xml:space="preserve"> </w:t>
      </w:r>
      <w:r w:rsidR="00EA5BB3" w:rsidRPr="00EA5BB3">
        <w:t>данных в системе искусственного интеллекта</w:t>
      </w:r>
    </w:p>
    <w:p w:rsidR="000B2915" w:rsidRPr="00226D4B" w:rsidRDefault="000B2915" w:rsidP="000B2915">
      <w:pPr>
        <w:pStyle w:val="a4"/>
        <w:ind w:left="0"/>
      </w:pPr>
      <w:r w:rsidRPr="00226D4B">
        <w:rPr>
          <w:b/>
        </w:rPr>
        <w:t xml:space="preserve">Задание: </w:t>
      </w:r>
      <w:r w:rsidR="00226D4B" w:rsidRPr="00226D4B">
        <w:t>Выбрать конкретный вид атаки на данные на одном из этапов их обработки.</w:t>
      </w:r>
      <w:r w:rsidRPr="00226D4B">
        <w:t xml:space="preserve"> Студент должен проанализировать материалы лекций, основную и дополнительную литературу, интернет источники, составить </w:t>
      </w:r>
      <w:r w:rsidR="00226D4B" w:rsidRPr="00226D4B">
        <w:t>перечень способов защиты от атаки на данные, указав ссылки на источники с обоснованием эффективности способов защиты.</w:t>
      </w:r>
    </w:p>
    <w:p w:rsidR="000B2915" w:rsidRPr="00721600" w:rsidRDefault="000B2915" w:rsidP="000B2915">
      <w:pPr>
        <w:pStyle w:val="a4"/>
        <w:ind w:left="0"/>
        <w:rPr>
          <w:b/>
        </w:rPr>
      </w:pPr>
      <w:r w:rsidRPr="00721600">
        <w:rPr>
          <w:b/>
        </w:rPr>
        <w:t xml:space="preserve">Контрольные вопросы: </w:t>
      </w:r>
    </w:p>
    <w:p w:rsidR="000B2915" w:rsidRPr="00721600" w:rsidRDefault="00D73F27" w:rsidP="000B2915">
      <w:pPr>
        <w:pStyle w:val="a4"/>
        <w:numPr>
          <w:ilvl w:val="0"/>
          <w:numId w:val="28"/>
        </w:numPr>
        <w:ind w:left="0" w:firstLine="709"/>
      </w:pPr>
      <w:r>
        <w:t>Назовите</w:t>
      </w:r>
      <w:r w:rsidR="00721600" w:rsidRPr="00721600">
        <w:t xml:space="preserve"> два основных способа предотвращения атаки манипуляции с входными данными</w:t>
      </w:r>
      <w:r>
        <w:t>.</w:t>
      </w:r>
    </w:p>
    <w:p w:rsidR="000B2915" w:rsidRPr="00061D2C" w:rsidRDefault="000B2915" w:rsidP="00061D2C">
      <w:pPr>
        <w:pStyle w:val="a4"/>
        <w:numPr>
          <w:ilvl w:val="0"/>
          <w:numId w:val="28"/>
        </w:numPr>
        <w:ind w:left="0" w:firstLine="709"/>
      </w:pPr>
      <w:r w:rsidRPr="00061D2C">
        <w:t xml:space="preserve"> </w:t>
      </w:r>
      <w:r w:rsidR="00061D2C" w:rsidRPr="00061D2C">
        <w:t>В каком случае атаки типа "ключ под ковриком" и атаки "на решающий бит"</w:t>
      </w:r>
      <w:r w:rsidR="00061D2C">
        <w:t xml:space="preserve"> </w:t>
      </w:r>
      <w:r w:rsidR="00061D2C" w:rsidRPr="00061D2C">
        <w:t>станут неосуществимы уже на уровне концепции построения ИИ</w:t>
      </w:r>
      <w:r w:rsidRPr="00061D2C">
        <w:t>?</w:t>
      </w:r>
    </w:p>
    <w:p w:rsidR="000B2915" w:rsidRPr="00061D2C" w:rsidRDefault="00061D2C" w:rsidP="000B2915">
      <w:pPr>
        <w:pStyle w:val="a4"/>
        <w:numPr>
          <w:ilvl w:val="0"/>
          <w:numId w:val="28"/>
        </w:numPr>
        <w:ind w:left="0" w:firstLine="709"/>
      </w:pPr>
      <w:r w:rsidRPr="00061D2C">
        <w:t>Перечислите преимущества федеративного обучения</w:t>
      </w:r>
      <w:r w:rsidR="000B2915" w:rsidRPr="00061D2C">
        <w:t>?</w:t>
      </w:r>
    </w:p>
    <w:p w:rsidR="000B2915" w:rsidRPr="00E95652" w:rsidRDefault="00E95652" w:rsidP="000B2915">
      <w:pPr>
        <w:pStyle w:val="a4"/>
        <w:numPr>
          <w:ilvl w:val="0"/>
          <w:numId w:val="28"/>
        </w:numPr>
        <w:ind w:left="0" w:firstLine="709"/>
      </w:pPr>
      <w:r w:rsidRPr="00E95652">
        <w:t>Какие выделяют причины необходимости применения гомоморфного шифрования при разработке систем искусственного интеллекта?</w:t>
      </w:r>
    </w:p>
    <w:p w:rsidR="000B2915" w:rsidRDefault="00140233" w:rsidP="000B2915">
      <w:pPr>
        <w:pStyle w:val="a4"/>
        <w:numPr>
          <w:ilvl w:val="0"/>
          <w:numId w:val="28"/>
        </w:numPr>
        <w:ind w:left="0" w:firstLine="709"/>
      </w:pPr>
      <w:r w:rsidRPr="00140233">
        <w:t>Что является цел</w:t>
      </w:r>
      <w:r w:rsidR="002D07AF">
        <w:t>ь</w:t>
      </w:r>
      <w:r w:rsidRPr="00140233">
        <w:t xml:space="preserve">ю определения </w:t>
      </w:r>
      <w:r w:rsidRPr="00140233">
        <w:rPr>
          <w:color w:val="111111"/>
          <w:szCs w:val="28"/>
        </w:rPr>
        <w:t>показателей конфиденциальности</w:t>
      </w:r>
      <w:r w:rsidR="000B2915" w:rsidRPr="00140233">
        <w:t>?</w:t>
      </w:r>
    </w:p>
    <w:p w:rsidR="002D07AF" w:rsidRPr="00140233" w:rsidRDefault="002D07AF" w:rsidP="000B2915">
      <w:pPr>
        <w:pStyle w:val="a4"/>
        <w:numPr>
          <w:ilvl w:val="0"/>
          <w:numId w:val="28"/>
        </w:numPr>
        <w:ind w:left="0" w:firstLine="709"/>
      </w:pPr>
      <w:r>
        <w:t>Перечислите несколько программных продуктов, где реализованы методы по защите конфиденциальности и целостности данных ИИ.</w:t>
      </w:r>
    </w:p>
    <w:p w:rsidR="006B3C8B" w:rsidRDefault="006B3C8B" w:rsidP="006B3C8B">
      <w:pPr>
        <w:pStyle w:val="3"/>
        <w:ind w:left="0" w:firstLine="709"/>
      </w:pPr>
      <w:r w:rsidRPr="006B3C8B">
        <w:lastRenderedPageBreak/>
        <w:t xml:space="preserve"> </w:t>
      </w:r>
      <w:r>
        <w:t>О</w:t>
      </w:r>
      <w:r w:rsidRPr="006B3C8B">
        <w:t>бнаружение аномалий</w:t>
      </w:r>
    </w:p>
    <w:p w:rsidR="006B3C8B" w:rsidRPr="00554BFD" w:rsidRDefault="006B3C8B" w:rsidP="006B3C8B">
      <w:pPr>
        <w:pStyle w:val="a4"/>
        <w:ind w:left="0"/>
      </w:pPr>
      <w:r w:rsidRPr="00554BFD">
        <w:rPr>
          <w:b/>
        </w:rPr>
        <w:t xml:space="preserve">Цель работы: </w:t>
      </w:r>
      <w:r w:rsidRPr="00554BFD">
        <w:t xml:space="preserve">получение навыков </w:t>
      </w:r>
      <w:r w:rsidR="00554BFD" w:rsidRPr="00554BFD">
        <w:t>по обнаружению аномалий искусственного интеллекта</w:t>
      </w:r>
      <w:r w:rsidRPr="00554BFD">
        <w:t>.</w:t>
      </w:r>
    </w:p>
    <w:p w:rsidR="006B3C8B" w:rsidRPr="00554BFD" w:rsidRDefault="006B3C8B" w:rsidP="006B3C8B">
      <w:pPr>
        <w:pStyle w:val="a4"/>
        <w:ind w:left="0"/>
        <w:rPr>
          <w:b/>
        </w:rPr>
      </w:pPr>
      <w:r w:rsidRPr="00554BFD">
        <w:rPr>
          <w:b/>
        </w:rPr>
        <w:t xml:space="preserve">Задание: </w:t>
      </w:r>
    </w:p>
    <w:p w:rsidR="006B3C8B" w:rsidRPr="00554BFD" w:rsidRDefault="00554BFD" w:rsidP="006B3C8B">
      <w:pPr>
        <w:pStyle w:val="a4"/>
        <w:ind w:left="0"/>
      </w:pPr>
      <w:r w:rsidRPr="00554BFD">
        <w:t xml:space="preserve">Согласовать с преподавателем выбор типа аномалии. </w:t>
      </w:r>
      <w:r w:rsidRPr="00554BFD">
        <w:t xml:space="preserve">Студент должен проанализировать материалы лекций, основную и дополнительную литературу, интернет источники, </w:t>
      </w:r>
      <w:r w:rsidRPr="00554BFD">
        <w:t>привести подход к обнаружению выбранной аномалии и реализовать его для модели ИИ самостоятельно либо с помощью готового программного продукта. Выполнить эксперимент по моделированию обнаружения аномалий.</w:t>
      </w:r>
    </w:p>
    <w:p w:rsidR="006B3C8B" w:rsidRPr="00352C05" w:rsidRDefault="006B3C8B" w:rsidP="006B3C8B">
      <w:pPr>
        <w:pStyle w:val="a4"/>
        <w:ind w:left="0"/>
        <w:rPr>
          <w:b/>
        </w:rPr>
      </w:pPr>
      <w:r w:rsidRPr="00352C05">
        <w:rPr>
          <w:b/>
        </w:rPr>
        <w:t xml:space="preserve">Контрольные вопросы: </w:t>
      </w:r>
    </w:p>
    <w:p w:rsidR="006B3C8B" w:rsidRPr="00352C05" w:rsidRDefault="00352C05" w:rsidP="000A4419">
      <w:pPr>
        <w:pStyle w:val="a4"/>
        <w:numPr>
          <w:ilvl w:val="0"/>
          <w:numId w:val="31"/>
        </w:numPr>
        <w:ind w:left="0" w:firstLine="709"/>
      </w:pPr>
      <w:r w:rsidRPr="00352C05">
        <w:t>Приведите определение дрейфа данных. С чем часто связан дрейф данных</w:t>
      </w:r>
      <w:r w:rsidR="006B3C8B" w:rsidRPr="00352C05">
        <w:t>?</w:t>
      </w:r>
      <w:r w:rsidRPr="00352C05">
        <w:t xml:space="preserve"> Приведите пример такой ситуации.</w:t>
      </w:r>
    </w:p>
    <w:p w:rsidR="006B3C8B" w:rsidRPr="00352C05" w:rsidRDefault="00352C05" w:rsidP="00352C05">
      <w:pPr>
        <w:pStyle w:val="a4"/>
        <w:numPr>
          <w:ilvl w:val="0"/>
          <w:numId w:val="31"/>
        </w:numPr>
        <w:ind w:left="0" w:firstLine="709"/>
      </w:pPr>
      <w:r w:rsidRPr="00352C05">
        <w:t>Дайте определение понятию дрейф концепции. Каким примером можно описать дрейф концепции?</w:t>
      </w:r>
    </w:p>
    <w:p w:rsidR="006B3C8B" w:rsidRPr="00352C05" w:rsidRDefault="006B3C8B" w:rsidP="00352C05">
      <w:pPr>
        <w:pStyle w:val="a4"/>
        <w:numPr>
          <w:ilvl w:val="0"/>
          <w:numId w:val="31"/>
        </w:numPr>
        <w:ind w:left="0" w:firstLine="709"/>
      </w:pPr>
      <w:r w:rsidRPr="00352C05">
        <w:t>К</w:t>
      </w:r>
      <w:r w:rsidR="00352C05" w:rsidRPr="00352C05">
        <w:t>огда утечка данных может стать актуальной угрозой для искусственного интеллекта</w:t>
      </w:r>
      <w:r w:rsidRPr="00352C05">
        <w:t>?</w:t>
      </w:r>
      <w:r w:rsidR="001A4F3B">
        <w:t xml:space="preserve"> Приведите способы защиты от утечки данных.</w:t>
      </w:r>
    </w:p>
    <w:p w:rsidR="006B3C8B" w:rsidRPr="000A4419" w:rsidRDefault="000A4419" w:rsidP="00352C05">
      <w:pPr>
        <w:pStyle w:val="a4"/>
        <w:numPr>
          <w:ilvl w:val="0"/>
          <w:numId w:val="31"/>
        </w:numPr>
        <w:ind w:left="0" w:firstLine="709"/>
      </w:pPr>
      <w:r w:rsidRPr="000A4419">
        <w:t>Что должно рассматриваться для разработки приложений мониторинга ИИ</w:t>
      </w:r>
      <w:r w:rsidR="006B3C8B" w:rsidRPr="000A4419">
        <w:t>?</w:t>
      </w:r>
    </w:p>
    <w:p w:rsidR="006B3C8B" w:rsidRPr="000A4419" w:rsidRDefault="000A4419" w:rsidP="00352C05">
      <w:pPr>
        <w:pStyle w:val="a4"/>
        <w:numPr>
          <w:ilvl w:val="0"/>
          <w:numId w:val="31"/>
        </w:numPr>
        <w:ind w:left="0" w:firstLine="709"/>
      </w:pPr>
      <w:bookmarkStart w:id="0" w:name="_GoBack"/>
      <w:bookmarkEnd w:id="0"/>
      <w:r w:rsidRPr="000A4419">
        <w:t>Приведите примеры программных продуктов для обнаружения аномалий в данных.</w:t>
      </w:r>
    </w:p>
    <w:p w:rsidR="006B3C8B" w:rsidRPr="006B3C8B" w:rsidRDefault="006B3C8B" w:rsidP="006B3C8B"/>
    <w:p w:rsidR="006C256A" w:rsidRPr="006C256A" w:rsidRDefault="006C256A" w:rsidP="006B3C8B">
      <w:pPr>
        <w:pStyle w:val="1"/>
        <w:numPr>
          <w:ilvl w:val="0"/>
          <w:numId w:val="0"/>
        </w:numPr>
        <w:jc w:val="both"/>
      </w:pPr>
    </w:p>
    <w:sectPr w:rsidR="006C256A" w:rsidRPr="006C256A" w:rsidSect="00E91068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C16" w:rsidRDefault="000C3C16" w:rsidP="00657AD0">
      <w:pPr>
        <w:spacing w:line="240" w:lineRule="auto"/>
      </w:pPr>
      <w:r>
        <w:separator/>
      </w:r>
    </w:p>
  </w:endnote>
  <w:endnote w:type="continuationSeparator" w:id="0">
    <w:p w:rsidR="000C3C16" w:rsidRDefault="000C3C16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0A4419">
          <w:rPr>
            <w:noProof/>
            <w:color w:val="05336E"/>
          </w:rPr>
          <w:t>8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 w:rsidR="00CA21E9">
      <w:rPr>
        <w:color w:val="05336E"/>
      </w:rPr>
      <w:t>2</w:t>
    </w:r>
    <w:r w:rsidRPr="00FA76A4">
      <w:rPr>
        <w:color w:val="05336E"/>
      </w:rPr>
      <w:t xml:space="preserve"> г.</w:t>
    </w:r>
  </w:p>
  <w:p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C16" w:rsidRDefault="000C3C16" w:rsidP="00657AD0">
      <w:pPr>
        <w:spacing w:line="240" w:lineRule="auto"/>
      </w:pPr>
      <w:r>
        <w:separator/>
      </w:r>
    </w:p>
  </w:footnote>
  <w:footnote w:type="continuationSeparator" w:id="0">
    <w:p w:rsidR="000C3C16" w:rsidRDefault="000C3C16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F419A"/>
    <w:multiLevelType w:val="hybridMultilevel"/>
    <w:tmpl w:val="AA3AF272"/>
    <w:lvl w:ilvl="0" w:tplc="2EE4374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CC51747"/>
    <w:multiLevelType w:val="hybridMultilevel"/>
    <w:tmpl w:val="19BA5A36"/>
    <w:lvl w:ilvl="0" w:tplc="3618A324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F3B01B7"/>
    <w:multiLevelType w:val="hybridMultilevel"/>
    <w:tmpl w:val="0C125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4">
    <w:nsid w:val="13D8759F"/>
    <w:multiLevelType w:val="hybridMultilevel"/>
    <w:tmpl w:val="FCFCFF34"/>
    <w:lvl w:ilvl="0" w:tplc="327E99D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6">
    <w:nsid w:val="17974152"/>
    <w:multiLevelType w:val="hybridMultilevel"/>
    <w:tmpl w:val="6416F988"/>
    <w:lvl w:ilvl="0" w:tplc="EBA000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1335AAF"/>
    <w:multiLevelType w:val="hybridMultilevel"/>
    <w:tmpl w:val="A140A956"/>
    <w:lvl w:ilvl="0" w:tplc="E558F7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225604E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10926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9">
    <w:nsid w:val="233F6580"/>
    <w:multiLevelType w:val="hybridMultilevel"/>
    <w:tmpl w:val="41CEE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8030BC4"/>
    <w:multiLevelType w:val="hybridMultilevel"/>
    <w:tmpl w:val="A140A956"/>
    <w:lvl w:ilvl="0" w:tplc="E558F7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B2F4B4B"/>
    <w:multiLevelType w:val="hybridMultilevel"/>
    <w:tmpl w:val="D26E7D36"/>
    <w:lvl w:ilvl="0" w:tplc="03F8A47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06795B"/>
    <w:multiLevelType w:val="hybridMultilevel"/>
    <w:tmpl w:val="A6DE16B4"/>
    <w:lvl w:ilvl="0" w:tplc="8B56CC7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4DA44088"/>
    <w:multiLevelType w:val="multilevel"/>
    <w:tmpl w:val="299CAF2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15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F57019B"/>
    <w:multiLevelType w:val="hybridMultilevel"/>
    <w:tmpl w:val="828EE252"/>
    <w:lvl w:ilvl="0" w:tplc="9EF467B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8F0EEF"/>
    <w:multiLevelType w:val="hybridMultilevel"/>
    <w:tmpl w:val="B68EF644"/>
    <w:lvl w:ilvl="0" w:tplc="DCDC6C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52461B65"/>
    <w:multiLevelType w:val="hybridMultilevel"/>
    <w:tmpl w:val="B232AF56"/>
    <w:lvl w:ilvl="0" w:tplc="51F6BCC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3A3836"/>
    <w:multiLevelType w:val="multilevel"/>
    <w:tmpl w:val="BED482E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>
    <w:nsid w:val="61A42042"/>
    <w:multiLevelType w:val="hybridMultilevel"/>
    <w:tmpl w:val="22CA2856"/>
    <w:lvl w:ilvl="0" w:tplc="E6C8442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3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31574FD"/>
    <w:multiLevelType w:val="multilevel"/>
    <w:tmpl w:val="8FA432C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8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7F925327"/>
    <w:multiLevelType w:val="hybridMultilevel"/>
    <w:tmpl w:val="FD8A42F4"/>
    <w:lvl w:ilvl="0" w:tplc="ED4048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28"/>
  </w:num>
  <w:num w:numId="3">
    <w:abstractNumId w:val="5"/>
  </w:num>
  <w:num w:numId="4">
    <w:abstractNumId w:val="23"/>
  </w:num>
  <w:num w:numId="5">
    <w:abstractNumId w:val="10"/>
  </w:num>
  <w:num w:numId="6">
    <w:abstractNumId w:val="26"/>
  </w:num>
  <w:num w:numId="7">
    <w:abstractNumId w:val="3"/>
  </w:num>
  <w:num w:numId="8">
    <w:abstractNumId w:val="25"/>
  </w:num>
  <w:num w:numId="9">
    <w:abstractNumId w:val="27"/>
  </w:num>
  <w:num w:numId="10">
    <w:abstractNumId w:val="22"/>
  </w:num>
  <w:num w:numId="11">
    <w:abstractNumId w:val="21"/>
  </w:num>
  <w:num w:numId="12">
    <w:abstractNumId w:val="15"/>
  </w:num>
  <w:num w:numId="13">
    <w:abstractNumId w:val="9"/>
  </w:num>
  <w:num w:numId="14">
    <w:abstractNumId w:val="24"/>
  </w:num>
  <w:num w:numId="15">
    <w:abstractNumId w:val="19"/>
  </w:num>
  <w:num w:numId="16">
    <w:abstractNumId w:val="17"/>
  </w:num>
  <w:num w:numId="17">
    <w:abstractNumId w:val="29"/>
  </w:num>
  <w:num w:numId="18">
    <w:abstractNumId w:val="16"/>
  </w:num>
  <w:num w:numId="19">
    <w:abstractNumId w:val="14"/>
  </w:num>
  <w:num w:numId="20">
    <w:abstractNumId w:val="18"/>
  </w:num>
  <w:num w:numId="21">
    <w:abstractNumId w:val="2"/>
  </w:num>
  <w:num w:numId="22">
    <w:abstractNumId w:val="1"/>
  </w:num>
  <w:num w:numId="23">
    <w:abstractNumId w:val="12"/>
  </w:num>
  <w:num w:numId="24">
    <w:abstractNumId w:val="13"/>
  </w:num>
  <w:num w:numId="25">
    <w:abstractNumId w:val="0"/>
  </w:num>
  <w:num w:numId="26">
    <w:abstractNumId w:val="20"/>
  </w:num>
  <w:num w:numId="27">
    <w:abstractNumId w:val="11"/>
  </w:num>
  <w:num w:numId="28">
    <w:abstractNumId w:val="4"/>
  </w:num>
  <w:num w:numId="29">
    <w:abstractNumId w:val="6"/>
  </w:num>
  <w:num w:numId="30">
    <w:abstractNumId w:val="8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6E6"/>
    <w:rsid w:val="00013C21"/>
    <w:rsid w:val="0001673E"/>
    <w:rsid w:val="00061D2C"/>
    <w:rsid w:val="0008666B"/>
    <w:rsid w:val="000A4419"/>
    <w:rsid w:val="000B2915"/>
    <w:rsid w:val="000B6A75"/>
    <w:rsid w:val="000C3C16"/>
    <w:rsid w:val="00100267"/>
    <w:rsid w:val="00121989"/>
    <w:rsid w:val="00131FBC"/>
    <w:rsid w:val="00140233"/>
    <w:rsid w:val="0014445C"/>
    <w:rsid w:val="00160D01"/>
    <w:rsid w:val="00162600"/>
    <w:rsid w:val="001816E6"/>
    <w:rsid w:val="001A4F3B"/>
    <w:rsid w:val="001D0176"/>
    <w:rsid w:val="001D4084"/>
    <w:rsid w:val="001F21B9"/>
    <w:rsid w:val="00226D4B"/>
    <w:rsid w:val="0023234D"/>
    <w:rsid w:val="002524F4"/>
    <w:rsid w:val="002A3F8A"/>
    <w:rsid w:val="002A7099"/>
    <w:rsid w:val="002D07AF"/>
    <w:rsid w:val="002F70F5"/>
    <w:rsid w:val="00305443"/>
    <w:rsid w:val="00314114"/>
    <w:rsid w:val="00331E81"/>
    <w:rsid w:val="00352C05"/>
    <w:rsid w:val="0035369E"/>
    <w:rsid w:val="003840D4"/>
    <w:rsid w:val="003B0080"/>
    <w:rsid w:val="003C4C2D"/>
    <w:rsid w:val="003D70D4"/>
    <w:rsid w:val="003F2354"/>
    <w:rsid w:val="00442AEF"/>
    <w:rsid w:val="004654BC"/>
    <w:rsid w:val="004A2E6D"/>
    <w:rsid w:val="004A479B"/>
    <w:rsid w:val="004C3C38"/>
    <w:rsid w:val="00554BFD"/>
    <w:rsid w:val="00566E63"/>
    <w:rsid w:val="005803F0"/>
    <w:rsid w:val="005A0A4F"/>
    <w:rsid w:val="005B19DD"/>
    <w:rsid w:val="005F0D6D"/>
    <w:rsid w:val="005F21F7"/>
    <w:rsid w:val="005F283E"/>
    <w:rsid w:val="005F6140"/>
    <w:rsid w:val="006516AB"/>
    <w:rsid w:val="00655107"/>
    <w:rsid w:val="00657AD0"/>
    <w:rsid w:val="006670CD"/>
    <w:rsid w:val="00671293"/>
    <w:rsid w:val="00680547"/>
    <w:rsid w:val="006806BC"/>
    <w:rsid w:val="00683735"/>
    <w:rsid w:val="006B3C8B"/>
    <w:rsid w:val="006C256A"/>
    <w:rsid w:val="006D224D"/>
    <w:rsid w:val="00707210"/>
    <w:rsid w:val="00720C85"/>
    <w:rsid w:val="00721600"/>
    <w:rsid w:val="00731470"/>
    <w:rsid w:val="00770F0F"/>
    <w:rsid w:val="00791CC2"/>
    <w:rsid w:val="008077C5"/>
    <w:rsid w:val="008448AD"/>
    <w:rsid w:val="0086410B"/>
    <w:rsid w:val="008852FF"/>
    <w:rsid w:val="008A1234"/>
    <w:rsid w:val="008A30DA"/>
    <w:rsid w:val="008A4B01"/>
    <w:rsid w:val="008B4065"/>
    <w:rsid w:val="008F1AC6"/>
    <w:rsid w:val="008F64CC"/>
    <w:rsid w:val="009001FA"/>
    <w:rsid w:val="00925778"/>
    <w:rsid w:val="0097411C"/>
    <w:rsid w:val="00974710"/>
    <w:rsid w:val="009844F5"/>
    <w:rsid w:val="0098480C"/>
    <w:rsid w:val="009A7405"/>
    <w:rsid w:val="009B7EDD"/>
    <w:rsid w:val="009D215D"/>
    <w:rsid w:val="009E2E14"/>
    <w:rsid w:val="00A62A09"/>
    <w:rsid w:val="00A652A8"/>
    <w:rsid w:val="00A83CAC"/>
    <w:rsid w:val="00AE522B"/>
    <w:rsid w:val="00B038B2"/>
    <w:rsid w:val="00B10EDB"/>
    <w:rsid w:val="00B12836"/>
    <w:rsid w:val="00B45ADF"/>
    <w:rsid w:val="00B55F50"/>
    <w:rsid w:val="00B576B7"/>
    <w:rsid w:val="00B6558F"/>
    <w:rsid w:val="00BA0509"/>
    <w:rsid w:val="00BC58ED"/>
    <w:rsid w:val="00BD6090"/>
    <w:rsid w:val="00BE325F"/>
    <w:rsid w:val="00BE71F7"/>
    <w:rsid w:val="00C27902"/>
    <w:rsid w:val="00CA21E9"/>
    <w:rsid w:val="00CB0656"/>
    <w:rsid w:val="00CD3DB2"/>
    <w:rsid w:val="00D30984"/>
    <w:rsid w:val="00D609D9"/>
    <w:rsid w:val="00D649A8"/>
    <w:rsid w:val="00D65555"/>
    <w:rsid w:val="00D73F27"/>
    <w:rsid w:val="00DA3AED"/>
    <w:rsid w:val="00DB217B"/>
    <w:rsid w:val="00DB2E43"/>
    <w:rsid w:val="00DD04E3"/>
    <w:rsid w:val="00DE1E5D"/>
    <w:rsid w:val="00E401D3"/>
    <w:rsid w:val="00E50349"/>
    <w:rsid w:val="00E57E7B"/>
    <w:rsid w:val="00E72EB4"/>
    <w:rsid w:val="00E91068"/>
    <w:rsid w:val="00E95652"/>
    <w:rsid w:val="00EA5BB3"/>
    <w:rsid w:val="00EC1496"/>
    <w:rsid w:val="00EE3468"/>
    <w:rsid w:val="00EF690C"/>
    <w:rsid w:val="00EF7B0B"/>
    <w:rsid w:val="00F0154F"/>
    <w:rsid w:val="00F12D00"/>
    <w:rsid w:val="00F26998"/>
    <w:rsid w:val="00F7295A"/>
    <w:rsid w:val="00FA21C3"/>
    <w:rsid w:val="00FA3F5B"/>
    <w:rsid w:val="00FA5A8B"/>
    <w:rsid w:val="00FA76A4"/>
    <w:rsid w:val="00FB3B29"/>
    <w:rsid w:val="00FD5787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Название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character" w:styleId="af5">
    <w:name w:val="Hyperlink"/>
    <w:basedOn w:val="a0"/>
    <w:uiPriority w:val="99"/>
    <w:unhideWhenUsed/>
    <w:rsid w:val="00A652A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Название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character" w:styleId="af5">
    <w:name w:val="Hyperlink"/>
    <w:basedOn w:val="a0"/>
    <w:uiPriority w:val="99"/>
    <w:unhideWhenUsed/>
    <w:rsid w:val="00A652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28080-B1A7-45A0-A246-CE9010D1F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197</TotalTime>
  <Pages>8</Pages>
  <Words>1530</Words>
  <Characters>8725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Александр Евгеньевич</cp:lastModifiedBy>
  <cp:revision>57</cp:revision>
  <cp:lastPrinted>2022-04-01T08:29:00Z</cp:lastPrinted>
  <dcterms:created xsi:type="dcterms:W3CDTF">2022-07-26T11:51:00Z</dcterms:created>
  <dcterms:modified xsi:type="dcterms:W3CDTF">2022-07-27T02:59:00Z</dcterms:modified>
</cp:coreProperties>
</file>