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CE973" w14:textId="77777777"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4CE98C" wp14:editId="224CE98D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E9A5" w14:textId="03C051A5" w:rsidR="001F21B9" w:rsidRPr="001F6327" w:rsidRDefault="00944272" w:rsidP="001816E6">
                            <w:pPr>
                              <w:pStyle w:val="af"/>
                              <w:ind w:firstLine="0"/>
                            </w:pPr>
                            <w:r>
                              <w:t>Методические указания к выполнению практических заданий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4CE9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" filled="f" stroked="f">
                <v:textbox>
                  <w:txbxContent>
                    <w:p w14:paraId="224CE9A5" w14:textId="03C051A5" w:rsidR="001F21B9" w:rsidRPr="001F6327" w:rsidRDefault="00944272" w:rsidP="001816E6">
                      <w:pPr>
                        <w:pStyle w:val="af"/>
                        <w:ind w:firstLine="0"/>
                      </w:pPr>
                      <w:r>
                        <w:t>Методические указания к выполнению практических заданий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CE98E" wp14:editId="224CE98F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E9A6" w14:textId="1BA5486C" w:rsidR="00A62A09" w:rsidRPr="001F21B9" w:rsidRDefault="00944272" w:rsidP="001816E6">
                            <w:pPr>
                              <w:pStyle w:val="af"/>
                              <w:ind w:firstLine="0"/>
                            </w:pPr>
                            <w:proofErr w:type="gramStart"/>
                            <w:r>
                              <w:t>Н</w:t>
                            </w:r>
                            <w:r w:rsidR="008F1AC6">
                              <w:t>.</w:t>
                            </w:r>
                            <w:r>
                              <w:t>А</w:t>
                            </w:r>
                            <w:r w:rsidR="008F1AC6">
                              <w:t>.</w:t>
                            </w:r>
                            <w:proofErr w:type="gramEnd"/>
                            <w:r w:rsidR="008F1AC6">
                              <w:t xml:space="preserve"> </w:t>
                            </w:r>
                            <w:r>
                              <w:t>Жукова</w:t>
                            </w:r>
                            <w:r w:rsidR="001816E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E98E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" filled="f" stroked="f">
                <v:textbox>
                  <w:txbxContent>
                    <w:p w14:paraId="224CE9A6" w14:textId="1BA5486C" w:rsidR="00A62A09" w:rsidRPr="001F21B9" w:rsidRDefault="00944272" w:rsidP="001816E6">
                      <w:pPr>
                        <w:pStyle w:val="af"/>
                        <w:ind w:firstLine="0"/>
                      </w:pPr>
                      <w:proofErr w:type="gramStart"/>
                      <w:r>
                        <w:t>Н</w:t>
                      </w:r>
                      <w:r w:rsidR="008F1AC6">
                        <w:t>.</w:t>
                      </w:r>
                      <w:r>
                        <w:t>А</w:t>
                      </w:r>
                      <w:r w:rsidR="008F1AC6">
                        <w:t>.</w:t>
                      </w:r>
                      <w:proofErr w:type="gramEnd"/>
                      <w:r w:rsidR="008F1AC6">
                        <w:t xml:space="preserve"> </w:t>
                      </w:r>
                      <w:r>
                        <w:t>Жукова</w:t>
                      </w:r>
                      <w:r w:rsidR="001816E6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CE990" wp14:editId="224CE991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CE9A7" w14:textId="5200EF39" w:rsidR="00A62A09" w:rsidRPr="00A62A09" w:rsidRDefault="00944272" w:rsidP="00A62A09">
                            <w:pPr>
                              <w:pStyle w:val="ad"/>
                            </w:pPr>
                            <w:r>
                              <w:t>Машинное обучение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E990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" filled="f" stroked="f">
                <v:textbox>
                  <w:txbxContent>
                    <w:p w14:paraId="224CE9A7" w14:textId="5200EF39" w:rsidR="00A62A09" w:rsidRPr="00A62A09" w:rsidRDefault="00944272" w:rsidP="00A62A09">
                      <w:pPr>
                        <w:pStyle w:val="ad"/>
                      </w:pPr>
                      <w:r>
                        <w:t>Машинное обучение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</w:p>
    <w:p w14:paraId="224CE974" w14:textId="0695DEC3" w:rsidR="00B6558F" w:rsidRDefault="006D7CAF" w:rsidP="001816E6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Общие требов</w:t>
      </w:r>
      <w:r w:rsidR="0060505A">
        <w:rPr>
          <w:rFonts w:eastAsia="Times New Roman"/>
        </w:rPr>
        <w:t>ания к выполнению практических заданий</w:t>
      </w:r>
    </w:p>
    <w:p w14:paraId="530C4122" w14:textId="77777777" w:rsidR="003010F0" w:rsidRDefault="004B6605" w:rsidP="001816E6">
      <w:r>
        <w:t xml:space="preserve">Студенты выполняют практические задания самостоятельно. На каждое задание отводится </w:t>
      </w:r>
      <w:r w:rsidR="00403452">
        <w:t>один</w:t>
      </w:r>
      <w:r>
        <w:t xml:space="preserve"> академически</w:t>
      </w:r>
      <w:r w:rsidR="00403452">
        <w:t>й</w:t>
      </w:r>
      <w:r>
        <w:t xml:space="preserve"> час</w:t>
      </w:r>
      <w:r w:rsidR="00403452">
        <w:t>.</w:t>
      </w:r>
      <w:r w:rsidR="006B0300">
        <w:t xml:space="preserve"> </w:t>
      </w:r>
      <w:proofErr w:type="gramStart"/>
      <w:r w:rsidR="006B0300">
        <w:t>В качестве решения,</w:t>
      </w:r>
      <w:proofErr w:type="gramEnd"/>
      <w:r w:rsidR="006B0300">
        <w:t xml:space="preserve"> студент отправляет </w:t>
      </w:r>
      <w:r w:rsidR="003010F0">
        <w:t xml:space="preserve">программный код на языке </w:t>
      </w:r>
      <w:r w:rsidR="003010F0">
        <w:rPr>
          <w:lang w:val="en-US"/>
        </w:rPr>
        <w:t>Python</w:t>
      </w:r>
      <w:r w:rsidR="003010F0" w:rsidRPr="003010F0">
        <w:t xml:space="preserve"> </w:t>
      </w:r>
      <w:r w:rsidR="003010F0">
        <w:t>преподавателю посредством электронной почты или иным способом, определенным преподавателем.</w:t>
      </w:r>
    </w:p>
    <w:p w14:paraId="7EB33EDB" w14:textId="77777777" w:rsidR="00DB584E" w:rsidRDefault="003010F0" w:rsidP="001816E6">
      <w:r>
        <w:t xml:space="preserve">Работы </w:t>
      </w:r>
      <w:r w:rsidR="0038733D">
        <w:t xml:space="preserve">должны быть выполнены и представлены преподавателю для проверки в сроки до начала зачетной недели. При этом </w:t>
      </w:r>
      <w:r w:rsidR="00DB584E">
        <w:t>при оценивании используются следующие правила:</w:t>
      </w:r>
    </w:p>
    <w:p w14:paraId="224CE976" w14:textId="5513436C" w:rsidR="001816E6" w:rsidRDefault="00DB584E" w:rsidP="00DB584E">
      <w:pPr>
        <w:pStyle w:val="a4"/>
        <w:numPr>
          <w:ilvl w:val="0"/>
          <w:numId w:val="13"/>
        </w:numPr>
      </w:pPr>
      <w:r>
        <w:t>Работа отправлена в срок и полностью выполнена – 2,5 балла.</w:t>
      </w:r>
    </w:p>
    <w:p w14:paraId="444F38AC" w14:textId="16252B75" w:rsidR="00DB584E" w:rsidRDefault="00FF5BE5" w:rsidP="00DB584E">
      <w:pPr>
        <w:pStyle w:val="a4"/>
        <w:numPr>
          <w:ilvl w:val="0"/>
          <w:numId w:val="13"/>
        </w:numPr>
      </w:pPr>
      <w:r>
        <w:t xml:space="preserve">Работа отправлена в срок, выполнена частично – </w:t>
      </w:r>
      <w:proofErr w:type="gramStart"/>
      <w:r>
        <w:t>1,5 – 2,5</w:t>
      </w:r>
      <w:proofErr w:type="gramEnd"/>
      <w:r>
        <w:t xml:space="preserve"> балла (на усмотрение преподавателя).</w:t>
      </w:r>
    </w:p>
    <w:p w14:paraId="5EC14EEA" w14:textId="22E076A9" w:rsidR="00AF094C" w:rsidRDefault="00AF094C" w:rsidP="00DB584E">
      <w:pPr>
        <w:pStyle w:val="a4"/>
        <w:numPr>
          <w:ilvl w:val="0"/>
          <w:numId w:val="13"/>
        </w:numPr>
      </w:pPr>
      <w:r>
        <w:t>Работа не отправлена или отправлена за пределами установленного срока – 0 баллов.</w:t>
      </w:r>
    </w:p>
    <w:p w14:paraId="1B72F89C" w14:textId="6EEDE6B5" w:rsidR="00AF094C" w:rsidRDefault="00AF094C" w:rsidP="00AF094C">
      <w:pPr>
        <w:pStyle w:val="1"/>
        <w:rPr>
          <w:rFonts w:eastAsia="Times New Roman"/>
        </w:rPr>
      </w:pPr>
      <w:r>
        <w:rPr>
          <w:rFonts w:eastAsia="Times New Roman"/>
        </w:rPr>
        <w:t>Практические задания</w:t>
      </w:r>
    </w:p>
    <w:p w14:paraId="6B11FAEC" w14:textId="232991A5" w:rsidR="00EE68B1" w:rsidRDefault="00EE68B1" w:rsidP="00EE68B1">
      <w:pPr>
        <w:pStyle w:val="2"/>
      </w:pPr>
      <w:r>
        <w:t xml:space="preserve">Задание №1. </w:t>
      </w:r>
      <w:r w:rsidR="00456A06" w:rsidRPr="00456A06">
        <w:t>Основы Python</w:t>
      </w:r>
    </w:p>
    <w:p w14:paraId="7640D54D" w14:textId="0C45A1E9" w:rsidR="00CB5890" w:rsidRPr="00CB5890" w:rsidRDefault="00CB5890" w:rsidP="00387501">
      <w:pPr>
        <w:ind w:left="432" w:firstLine="0"/>
      </w:pPr>
      <w:r w:rsidRPr="00CB5890">
        <w:t xml:space="preserve">Необходимые материалы для выполнения задания: </w:t>
      </w:r>
      <w:hyperlink r:id="rId8" w:history="1">
        <w:r w:rsidRPr="00CB5890">
          <w:rPr>
            <w:rStyle w:val="af5"/>
          </w:rPr>
          <w:t>http://se.moevm.info/lib/exe/fetch.php/courses:artificial_neural_networks:pr_1.pdf</w:t>
        </w:r>
      </w:hyperlink>
    </w:p>
    <w:p w14:paraId="6F184406" w14:textId="77777777" w:rsidR="00A94F08" w:rsidRDefault="00A94F08" w:rsidP="00387501">
      <w:pPr>
        <w:ind w:left="432" w:firstLine="0"/>
        <w:rPr>
          <w:b/>
          <w:bCs/>
        </w:rPr>
      </w:pPr>
    </w:p>
    <w:p w14:paraId="5D516D02" w14:textId="17CFCD94" w:rsidR="00A94F08" w:rsidRDefault="00A94F08" w:rsidP="00387501">
      <w:pPr>
        <w:ind w:left="432" w:firstLine="0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37FE5C47" w14:textId="77777777" w:rsidR="00A94F08" w:rsidRDefault="00A94F08" w:rsidP="00387501">
      <w:pPr>
        <w:ind w:left="432" w:firstLine="0"/>
        <w:rPr>
          <w:b/>
          <w:bCs/>
        </w:rPr>
      </w:pPr>
    </w:p>
    <w:p w14:paraId="4B12CE52" w14:textId="10F68B79" w:rsidR="00387501" w:rsidRPr="00387501" w:rsidRDefault="00387501" w:rsidP="00387501">
      <w:pPr>
        <w:ind w:left="432" w:firstLine="0"/>
        <w:rPr>
          <w:b/>
          <w:bCs/>
        </w:rPr>
      </w:pPr>
      <w:r w:rsidRPr="00387501">
        <w:rPr>
          <w:b/>
          <w:bCs/>
        </w:rPr>
        <w:t>Задача №1</w:t>
      </w:r>
    </w:p>
    <w:p w14:paraId="2B81F0DD" w14:textId="77777777" w:rsidR="00387501" w:rsidRPr="00387501" w:rsidRDefault="00387501" w:rsidP="00387501">
      <w:r w:rsidRPr="00387501">
        <w:t xml:space="preserve">Написать </w:t>
      </w:r>
      <w:proofErr w:type="gramStart"/>
      <w:r w:rsidRPr="00387501">
        <w:t>функцию</w:t>
      </w:r>
      <w:proofErr w:type="gramEnd"/>
      <w:r w:rsidRPr="00387501">
        <w:t xml:space="preserve"> на вход которой подается строка, состоящая из латинских букв. Функция должна вернуть количество гласных букв (a, e, i, o, u) в этой строке.</w:t>
      </w:r>
    </w:p>
    <w:p w14:paraId="3302164B" w14:textId="77777777" w:rsidR="00387501" w:rsidRPr="00387501" w:rsidRDefault="00387501" w:rsidP="00387501">
      <w:pPr>
        <w:ind w:left="432" w:firstLine="0"/>
        <w:rPr>
          <w:b/>
          <w:bCs/>
        </w:rPr>
      </w:pPr>
      <w:r w:rsidRPr="00387501">
        <w:rPr>
          <w:b/>
          <w:bCs/>
        </w:rPr>
        <w:t>Задача №2</w:t>
      </w:r>
    </w:p>
    <w:p w14:paraId="721E0413" w14:textId="77777777" w:rsidR="00387501" w:rsidRPr="00387501" w:rsidRDefault="00387501" w:rsidP="00387501">
      <w:r w:rsidRPr="00387501">
        <w:t xml:space="preserve">Написать функцию на вход, которой подается строка. Функция должна вернуть </w:t>
      </w:r>
      <w:proofErr w:type="spellStart"/>
      <w:r w:rsidRPr="00387501">
        <w:t>true</w:t>
      </w:r>
      <w:proofErr w:type="spellEnd"/>
      <w:r w:rsidRPr="00387501">
        <w:t xml:space="preserve">, если каждый символ в строке встречается только 1 раз, иначе должна вернуть </w:t>
      </w:r>
      <w:proofErr w:type="spellStart"/>
      <w:r w:rsidRPr="00387501">
        <w:t>false</w:t>
      </w:r>
      <w:proofErr w:type="spellEnd"/>
      <w:r w:rsidRPr="00387501">
        <w:t>.</w:t>
      </w:r>
    </w:p>
    <w:p w14:paraId="048F3C06" w14:textId="77777777" w:rsidR="00387501" w:rsidRPr="00387501" w:rsidRDefault="00387501" w:rsidP="00387501">
      <w:pPr>
        <w:ind w:left="432" w:firstLine="0"/>
        <w:rPr>
          <w:b/>
          <w:bCs/>
        </w:rPr>
      </w:pPr>
      <w:r w:rsidRPr="00387501">
        <w:rPr>
          <w:b/>
          <w:bCs/>
        </w:rPr>
        <w:t>Задача №3</w:t>
      </w:r>
    </w:p>
    <w:p w14:paraId="05FE740C" w14:textId="77777777" w:rsidR="00387501" w:rsidRPr="00387501" w:rsidRDefault="00387501" w:rsidP="00387501">
      <w:r w:rsidRPr="00387501">
        <w:lastRenderedPageBreak/>
        <w:t>Написать функцию, которая принимает положительное число и возвращает количество бит равных 1 в этом числе.</w:t>
      </w:r>
    </w:p>
    <w:p w14:paraId="0DB696E0" w14:textId="77777777" w:rsidR="00387501" w:rsidRPr="00387501" w:rsidRDefault="00387501" w:rsidP="00387501">
      <w:pPr>
        <w:ind w:left="432" w:firstLine="0"/>
        <w:rPr>
          <w:b/>
          <w:bCs/>
        </w:rPr>
      </w:pPr>
      <w:r w:rsidRPr="00387501">
        <w:rPr>
          <w:b/>
          <w:bCs/>
        </w:rPr>
        <w:t>Задача №4</w:t>
      </w:r>
    </w:p>
    <w:p w14:paraId="30C6D0CA" w14:textId="77777777" w:rsidR="00387501" w:rsidRPr="00387501" w:rsidRDefault="00387501" w:rsidP="00387501">
      <w:r w:rsidRPr="00387501">
        <w:t xml:space="preserve">Написать функцию, которая принимает положительное. Функция должна вернуть то, сколько раз необходимо перемножать цифры числа или результат перемножения, чтобы получилось </w:t>
      </w:r>
      <w:proofErr w:type="gramStart"/>
      <w:r w:rsidRPr="00387501">
        <w:t>число</w:t>
      </w:r>
      <w:proofErr w:type="gramEnd"/>
      <w:r w:rsidRPr="00387501">
        <w:t xml:space="preserve"> состоящее из одной цифры.</w:t>
      </w:r>
    </w:p>
    <w:p w14:paraId="56449ED0" w14:textId="77777777" w:rsidR="00387501" w:rsidRPr="00387501" w:rsidRDefault="00387501" w:rsidP="00387501">
      <w:r w:rsidRPr="00387501">
        <w:t>Например, для входного числа:</w:t>
      </w:r>
    </w:p>
    <w:p w14:paraId="218D6BB4" w14:textId="61DC2C44" w:rsidR="00387501" w:rsidRPr="00387501" w:rsidRDefault="00387501" w:rsidP="00387501">
      <w:r w:rsidRPr="00387501">
        <w:t>39 функция должна вернуть 3, так как 3*9=27 =&gt; 2*7=14 =&gt; 1*4=4</w:t>
      </w:r>
    </w:p>
    <w:p w14:paraId="49699F92" w14:textId="06A5C568" w:rsidR="00387501" w:rsidRPr="00387501" w:rsidRDefault="00387501" w:rsidP="00387501">
      <w:r w:rsidRPr="00387501">
        <w:t>4 функция должна вернуть 0, так как число уже состоит из одной цифры</w:t>
      </w:r>
    </w:p>
    <w:p w14:paraId="741B934E" w14:textId="2092D5EA" w:rsidR="00387501" w:rsidRPr="00387501" w:rsidRDefault="00387501" w:rsidP="00387501">
      <w:pPr>
        <w:rPr>
          <w:b/>
          <w:bCs/>
        </w:rPr>
      </w:pPr>
      <w:r w:rsidRPr="00387501">
        <w:t>999 функция должна вернуть 4, так как 9*9*9=729 =&gt; 7*2*9=126 =&gt; 1*2*6=12 =&gt; 1*2=2</w:t>
      </w:r>
    </w:p>
    <w:p w14:paraId="60EF0D6C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№5</w:t>
      </w:r>
    </w:p>
    <w:p w14:paraId="4DE2CC43" w14:textId="77777777" w:rsidR="00387501" w:rsidRPr="00387501" w:rsidRDefault="00387501" w:rsidP="00387501">
      <w:r w:rsidRPr="00387501">
        <w:t>Написать функция, которая принимает два целочисленных вектора одинаковой длины и возвращает среднеквадратическое отклонение двух векторов.</w:t>
      </w:r>
    </w:p>
    <w:p w14:paraId="10C312FD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№6</w:t>
      </w:r>
    </w:p>
    <w:p w14:paraId="26BC35ED" w14:textId="77777777" w:rsidR="00387501" w:rsidRPr="00387501" w:rsidRDefault="00387501" w:rsidP="00387501">
      <w:r w:rsidRPr="00387501">
        <w:t>Написать функцию, которая принимает список чисел и возвращает кортеж из двух элементов. Первый элемент кортежа – мат. ожидание, второй элемент – СКО. Запрещается использовать функции для расчета соответствующих характеристик.</w:t>
      </w:r>
    </w:p>
    <w:p w14:paraId="1D6D798D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№7</w:t>
      </w:r>
    </w:p>
    <w:p w14:paraId="0BDCCF65" w14:textId="77777777" w:rsidR="00387501" w:rsidRPr="00387501" w:rsidRDefault="00387501" w:rsidP="00387501">
      <w:r w:rsidRPr="00387501">
        <w:t>Написать функцию, принимающая целое положительное число. Функция должна вернуть строку вида “(n1**p1)(n2**p2)…(</w:t>
      </w:r>
      <w:proofErr w:type="spellStart"/>
      <w:r w:rsidRPr="00387501">
        <w:t>nk</w:t>
      </w:r>
      <w:proofErr w:type="spellEnd"/>
      <w:r w:rsidRPr="00387501">
        <w:t>**</w:t>
      </w:r>
      <w:proofErr w:type="spellStart"/>
      <w:r w:rsidRPr="00387501">
        <w:t>pk</w:t>
      </w:r>
      <w:proofErr w:type="spellEnd"/>
      <w:r w:rsidRPr="00387501">
        <w:t xml:space="preserve">)” представляющая разложение числа на простые множители (если </w:t>
      </w:r>
      <w:proofErr w:type="spellStart"/>
      <w:r w:rsidRPr="00387501">
        <w:t>pi</w:t>
      </w:r>
      <w:proofErr w:type="spellEnd"/>
      <w:r w:rsidRPr="00387501">
        <w:t xml:space="preserve"> == 1, то выводить только </w:t>
      </w:r>
      <w:proofErr w:type="spellStart"/>
      <w:r w:rsidRPr="00387501">
        <w:t>ni</w:t>
      </w:r>
      <w:proofErr w:type="spellEnd"/>
      <w:r w:rsidRPr="00387501">
        <w:t>).</w:t>
      </w:r>
    </w:p>
    <w:p w14:paraId="310D1FDF" w14:textId="77777777" w:rsidR="00387501" w:rsidRPr="00387501" w:rsidRDefault="00387501" w:rsidP="00387501">
      <w:r w:rsidRPr="00387501">
        <w:t>Например, для числа 86240 функция должна вернуть “(2**5)(5)(7**2)(11)”</w:t>
      </w:r>
    </w:p>
    <w:p w14:paraId="5F8C811B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№8</w:t>
      </w:r>
    </w:p>
    <w:p w14:paraId="2C41D382" w14:textId="77777777" w:rsidR="00387501" w:rsidRPr="00387501" w:rsidRDefault="00387501" w:rsidP="00387501">
      <w:r w:rsidRPr="00387501">
        <w:t>Написать функцию, принимающая 2 строки вида “</w:t>
      </w:r>
      <w:proofErr w:type="spellStart"/>
      <w:r w:rsidRPr="00387501">
        <w:t>xxx.xxx.xxx.xxx</w:t>
      </w:r>
      <w:proofErr w:type="spellEnd"/>
      <w:r w:rsidRPr="00387501">
        <w:t xml:space="preserve">” представляющие </w:t>
      </w:r>
      <w:proofErr w:type="spellStart"/>
      <w:r w:rsidRPr="00387501">
        <w:t>ip</w:t>
      </w:r>
      <w:proofErr w:type="spellEnd"/>
      <w:r w:rsidRPr="00387501">
        <w:t>-адрес и маску сети. Функция должна вернуть 2 строки: адрес сети и широковещательный адрес.</w:t>
      </w:r>
    </w:p>
    <w:p w14:paraId="745BEEE0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№9</w:t>
      </w:r>
    </w:p>
    <w:p w14:paraId="05E8009D" w14:textId="77777777" w:rsidR="00387501" w:rsidRPr="00387501" w:rsidRDefault="00387501" w:rsidP="00387501">
      <w:r w:rsidRPr="00387501">
        <w:t xml:space="preserve">Написать функцию, принимающая целое число n, задающее количество кубиков. Функция должна определить, можно ли из данного кол-ва кубиков построить пирамиду, то есть можно ли представить число n как </w:t>
      </w:r>
      <w:r w:rsidRPr="00387501">
        <w:lastRenderedPageBreak/>
        <w:t xml:space="preserve">1^2+2^2+3^2+…+k^2. Если можно, то функция должна вернуть k, иначе строку “It </w:t>
      </w:r>
      <w:proofErr w:type="spellStart"/>
      <w:r w:rsidRPr="00387501">
        <w:t>is</w:t>
      </w:r>
      <w:proofErr w:type="spellEnd"/>
      <w:r w:rsidRPr="00387501">
        <w:t xml:space="preserve"> </w:t>
      </w:r>
      <w:proofErr w:type="spellStart"/>
      <w:r w:rsidRPr="00387501">
        <w:t>impossible</w:t>
      </w:r>
      <w:proofErr w:type="spellEnd"/>
      <w:r w:rsidRPr="00387501">
        <w:t>”.</w:t>
      </w:r>
    </w:p>
    <w:p w14:paraId="306C369E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№10</w:t>
      </w:r>
    </w:p>
    <w:p w14:paraId="42780BFD" w14:textId="77777777" w:rsidR="00387501" w:rsidRPr="00387501" w:rsidRDefault="00387501" w:rsidP="00387501">
      <w:r w:rsidRPr="00387501">
        <w:t xml:space="preserve">Написать функцию, которая принимает положительное целое число </w:t>
      </w:r>
      <w:proofErr w:type="gramStart"/>
      <w:r w:rsidRPr="00387501">
        <w:t>n</w:t>
      </w:r>
      <w:proofErr w:type="gramEnd"/>
      <w:r w:rsidRPr="00387501">
        <w:t xml:space="preserve"> и определяющая является ли число n сбалансированным. Число является сбалансированным, если сумма цифр до средних цифр равна сумме цифр после средней цифры. Если число нечетное, то средняя цифра одна, если четное, то средних цифр две. </w:t>
      </w:r>
      <w:proofErr w:type="gramStart"/>
      <w:r w:rsidRPr="00387501">
        <w:t>При расчете,</w:t>
      </w:r>
      <w:proofErr w:type="gramEnd"/>
      <w:r w:rsidRPr="00387501">
        <w:t xml:space="preserve"> средние числа не участвуют.</w:t>
      </w:r>
    </w:p>
    <w:p w14:paraId="1270B26B" w14:textId="77777777" w:rsidR="00387501" w:rsidRPr="00387501" w:rsidRDefault="00387501" w:rsidP="00387501">
      <w:r w:rsidRPr="00387501">
        <w:t>Например:</w:t>
      </w:r>
    </w:p>
    <w:p w14:paraId="08796D9E" w14:textId="77777777" w:rsidR="00387501" w:rsidRPr="00387501" w:rsidRDefault="00387501" w:rsidP="00387501">
      <w:r w:rsidRPr="00387501">
        <w:t>·       Число 23441 сбалансированное, так как 2+3=4+1</w:t>
      </w:r>
    </w:p>
    <w:p w14:paraId="356F0976" w14:textId="77777777" w:rsidR="00387501" w:rsidRPr="00387501" w:rsidRDefault="00387501" w:rsidP="00387501">
      <w:r w:rsidRPr="00387501">
        <w:t>·       Число 7 сбалансированное, так как 0=0</w:t>
      </w:r>
    </w:p>
    <w:p w14:paraId="7FCABD25" w14:textId="77777777" w:rsidR="00387501" w:rsidRPr="00387501" w:rsidRDefault="00387501" w:rsidP="00387501">
      <w:r w:rsidRPr="00387501">
        <w:t>·       Число 1231 сбалансированное, так как 1=1</w:t>
      </w:r>
    </w:p>
    <w:p w14:paraId="1FC72702" w14:textId="77777777" w:rsidR="00387501" w:rsidRPr="00387501" w:rsidRDefault="00387501" w:rsidP="00387501">
      <w:pPr>
        <w:rPr>
          <w:b/>
          <w:bCs/>
        </w:rPr>
      </w:pPr>
      <w:r w:rsidRPr="00387501">
        <w:t>·       Число 123456 несбалансированное, так как 1+2!=5+6</w:t>
      </w:r>
    </w:p>
    <w:p w14:paraId="3630473A" w14:textId="77777777" w:rsidR="00387501" w:rsidRPr="00387501" w:rsidRDefault="00387501" w:rsidP="002410E9">
      <w:pPr>
        <w:ind w:left="432" w:firstLine="0"/>
        <w:rPr>
          <w:b/>
          <w:bCs/>
        </w:rPr>
      </w:pPr>
      <w:r w:rsidRPr="00387501">
        <w:rPr>
          <w:b/>
          <w:bCs/>
        </w:rPr>
        <w:t>Задача №11</w:t>
      </w:r>
    </w:p>
    <w:p w14:paraId="75294B31" w14:textId="77777777" w:rsidR="00387501" w:rsidRPr="00387501" w:rsidRDefault="00387501" w:rsidP="00387501">
      <w:r w:rsidRPr="00387501">
        <w:t xml:space="preserve">Написать функцию, которая принимает двумерный массив M </w:t>
      </w:r>
      <w:proofErr w:type="gramStart"/>
      <w:r w:rsidRPr="00387501">
        <w:t>в первой колонке</w:t>
      </w:r>
      <w:proofErr w:type="gramEnd"/>
      <w:r w:rsidRPr="00387501">
        <w:t xml:space="preserve"> которой стоит буква латинского алфавита (данная буква обозначает принадлежность к классу) и вещественное число r, которое удовлетворяет условию 0&lt;r&lt;1. Функция должна разбить данный массив на 2 так, что количество строк в новых массивах пропорционально r и (r-1). Также, в каждом новом массиве, количество строк одного класса должно быть пропорционально количеству строк этого класса в исходном массиве.</w:t>
      </w:r>
    </w:p>
    <w:p w14:paraId="4C368FCF" w14:textId="77777777" w:rsidR="00387501" w:rsidRPr="00387501" w:rsidRDefault="00387501" w:rsidP="00387501">
      <w:r w:rsidRPr="00387501">
        <w:t>Например, для входных данных (r = 0.5) 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387501" w:rsidRPr="00387501" w14:paraId="4F428A4B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7DF86" w14:textId="77777777" w:rsidR="00387501" w:rsidRPr="00387501" w:rsidRDefault="00387501" w:rsidP="00387501">
            <w:r w:rsidRPr="00387501">
              <w:t>a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870407" w14:textId="77777777" w:rsidR="00387501" w:rsidRPr="00387501" w:rsidRDefault="00387501" w:rsidP="00387501">
            <w:r w:rsidRPr="00387501">
              <w:t>1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B24D0C" w14:textId="77777777" w:rsidR="00387501" w:rsidRPr="00387501" w:rsidRDefault="00387501" w:rsidP="00387501">
            <w:r w:rsidRPr="00387501">
              <w:t>2</w:t>
            </w:r>
          </w:p>
        </w:tc>
      </w:tr>
      <w:tr w:rsidR="00387501" w:rsidRPr="00387501" w14:paraId="325B1463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C03D48" w14:textId="77777777" w:rsidR="00387501" w:rsidRPr="00387501" w:rsidRDefault="00387501" w:rsidP="00387501">
            <w:r w:rsidRPr="00387501">
              <w:t>a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FBCB6C" w14:textId="77777777" w:rsidR="00387501" w:rsidRPr="00387501" w:rsidRDefault="00387501" w:rsidP="00387501">
            <w:r w:rsidRPr="00387501">
              <w:t>3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7C706" w14:textId="77777777" w:rsidR="00387501" w:rsidRPr="00387501" w:rsidRDefault="00387501" w:rsidP="00387501">
            <w:r w:rsidRPr="00387501">
              <w:t>4</w:t>
            </w:r>
          </w:p>
        </w:tc>
      </w:tr>
      <w:tr w:rsidR="00387501" w:rsidRPr="00387501" w14:paraId="75C639A5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9E052" w14:textId="77777777" w:rsidR="00387501" w:rsidRPr="00387501" w:rsidRDefault="00387501" w:rsidP="00387501">
            <w:r w:rsidRPr="00387501">
              <w:t>b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8F9922" w14:textId="77777777" w:rsidR="00387501" w:rsidRPr="00387501" w:rsidRDefault="00387501" w:rsidP="00387501">
            <w:r w:rsidRPr="00387501">
              <w:t>5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F28431" w14:textId="77777777" w:rsidR="00387501" w:rsidRPr="00387501" w:rsidRDefault="00387501" w:rsidP="00387501">
            <w:r w:rsidRPr="00387501">
              <w:t>6</w:t>
            </w:r>
          </w:p>
        </w:tc>
      </w:tr>
      <w:tr w:rsidR="00387501" w:rsidRPr="00387501" w14:paraId="3EC50F00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9E53B8" w14:textId="77777777" w:rsidR="00387501" w:rsidRPr="00387501" w:rsidRDefault="00387501" w:rsidP="00387501">
            <w:r w:rsidRPr="00387501">
              <w:t>b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FE9F85" w14:textId="77777777" w:rsidR="00387501" w:rsidRPr="00387501" w:rsidRDefault="00387501" w:rsidP="00387501">
            <w:r w:rsidRPr="00387501">
              <w:t>7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3A9DD1" w14:textId="77777777" w:rsidR="00387501" w:rsidRPr="00387501" w:rsidRDefault="00387501" w:rsidP="00387501">
            <w:r w:rsidRPr="00387501">
              <w:t>8</w:t>
            </w:r>
          </w:p>
        </w:tc>
      </w:tr>
      <w:tr w:rsidR="00387501" w:rsidRPr="00387501" w14:paraId="05673CBE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D560F" w14:textId="77777777" w:rsidR="00387501" w:rsidRPr="00387501" w:rsidRDefault="00387501" w:rsidP="00387501">
            <w:r w:rsidRPr="00387501">
              <w:t>c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B35DF" w14:textId="77777777" w:rsidR="00387501" w:rsidRPr="00387501" w:rsidRDefault="00387501" w:rsidP="00387501">
            <w:r w:rsidRPr="00387501">
              <w:t>9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E7D3C" w14:textId="77777777" w:rsidR="00387501" w:rsidRPr="00387501" w:rsidRDefault="00387501" w:rsidP="00387501">
            <w:r w:rsidRPr="00387501">
              <w:t>10</w:t>
            </w:r>
          </w:p>
        </w:tc>
      </w:tr>
      <w:tr w:rsidR="00387501" w:rsidRPr="00387501" w14:paraId="69D5E995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92059C" w14:textId="77777777" w:rsidR="00387501" w:rsidRPr="00387501" w:rsidRDefault="00387501" w:rsidP="00387501">
            <w:r w:rsidRPr="00387501">
              <w:t>c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EE218A" w14:textId="77777777" w:rsidR="00387501" w:rsidRPr="00387501" w:rsidRDefault="00387501" w:rsidP="00387501">
            <w:r w:rsidRPr="00387501">
              <w:t>11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898C3D" w14:textId="77777777" w:rsidR="00387501" w:rsidRPr="00387501" w:rsidRDefault="00387501" w:rsidP="00387501">
            <w:r w:rsidRPr="00387501">
              <w:t>12</w:t>
            </w:r>
          </w:p>
        </w:tc>
      </w:tr>
    </w:tbl>
    <w:p w14:paraId="4E6EE8C6" w14:textId="77777777" w:rsidR="00387501" w:rsidRPr="00387501" w:rsidRDefault="00387501" w:rsidP="00387501">
      <w:r w:rsidRPr="00387501">
        <w:t>Должны получиться две выборки: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387501" w:rsidRPr="00387501" w14:paraId="6385238B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E4C023" w14:textId="77777777" w:rsidR="00387501" w:rsidRPr="00387501" w:rsidRDefault="00387501" w:rsidP="00387501">
            <w:r w:rsidRPr="00387501">
              <w:t>a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ABA7C6" w14:textId="77777777" w:rsidR="00387501" w:rsidRPr="00387501" w:rsidRDefault="00387501" w:rsidP="00387501">
            <w:r w:rsidRPr="00387501">
              <w:t>1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04573" w14:textId="77777777" w:rsidR="00387501" w:rsidRPr="00387501" w:rsidRDefault="00387501" w:rsidP="00387501">
            <w:r w:rsidRPr="00387501">
              <w:t>2</w:t>
            </w:r>
          </w:p>
        </w:tc>
      </w:tr>
      <w:tr w:rsidR="00387501" w:rsidRPr="00387501" w14:paraId="558FE98F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B17260" w14:textId="77777777" w:rsidR="00387501" w:rsidRPr="00387501" w:rsidRDefault="00387501" w:rsidP="00387501">
            <w:r w:rsidRPr="00387501">
              <w:lastRenderedPageBreak/>
              <w:t>b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D8F6A" w14:textId="77777777" w:rsidR="00387501" w:rsidRPr="00387501" w:rsidRDefault="00387501" w:rsidP="00387501">
            <w:r w:rsidRPr="00387501">
              <w:t>5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F39460" w14:textId="77777777" w:rsidR="00387501" w:rsidRPr="00387501" w:rsidRDefault="00387501" w:rsidP="00387501">
            <w:r w:rsidRPr="00387501">
              <w:t>6</w:t>
            </w:r>
          </w:p>
        </w:tc>
      </w:tr>
      <w:tr w:rsidR="00387501" w:rsidRPr="00387501" w14:paraId="43DB8C84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00061F" w14:textId="77777777" w:rsidR="00387501" w:rsidRPr="00387501" w:rsidRDefault="00387501" w:rsidP="00387501">
            <w:r w:rsidRPr="00387501">
              <w:t>c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F77E58" w14:textId="77777777" w:rsidR="00387501" w:rsidRPr="00387501" w:rsidRDefault="00387501" w:rsidP="00387501">
            <w:r w:rsidRPr="00387501">
              <w:t>9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B6E0D1" w14:textId="77777777" w:rsidR="00387501" w:rsidRPr="00387501" w:rsidRDefault="00387501" w:rsidP="00387501">
            <w:r w:rsidRPr="00387501">
              <w:t>10</w:t>
            </w:r>
          </w:p>
        </w:tc>
      </w:tr>
    </w:tbl>
    <w:p w14:paraId="58AA6E95" w14:textId="77777777" w:rsidR="00387501" w:rsidRPr="00387501" w:rsidRDefault="00387501" w:rsidP="00387501">
      <w:r w:rsidRPr="00387501">
        <w:t>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0"/>
        <w:gridCol w:w="3010"/>
        <w:gridCol w:w="3010"/>
      </w:tblGrid>
      <w:tr w:rsidR="00387501" w:rsidRPr="00387501" w14:paraId="0176E687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6120AC" w14:textId="77777777" w:rsidR="00387501" w:rsidRPr="00387501" w:rsidRDefault="00387501" w:rsidP="00387501">
            <w:r w:rsidRPr="00387501">
              <w:t>a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F3875" w14:textId="77777777" w:rsidR="00387501" w:rsidRPr="00387501" w:rsidRDefault="00387501" w:rsidP="00387501">
            <w:r w:rsidRPr="00387501">
              <w:t>3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5AF67" w14:textId="77777777" w:rsidR="00387501" w:rsidRPr="00387501" w:rsidRDefault="00387501" w:rsidP="00387501">
            <w:r w:rsidRPr="00387501">
              <w:t>4</w:t>
            </w:r>
          </w:p>
        </w:tc>
      </w:tr>
      <w:tr w:rsidR="00387501" w:rsidRPr="00387501" w14:paraId="0C07BC5A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66FEE" w14:textId="77777777" w:rsidR="00387501" w:rsidRPr="00387501" w:rsidRDefault="00387501" w:rsidP="00387501">
            <w:r w:rsidRPr="00387501">
              <w:t>b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0E1B7" w14:textId="77777777" w:rsidR="00387501" w:rsidRPr="00387501" w:rsidRDefault="00387501" w:rsidP="00387501">
            <w:r w:rsidRPr="00387501">
              <w:t>7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D01022" w14:textId="77777777" w:rsidR="00387501" w:rsidRPr="00387501" w:rsidRDefault="00387501" w:rsidP="00387501">
            <w:r w:rsidRPr="00387501">
              <w:t>8</w:t>
            </w:r>
          </w:p>
        </w:tc>
      </w:tr>
      <w:tr w:rsidR="00387501" w:rsidRPr="00387501" w14:paraId="0369F0ED" w14:textId="77777777" w:rsidTr="00387501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D16D90" w14:textId="77777777" w:rsidR="00387501" w:rsidRPr="00387501" w:rsidRDefault="00387501" w:rsidP="00387501">
            <w:r w:rsidRPr="00387501">
              <w:t>c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64EEE0" w14:textId="77777777" w:rsidR="00387501" w:rsidRPr="00387501" w:rsidRDefault="00387501" w:rsidP="00387501">
            <w:r w:rsidRPr="00387501">
              <w:t>11</w:t>
            </w:r>
          </w:p>
        </w:tc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CDEBD" w14:textId="77777777" w:rsidR="00387501" w:rsidRPr="00387501" w:rsidRDefault="00387501" w:rsidP="00387501">
            <w:r w:rsidRPr="00387501">
              <w:t>12</w:t>
            </w:r>
          </w:p>
        </w:tc>
      </w:tr>
    </w:tbl>
    <w:p w14:paraId="4A5C04DC" w14:textId="77777777" w:rsidR="00387501" w:rsidRDefault="00387501" w:rsidP="00105912">
      <w:pPr>
        <w:rPr>
          <w:b/>
          <w:bCs/>
        </w:rPr>
      </w:pPr>
    </w:p>
    <w:p w14:paraId="5FF164B8" w14:textId="6DCDF841" w:rsidR="002410E9" w:rsidRDefault="002410E9" w:rsidP="002410E9">
      <w:pPr>
        <w:pStyle w:val="2"/>
      </w:pPr>
      <w:r>
        <w:t>Задание №</w:t>
      </w:r>
      <w:r w:rsidR="004B4442">
        <w:t>2</w:t>
      </w:r>
      <w:r>
        <w:t xml:space="preserve">. </w:t>
      </w:r>
      <w:r w:rsidR="004B4442" w:rsidRPr="004B4442">
        <w:t xml:space="preserve">Создание простой нейронной сети с использованием библиотеки </w:t>
      </w:r>
      <w:proofErr w:type="spellStart"/>
      <w:r w:rsidR="004B4442" w:rsidRPr="004B4442">
        <w:t>Keras</w:t>
      </w:r>
      <w:proofErr w:type="spellEnd"/>
    </w:p>
    <w:p w14:paraId="25665B1F" w14:textId="7A92B101" w:rsidR="004B4442" w:rsidRDefault="004B4442" w:rsidP="004B4442">
      <w:pPr>
        <w:ind w:left="432" w:firstLine="0"/>
      </w:pPr>
      <w:r w:rsidRPr="00CB5890">
        <w:t xml:space="preserve">Необходимые материалы для выполнения задания: </w:t>
      </w:r>
      <w:hyperlink r:id="rId9" w:history="1">
        <w:r w:rsidR="00E414EA" w:rsidRPr="00A46F9F">
          <w:rPr>
            <w:rStyle w:val="af5"/>
          </w:rPr>
          <w:t>http://se.moevm.info/lib/exe/fetch.php/courses:artificial_neural_networks:pr_2.pdf</w:t>
        </w:r>
      </w:hyperlink>
    </w:p>
    <w:p w14:paraId="59B49546" w14:textId="77777777" w:rsidR="00C5232A" w:rsidRDefault="00C5232A" w:rsidP="00C5232A">
      <w:pPr>
        <w:spacing w:line="240" w:lineRule="auto"/>
        <w:ind w:firstLine="0"/>
        <w:jc w:val="left"/>
      </w:pPr>
    </w:p>
    <w:p w14:paraId="47D9FA97" w14:textId="513AD971" w:rsidR="00C5232A" w:rsidRPr="00C5232A" w:rsidRDefault="00C5232A" w:rsidP="00C5232A">
      <w:pPr>
        <w:spacing w:line="240" w:lineRule="auto"/>
        <w:ind w:firstLine="0"/>
        <w:jc w:val="left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3F76F251" w14:textId="77777777" w:rsidR="00C5232A" w:rsidRDefault="00C5232A" w:rsidP="00C5232A">
      <w:pPr>
        <w:spacing w:line="240" w:lineRule="auto"/>
        <w:ind w:firstLine="0"/>
        <w:jc w:val="left"/>
      </w:pPr>
    </w:p>
    <w:p w14:paraId="5688DAC4" w14:textId="5C411546" w:rsidR="00C5232A" w:rsidRPr="00C5232A" w:rsidRDefault="00C5232A" w:rsidP="00C5232A">
      <w:pPr>
        <w:spacing w:line="240" w:lineRule="auto"/>
        <w:ind w:firstLine="0"/>
        <w:jc w:val="left"/>
      </w:pPr>
      <w:r w:rsidRPr="00C5232A">
        <w:t>Необходимо дополнить следующий фрагмент кода моделью ИНС, которая способна провести бинарную классификацию по сгенерированным данным: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8"/>
      </w:tblGrid>
      <w:tr w:rsidR="00C5232A" w:rsidRPr="001F6327" w14:paraId="23AA25F2" w14:textId="77777777" w:rsidTr="00C5232A">
        <w:tc>
          <w:tcPr>
            <w:tcW w:w="9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3D844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import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numpy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as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np</w:t>
            </w:r>
          </w:p>
          <w:p w14:paraId="62090B1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import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matplotlib.pyplot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as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</w:t>
            </w:r>
            <w:proofErr w:type="spellEnd"/>
          </w:p>
          <w:p w14:paraId="0FFB1CA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import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matplotlib.colors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as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mclr</w:t>
            </w:r>
            <w:proofErr w:type="spellEnd"/>
          </w:p>
          <w:p w14:paraId="2F877F26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from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tensorflow.keras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import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layers</w:t>
            </w:r>
          </w:p>
          <w:p w14:paraId="7C25A30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from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tensorflow.keras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import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models</w:t>
            </w:r>
          </w:p>
          <w:p w14:paraId="4AEC35A9" w14:textId="77777777" w:rsidR="00C5232A" w:rsidRPr="001F6327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def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61AFEF"/>
                <w:sz w:val="18"/>
                <w:szCs w:val="18"/>
                <w:lang w:val="en-US"/>
              </w:rPr>
              <w:t>genData</w:t>
            </w:r>
            <w:proofErr w:type="spellEnd"/>
            <w:r w:rsidRPr="001F6327">
              <w:rPr>
                <w:rFonts w:ascii="Courier New" w:eastAsia="Times New Roman" w:hAnsi="Courier New" w:cs="Courier New"/>
                <w:color w:val="ABB2BF"/>
                <w:sz w:val="18"/>
                <w:szCs w:val="18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size</w:t>
            </w:r>
            <w:r w:rsidRPr="001F6327">
              <w:rPr>
                <w:rFonts w:ascii="Courier New" w:eastAsia="Times New Roman" w:hAnsi="Courier New" w:cs="Courier New"/>
                <w:color w:val="ABB2BF"/>
                <w:sz w:val="18"/>
                <w:szCs w:val="18"/>
              </w:rPr>
              <w:t>=</w:t>
            </w:r>
            <w:r w:rsidRPr="001F6327">
              <w:rPr>
                <w:rFonts w:ascii="Courier New" w:eastAsia="Times New Roman" w:hAnsi="Courier New" w:cs="Courier New"/>
                <w:color w:val="D19A66"/>
                <w:sz w:val="18"/>
                <w:szCs w:val="18"/>
              </w:rPr>
              <w:t>500</w:t>
            </w:r>
            <w:r w:rsidRPr="001F6327">
              <w:rPr>
                <w:rFonts w:ascii="Courier New" w:eastAsia="Times New Roman" w:hAnsi="Courier New" w:cs="Courier New"/>
                <w:color w:val="ABB2BF"/>
                <w:sz w:val="18"/>
                <w:szCs w:val="18"/>
              </w:rPr>
              <w:t>)</w:t>
            </w:r>
            <w:r w:rsidRPr="001F6327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:</w:t>
            </w:r>
          </w:p>
          <w:p w14:paraId="62D3607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1F6327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 xml:space="preserve"> 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1F6327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 xml:space="preserve"> 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#Функцию выбрать в зависимости от варианта</w:t>
            </w:r>
          </w:p>
          <w:p w14:paraId="6227DD4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def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61AFEF"/>
                <w:sz w:val="18"/>
                <w:szCs w:val="18"/>
                <w:lang w:val="en-US"/>
              </w:rPr>
              <w:t>drawResults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(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data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,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 label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,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 prediction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:</w:t>
            </w:r>
          </w:p>
          <w:p w14:paraId="2E604A1A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np.array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([</w:t>
            </w:r>
            <w:r w:rsidRPr="00C5232A">
              <w:rPr>
                <w:rFonts w:ascii="Courier New" w:eastAsia="Times New Roman" w:hAnsi="Courier New" w:cs="Courier New"/>
                <w:color w:val="56B6C2"/>
                <w:sz w:val="18"/>
                <w:szCs w:val="18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(x[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])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x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18"/>
                <w:szCs w:val="18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prediction])</w:t>
            </w:r>
          </w:p>
          <w:p w14:paraId="3F079D7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    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plt.scatter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(data[:,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], data[:,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s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30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c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label[:,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cmap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mclr.ListedColormap([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'red'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'blue'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]))</w:t>
            </w:r>
          </w:p>
          <w:p w14:paraId="2230A5CA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    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plt.scatter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(data[:,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], data[:,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s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10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c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p_label,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cmap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mclr.ListedColormap([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'red'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'blue'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]))</w:t>
            </w:r>
          </w:p>
          <w:p w14:paraId="3F54FBC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    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plt.grid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()</w:t>
            </w:r>
          </w:p>
          <w:p w14:paraId="3A4B6FA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    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plt.show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()</w:t>
            </w:r>
          </w:p>
          <w:p w14:paraId="7B08727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), 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genData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0E1C8D5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FF0000"/>
                <w:sz w:val="22"/>
              </w:rPr>
              <w:t>#В данном месте необходимо создать модель и обучить ее</w:t>
            </w:r>
          </w:p>
          <w:p w14:paraId="7867D09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#Получение ошибки и точности в процессе обучения</w:t>
            </w:r>
          </w:p>
          <w:p w14:paraId="41B95C3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loss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H.history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[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'loss'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</w:t>
            </w:r>
          </w:p>
          <w:p w14:paraId="7F126DA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val_loss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H.history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[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val_loss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</w:t>
            </w:r>
          </w:p>
          <w:p w14:paraId="0106C106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acc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H.history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[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'accuracy'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</w:t>
            </w:r>
          </w:p>
          <w:p w14:paraId="7B27ACC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val_acc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H.history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[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val_accuracy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]</w:t>
            </w:r>
          </w:p>
          <w:p w14:paraId="3C1BADC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epochs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56B6C2"/>
                <w:sz w:val="18"/>
                <w:szCs w:val="18"/>
              </w:rPr>
              <w:t>range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,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56B6C2"/>
                <w:sz w:val="18"/>
                <w:szCs w:val="18"/>
              </w:rPr>
              <w:t>len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loss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)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)</w:t>
            </w:r>
          </w:p>
          <w:p w14:paraId="0CE670C1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#Построение графика ошибки</w:t>
            </w:r>
          </w:p>
          <w:p w14:paraId="7F805E3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plt.plot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(epochs, loss, 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bo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label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'Training loss'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7AAAAC4E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plt.plot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(epochs,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val_loss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'b'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label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'Validation loss'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00A12E31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plt.title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'Training and validation loss'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4275B90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plt.xlabel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'Epochs'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394860B1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lastRenderedPageBreak/>
              <w:t>plt.ylabel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'Loss'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28B2441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plt.legend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()</w:t>
            </w:r>
          </w:p>
          <w:p w14:paraId="59EBCFE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plt.show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()</w:t>
            </w:r>
          </w:p>
          <w:p w14:paraId="46936958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#Построение графика точности</w:t>
            </w:r>
          </w:p>
          <w:p w14:paraId="203D370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right="18"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plt.clf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6775BEA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plt.plot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(epochs, acc, 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bo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label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'Training acc'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2B1FA06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plt.plot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(epochs,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val_acc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'b'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18"/>
                <w:szCs w:val="18"/>
                <w:lang w:val="en-US"/>
              </w:rPr>
              <w:t>label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'Validation acc'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775853F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plt.title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'Training and validation accuracy'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1299594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plt.xlabel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'Epochs'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20030E6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plt.ylabel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r w:rsidRPr="00C5232A">
              <w:rPr>
                <w:rFonts w:ascii="Courier New" w:eastAsia="Times New Roman" w:hAnsi="Courier New" w:cs="Courier New"/>
                <w:color w:val="98C379"/>
                <w:sz w:val="18"/>
                <w:szCs w:val="18"/>
                <w:lang w:val="en-US"/>
              </w:rPr>
              <w:t>'Accuracy'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304D3B5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plt.legend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()</w:t>
            </w:r>
          </w:p>
          <w:p w14:paraId="1DE99CD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plt.show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()</w:t>
            </w:r>
          </w:p>
          <w:p w14:paraId="2631EA9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#Получение и вывод результатов на тестовом наборе</w:t>
            </w:r>
          </w:p>
          <w:p w14:paraId="6400CB6A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results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model.evaluate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0D887C5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56B6C2"/>
                <w:sz w:val="18"/>
                <w:szCs w:val="18"/>
              </w:rPr>
              <w:t>print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results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)</w:t>
            </w:r>
          </w:p>
          <w:p w14:paraId="4816355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</w:rPr>
              <w:t>#Вывод результатов бинарной классификации</w:t>
            </w:r>
          </w:p>
          <w:p w14:paraId="17087B56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all_data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))</w:t>
            </w:r>
          </w:p>
          <w:p w14:paraId="3B703EFA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all_label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))</w:t>
            </w:r>
          </w:p>
          <w:p w14:paraId="5C2CC12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pred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18"/>
                <w:szCs w:val="18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model.predict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all_data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)</w:t>
            </w:r>
          </w:p>
          <w:p w14:paraId="3BFAE82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drawResults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(</w:t>
            </w:r>
            <w:proofErr w:type="spellStart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all_data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all_label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18"/>
                <w:szCs w:val="18"/>
                <w:lang w:val="en-US"/>
              </w:rPr>
              <w:t>, pred)</w:t>
            </w:r>
          </w:p>
        </w:tc>
      </w:tr>
    </w:tbl>
    <w:p w14:paraId="517E8AB5" w14:textId="77777777" w:rsidR="00C5232A" w:rsidRPr="00C5232A" w:rsidRDefault="00C5232A" w:rsidP="001F6327">
      <w:pPr>
        <w:rPr>
          <w:rFonts w:eastAsia="Times New Roman"/>
          <w:b/>
          <w:bCs/>
        </w:rPr>
      </w:pPr>
      <w:r w:rsidRPr="00C5232A">
        <w:rPr>
          <w:rFonts w:eastAsia="Times New Roman"/>
        </w:rPr>
        <w:lastRenderedPageBreak/>
        <w:t>Вариант 1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8"/>
      </w:tblGrid>
      <w:tr w:rsidR="00C5232A" w:rsidRPr="001F6327" w14:paraId="1CC32190" w14:textId="77777777" w:rsidTr="00C5232A">
        <w:tc>
          <w:tcPr>
            <w:tcW w:w="9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9C1AC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C678DD"/>
                <w:sz w:val="22"/>
              </w:rPr>
              <w:t>def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61AFEF"/>
                <w:sz w:val="22"/>
              </w:rPr>
              <w:t>genData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D19A66"/>
                <w:sz w:val="22"/>
              </w:rPr>
              <w:t>size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</w:rPr>
              <w:t>500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:</w:t>
            </w:r>
          </w:p>
          <w:p w14:paraId="45BBC95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</w:p>
          <w:p w14:paraId="5026E27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np.zeros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7ECBF33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, p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enumerate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(data):</w:t>
            </w:r>
          </w:p>
          <w:p w14:paraId="713E269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if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p[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.5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&gt;=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p[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and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(p[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0.5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&lt;=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p[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]):</w:t>
            </w:r>
          </w:p>
          <w:p w14:paraId="785C910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     label[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</w:t>
            </w:r>
          </w:p>
          <w:p w14:paraId="1234AFB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else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0A45777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     label[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</w:t>
            </w:r>
          </w:p>
          <w:p w14:paraId="2604D95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2313830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:div, :]</w:t>
            </w:r>
          </w:p>
          <w:p w14:paraId="3E97616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div:, :]</w:t>
            </w:r>
          </w:p>
          <w:p w14:paraId="508000BC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label[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:div, :]</w:t>
            </w:r>
          </w:p>
          <w:p w14:paraId="59A90A1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label[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div:, :]</w:t>
            </w:r>
          </w:p>
          <w:p w14:paraId="44F59788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return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), 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</w:tc>
      </w:tr>
    </w:tbl>
    <w:p w14:paraId="04EB4D09" w14:textId="77777777" w:rsidR="00C5232A" w:rsidRPr="00C5232A" w:rsidRDefault="00C5232A" w:rsidP="001F6327">
      <w:pPr>
        <w:rPr>
          <w:rFonts w:eastAsia="Times New Roman"/>
          <w:b/>
          <w:bCs/>
        </w:rPr>
      </w:pPr>
      <w:r w:rsidRPr="00C5232A">
        <w:rPr>
          <w:rFonts w:eastAsia="Times New Roman"/>
        </w:rPr>
        <w:t>Вариант 2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8"/>
      </w:tblGrid>
      <w:tr w:rsidR="00C5232A" w:rsidRPr="001F6327" w14:paraId="222FD825" w14:textId="77777777" w:rsidTr="00C5232A">
        <w:tc>
          <w:tcPr>
            <w:tcW w:w="9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F6FCD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C678DD"/>
                <w:sz w:val="22"/>
              </w:rPr>
              <w:t>def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61AFEF"/>
                <w:sz w:val="22"/>
              </w:rPr>
              <w:t>genData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D19A66"/>
                <w:sz w:val="22"/>
              </w:rPr>
              <w:t>size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</w:rPr>
              <w:t>500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:</w:t>
            </w:r>
          </w:p>
          <w:p w14:paraId="0B4E317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</w:p>
          <w:p w14:paraId="51CBD9D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np.zeros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1471483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, p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enumerate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(data):</w:t>
            </w:r>
          </w:p>
          <w:p w14:paraId="58EBBBB8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if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p[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p[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&gt;=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668D70F6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     label[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</w:t>
            </w:r>
          </w:p>
          <w:p w14:paraId="5B33758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else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6030353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     label[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</w:t>
            </w:r>
          </w:p>
          <w:p w14:paraId="3476B79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496E7E5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:div, :]</w:t>
            </w:r>
          </w:p>
          <w:p w14:paraId="2EF2937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div:, :]</w:t>
            </w:r>
          </w:p>
          <w:p w14:paraId="2B0F583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label[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:div, :]</w:t>
            </w:r>
          </w:p>
          <w:p w14:paraId="06B789E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label[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div:, :]</w:t>
            </w:r>
          </w:p>
          <w:p w14:paraId="4A330411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return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), 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</w:tc>
      </w:tr>
    </w:tbl>
    <w:p w14:paraId="2083C05C" w14:textId="77777777" w:rsidR="00C5232A" w:rsidRPr="00C5232A" w:rsidRDefault="00C5232A" w:rsidP="001F6327">
      <w:pPr>
        <w:rPr>
          <w:rFonts w:eastAsia="Times New Roman"/>
          <w:b/>
          <w:bCs/>
        </w:rPr>
      </w:pPr>
      <w:r w:rsidRPr="00C5232A">
        <w:rPr>
          <w:rFonts w:eastAsia="Times New Roman"/>
        </w:rPr>
        <w:t>Вариант 3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8"/>
      </w:tblGrid>
      <w:tr w:rsidR="00C5232A" w:rsidRPr="001F6327" w14:paraId="50C5E7D9" w14:textId="77777777" w:rsidTr="00C5232A">
        <w:tc>
          <w:tcPr>
            <w:tcW w:w="9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7756B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proofErr w:type="spellStart"/>
            <w:r w:rsidRPr="00C5232A">
              <w:rPr>
                <w:rFonts w:ascii="Courier New" w:eastAsia="Times New Roman" w:hAnsi="Courier New" w:cs="Courier New"/>
                <w:color w:val="C678DD"/>
                <w:sz w:val="22"/>
              </w:rPr>
              <w:t>def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61AFEF"/>
                <w:sz w:val="22"/>
              </w:rPr>
              <w:t>genData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D19A66"/>
                <w:sz w:val="22"/>
              </w:rPr>
              <w:t>size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</w:rPr>
              <w:t>500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:</w:t>
            </w:r>
          </w:p>
          <w:p w14:paraId="7247C89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</w:p>
          <w:p w14:paraId="46E7DFD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np.zeros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488211FE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, p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enumerate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(data):</w:t>
            </w:r>
          </w:p>
          <w:p w14:paraId="40F9188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lastRenderedPageBreak/>
              <w:t>    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if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p[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0.6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p[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&gt;=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0.25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2F2F22C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     label[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</w:t>
            </w:r>
          </w:p>
          <w:p w14:paraId="3E54F791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else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5CAA4B0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        label[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</w:t>
            </w:r>
          </w:p>
          <w:p w14:paraId="0C0CD46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633C9E1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:div, :]</w:t>
            </w:r>
          </w:p>
          <w:p w14:paraId="27891D0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div:, :]</w:t>
            </w:r>
          </w:p>
          <w:p w14:paraId="522ADB5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label[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:div, :]</w:t>
            </w:r>
          </w:p>
          <w:p w14:paraId="512CD3D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label[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div:, :]</w:t>
            </w:r>
          </w:p>
          <w:p w14:paraId="3FC702DE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return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), 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</w:tc>
      </w:tr>
    </w:tbl>
    <w:p w14:paraId="535C4A92" w14:textId="77777777" w:rsidR="00C5232A" w:rsidRPr="00C5232A" w:rsidRDefault="00C5232A" w:rsidP="001F6327">
      <w:pPr>
        <w:rPr>
          <w:rFonts w:eastAsia="Times New Roman"/>
          <w:b/>
          <w:bCs/>
        </w:rPr>
      </w:pPr>
      <w:r w:rsidRPr="00C5232A">
        <w:rPr>
          <w:rFonts w:eastAsia="Times New Roman"/>
        </w:rPr>
        <w:lastRenderedPageBreak/>
        <w:t>Вариант 4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78"/>
      </w:tblGrid>
      <w:tr w:rsidR="00C5232A" w:rsidRPr="001F6327" w14:paraId="4E1335CC" w14:textId="77777777" w:rsidTr="00C5232A">
        <w:tc>
          <w:tcPr>
            <w:tcW w:w="9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A59B9B" w14:textId="77777777" w:rsidR="00C5232A" w:rsidRPr="001F6327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1F6327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def</w:t>
            </w: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r w:rsidRPr="001F6327">
              <w:rPr>
                <w:rFonts w:ascii="Courier New" w:eastAsia="Times New Roman" w:hAnsi="Courier New" w:cs="Courier New"/>
                <w:color w:val="61AFEF"/>
                <w:sz w:val="22"/>
                <w:lang w:val="en-US"/>
              </w:rPr>
              <w:t>genData</w:t>
            </w:r>
            <w:proofErr w:type="spellEnd"/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(</w:t>
            </w:r>
            <w:r w:rsidRPr="001F6327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size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1F6327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500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)</w:t>
            </w: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6A4F579B" w14:textId="77777777" w:rsidR="00C5232A" w:rsidRPr="001F6327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size1 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size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//</w:t>
            </w:r>
            <w:r w:rsidRPr="001F6327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</w:p>
          <w:p w14:paraId="00E0CE66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size2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size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size1</w:t>
            </w:r>
          </w:p>
          <w:p w14:paraId="4B5AC08C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t1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(size1)</w:t>
            </w:r>
          </w:p>
          <w:p w14:paraId="73999C1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x1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np.asarray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([i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math.cos(i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math.pi)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(np.random.rand(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t1])</w:t>
            </w:r>
          </w:p>
          <w:p w14:paraId="6707075C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y1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np.asarray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([i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math.sin(i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math.pi)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(np.random.rand(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t1])</w:t>
            </w:r>
          </w:p>
          <w:p w14:paraId="13B233F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np.hstack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((x1, y1))</w:t>
            </w:r>
          </w:p>
          <w:p w14:paraId="3680082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np.zeros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([size1,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68C6C62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(size1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2CAD4A5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t2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(size2)</w:t>
            </w:r>
          </w:p>
          <w:p w14:paraId="0F08F87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x2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np.asarray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math.cos(i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math.pi)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(np.random.rand(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t2])</w:t>
            </w:r>
          </w:p>
          <w:p w14:paraId="662FD9E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y2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np.asarray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math.sin(i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math.pi)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(np.random.rand(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t2])</w:t>
            </w:r>
          </w:p>
          <w:p w14:paraId="54C8088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np.hstack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((x2, y2))</w:t>
            </w:r>
          </w:p>
          <w:p w14:paraId="18FBFC0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np.ones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([size2,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16019D3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56F8678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div1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div2</w:t>
            </w:r>
          </w:p>
          <w:p w14:paraId="12A849C9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order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.permutation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(div)</w:t>
            </w:r>
          </w:p>
          <w:p w14:paraId="5D23702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((data1[:div1], data2[:div2]))</w:t>
            </w:r>
          </w:p>
          <w:p w14:paraId="33922A4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((data1[div1:], data2[div2:]))</w:t>
            </w:r>
          </w:p>
          <w:p w14:paraId="096C189F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((label1[:div1], label2[:div2]))</w:t>
            </w:r>
          </w:p>
          <w:p w14:paraId="12F93BCB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((label1[div1:], label2[div2:]))</w:t>
            </w:r>
          </w:p>
          <w:p w14:paraId="7E779EC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return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order, :],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[order, :]), 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</w:tc>
      </w:tr>
    </w:tbl>
    <w:p w14:paraId="5203B68A" w14:textId="77777777" w:rsidR="00C5232A" w:rsidRPr="00C5232A" w:rsidRDefault="00C5232A" w:rsidP="001F6327">
      <w:pPr>
        <w:rPr>
          <w:rFonts w:eastAsia="Times New Roman"/>
          <w:b/>
          <w:bCs/>
        </w:rPr>
      </w:pPr>
      <w:r w:rsidRPr="00C5232A">
        <w:rPr>
          <w:rFonts w:eastAsia="Times New Roman"/>
        </w:rPr>
        <w:t>Вариант 5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8"/>
      </w:tblGrid>
      <w:tr w:rsidR="00C5232A" w:rsidRPr="001F6327" w14:paraId="02A71814" w14:textId="77777777" w:rsidTr="00C5232A">
        <w:tc>
          <w:tcPr>
            <w:tcW w:w="9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7EA765" w14:textId="77777777" w:rsidR="00C5232A" w:rsidRPr="001F6327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1F6327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def</w:t>
            </w: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r w:rsidRPr="001F6327">
              <w:rPr>
                <w:rFonts w:ascii="Courier New" w:eastAsia="Times New Roman" w:hAnsi="Courier New" w:cs="Courier New"/>
                <w:color w:val="61AFEF"/>
                <w:sz w:val="22"/>
                <w:lang w:val="en-US"/>
              </w:rPr>
              <w:t>genData</w:t>
            </w:r>
            <w:proofErr w:type="spellEnd"/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(</w:t>
            </w:r>
            <w:r w:rsidRPr="001F6327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size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1F6327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500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)</w:t>
            </w: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:</w:t>
            </w:r>
          </w:p>
          <w:p w14:paraId="5CE8B0AC" w14:textId="77777777" w:rsidR="00C5232A" w:rsidRPr="001F6327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size1 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size</w:t>
            </w:r>
            <w:r w:rsidRPr="001F6327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//</w:t>
            </w:r>
            <w:r w:rsidRPr="001F6327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</w:p>
          <w:p w14:paraId="65CE8E6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</w:rPr>
            </w:pPr>
            <w:r w:rsidRPr="001F6327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size2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size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</w:rPr>
              <w:t> size1</w:t>
            </w:r>
          </w:p>
          <w:p w14:paraId="4038D53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x1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(size1,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1.3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0.95</w:t>
            </w:r>
          </w:p>
          <w:p w14:paraId="5F5763E2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y1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np.asarray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3.5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(i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(np.random.rand(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0.5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3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x1])</w:t>
            </w:r>
          </w:p>
          <w:p w14:paraId="369FBFF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np.hstack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((x1, y1))</w:t>
            </w:r>
          </w:p>
          <w:p w14:paraId="2993A7DE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np.zeros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([size1,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209BBA4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(size1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11460C5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x2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.rand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(size2,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1.3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0.35</w:t>
            </w:r>
          </w:p>
          <w:p w14:paraId="4754113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y2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np.asarray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3.5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(i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2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(np.random.rand(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-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0.5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/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3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for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i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in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x2])</w:t>
            </w:r>
          </w:p>
          <w:p w14:paraId="7F2539E0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data2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np.hstack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((x2, y2))</w:t>
            </w:r>
          </w:p>
          <w:p w14:paraId="522A50D7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label2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np.ones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([size2, 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1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])</w:t>
            </w:r>
          </w:p>
          <w:p w14:paraId="3C6C3BB8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lastRenderedPageBreak/>
              <w:t>    div2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56B6C2"/>
                <w:sz w:val="22"/>
                <w:lang w:val="en-US"/>
              </w:rPr>
              <w:t>round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(size2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*</w:t>
            </w:r>
            <w:r w:rsidRPr="00C5232A">
              <w:rPr>
                <w:rFonts w:ascii="Courier New" w:eastAsia="Times New Roman" w:hAnsi="Courier New" w:cs="Courier New"/>
                <w:color w:val="D19A66"/>
                <w:sz w:val="22"/>
                <w:lang w:val="en-US"/>
              </w:rPr>
              <w:t>0.8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  <w:p w14:paraId="1F3BE61A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div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div1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+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div2</w:t>
            </w:r>
          </w:p>
          <w:p w14:paraId="57F72845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 order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np.random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.permutation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(div)</w:t>
            </w:r>
          </w:p>
          <w:p w14:paraId="3FD0BB1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((data1[:div1], data2[:div2]))</w:t>
            </w:r>
          </w:p>
          <w:p w14:paraId="45A5CA34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((data1[div1:], data2[div2:]))</w:t>
            </w:r>
          </w:p>
          <w:p w14:paraId="044B01DD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((label1[:div1], label2[:div2]))</w:t>
            </w:r>
          </w:p>
          <w:p w14:paraId="4C932E03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   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r w:rsidRPr="00C5232A">
              <w:rPr>
                <w:rFonts w:ascii="Courier New" w:eastAsia="Times New Roman" w:hAnsi="Courier New" w:cs="Courier New"/>
                <w:color w:val="ABB2BF"/>
                <w:sz w:val="22"/>
                <w:lang w:val="en-US"/>
              </w:rPr>
              <w:t>=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</w:t>
            </w:r>
            <w:proofErr w:type="spellStart"/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np.vstack</w:t>
            </w:r>
            <w:proofErr w:type="spellEnd"/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((label1[div1:], label2[div2:]))</w:t>
            </w:r>
          </w:p>
          <w:p w14:paraId="455901CE" w14:textId="77777777" w:rsidR="00C5232A" w:rsidRPr="00C5232A" w:rsidRDefault="00C5232A" w:rsidP="00C5232A">
            <w:pPr>
              <w:shd w:val="clear" w:color="auto" w:fill="282C34"/>
              <w:spacing w:line="240" w:lineRule="auto"/>
              <w:ind w:firstLine="0"/>
              <w:jc w:val="left"/>
              <w:rPr>
                <w:rFonts w:ascii="Arial" w:eastAsia="Times New Roman" w:hAnsi="Arial" w:cs="Arial"/>
                <w:color w:val="000000"/>
                <w:sz w:val="22"/>
                <w:lang w:val="en-US"/>
              </w:rPr>
            </w:pP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   </w:t>
            </w:r>
            <w:r w:rsidRPr="00C5232A">
              <w:rPr>
                <w:rFonts w:ascii="Courier New" w:eastAsia="Times New Roman" w:hAnsi="Courier New" w:cs="Courier New"/>
                <w:color w:val="C678DD"/>
                <w:sz w:val="22"/>
                <w:lang w:val="en-US"/>
              </w:rPr>
              <w:t>return</w:t>
            </w:r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 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</w:t>
            </w:r>
            <w:proofErr w:type="gram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[</w:t>
            </w:r>
            <w:proofErr w:type="gram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order, :],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train_label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[order, :]), (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test_data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 xml:space="preserve">, </w:t>
            </w:r>
            <w:proofErr w:type="spellStart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test_label</w:t>
            </w:r>
            <w:proofErr w:type="spellEnd"/>
            <w:r w:rsidRPr="00C5232A">
              <w:rPr>
                <w:rFonts w:ascii="Courier New" w:eastAsia="Times New Roman" w:hAnsi="Courier New" w:cs="Courier New"/>
                <w:color w:val="BBBBBB"/>
                <w:sz w:val="22"/>
                <w:lang w:val="en-US"/>
              </w:rPr>
              <w:t>)</w:t>
            </w:r>
          </w:p>
        </w:tc>
      </w:tr>
    </w:tbl>
    <w:p w14:paraId="10171186" w14:textId="77777777" w:rsidR="00E414EA" w:rsidRPr="00C5232A" w:rsidRDefault="00E414EA" w:rsidP="004B4442">
      <w:pPr>
        <w:ind w:left="432" w:firstLine="0"/>
        <w:rPr>
          <w:lang w:val="en-US"/>
        </w:rPr>
      </w:pPr>
    </w:p>
    <w:p w14:paraId="3B0A8458" w14:textId="0E1E0FE3" w:rsidR="00105912" w:rsidRDefault="00105912" w:rsidP="00105912">
      <w:pPr>
        <w:pStyle w:val="2"/>
      </w:pPr>
      <w:r>
        <w:t>Задание №</w:t>
      </w:r>
      <w:r w:rsidR="00C5232A">
        <w:t>3</w:t>
      </w:r>
      <w:r>
        <w:t xml:space="preserve">. </w:t>
      </w:r>
      <w:r w:rsidR="008F6D1C" w:rsidRPr="008F6D1C">
        <w:t xml:space="preserve">Представление данных и библиотека </w:t>
      </w:r>
      <w:proofErr w:type="spellStart"/>
      <w:r w:rsidR="008F6D1C" w:rsidRPr="008F6D1C">
        <w:t>NumPy</w:t>
      </w:r>
      <w:proofErr w:type="spellEnd"/>
    </w:p>
    <w:p w14:paraId="259972D0" w14:textId="7B0A2429" w:rsidR="00A94F08" w:rsidRDefault="00A94F08" w:rsidP="00A94F08">
      <w:pPr>
        <w:ind w:left="432" w:firstLine="276"/>
      </w:pPr>
      <w:r w:rsidRPr="00CB5890">
        <w:t xml:space="preserve">Необходимые материалы для выполнения задания: </w:t>
      </w:r>
      <w:hyperlink r:id="rId10" w:history="1">
        <w:r w:rsidR="00F40BF6" w:rsidRPr="00A46F9F">
          <w:rPr>
            <w:rStyle w:val="af5"/>
          </w:rPr>
          <w:t>http://se.moevm.info/lib/exe/fetch.php/courses:artificial_neural_networks:pr_3.pdf</w:t>
        </w:r>
      </w:hyperlink>
    </w:p>
    <w:p w14:paraId="400BF3EC" w14:textId="77777777" w:rsidR="00A94F08" w:rsidRDefault="00A94F08" w:rsidP="00A94F08">
      <w:pPr>
        <w:rPr>
          <w:b/>
          <w:bCs/>
          <w:i/>
          <w:iCs/>
        </w:rPr>
      </w:pPr>
    </w:p>
    <w:p w14:paraId="503232FA" w14:textId="77777777" w:rsidR="00B51473" w:rsidRPr="00B51473" w:rsidRDefault="00B51473" w:rsidP="00B51473">
      <w:pPr>
        <w:rPr>
          <w:b/>
          <w:bCs/>
        </w:rPr>
      </w:pPr>
      <w:r w:rsidRPr="00B51473">
        <w:rPr>
          <w:b/>
          <w:bCs/>
        </w:rPr>
        <w:t>Примечания к задачам:</w:t>
      </w:r>
    </w:p>
    <w:p w14:paraId="30DA82C1" w14:textId="77777777" w:rsidR="00B51473" w:rsidRPr="00B51473" w:rsidRDefault="00B51473" w:rsidP="00B51473">
      <w:pPr>
        <w:pStyle w:val="a4"/>
        <w:numPr>
          <w:ilvl w:val="0"/>
          <w:numId w:val="15"/>
        </w:numPr>
      </w:pPr>
      <w:r w:rsidRPr="00B51473">
        <w:t xml:space="preserve">Необходимо использовать модуль </w:t>
      </w:r>
      <w:proofErr w:type="spellStart"/>
      <w:r w:rsidRPr="00B51473">
        <w:t>numpy</w:t>
      </w:r>
      <w:proofErr w:type="spellEnd"/>
    </w:p>
    <w:p w14:paraId="49D6E919" w14:textId="77777777" w:rsidR="00B51473" w:rsidRPr="00B51473" w:rsidRDefault="00B51473" w:rsidP="00B51473">
      <w:pPr>
        <w:pStyle w:val="a4"/>
        <w:numPr>
          <w:ilvl w:val="0"/>
          <w:numId w:val="15"/>
        </w:numPr>
      </w:pPr>
      <w:r w:rsidRPr="00B51473">
        <w:t xml:space="preserve">Все данные должны считываться из файла в виде массива </w:t>
      </w:r>
      <w:proofErr w:type="spellStart"/>
      <w:r w:rsidRPr="00B51473">
        <w:t>numpy</w:t>
      </w:r>
      <w:proofErr w:type="spellEnd"/>
    </w:p>
    <w:p w14:paraId="54B94CC2" w14:textId="77777777" w:rsidR="00B51473" w:rsidRPr="00B51473" w:rsidRDefault="00B51473" w:rsidP="00B51473">
      <w:pPr>
        <w:pStyle w:val="a4"/>
        <w:numPr>
          <w:ilvl w:val="0"/>
          <w:numId w:val="15"/>
        </w:numPr>
      </w:pPr>
      <w:r w:rsidRPr="00B51473">
        <w:t>Результаты необходимо сохранять в файл</w:t>
      </w:r>
    </w:p>
    <w:p w14:paraId="63C27ECC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1</w:t>
      </w:r>
    </w:p>
    <w:p w14:paraId="37874D86" w14:textId="77777777" w:rsidR="00B51473" w:rsidRPr="00B51473" w:rsidRDefault="00B51473" w:rsidP="00B51473">
      <w:r w:rsidRPr="00B51473">
        <w:t>Дано множество из p матриц (</w:t>
      </w:r>
      <w:proofErr w:type="spellStart"/>
      <w:r w:rsidRPr="00B51473">
        <w:t>n,n</w:t>
      </w:r>
      <w:proofErr w:type="spellEnd"/>
      <w:r w:rsidRPr="00B51473">
        <w:t xml:space="preserve">) и множество из p векторов (n,1). Написать функцию для </w:t>
      </w:r>
      <w:proofErr w:type="spellStart"/>
      <w:r w:rsidRPr="00B51473">
        <w:t>рассчета</w:t>
      </w:r>
      <w:proofErr w:type="spellEnd"/>
      <w:r w:rsidRPr="00B51473">
        <w:t xml:space="preserve"> суммы p произведений матриц (результат имеет размерность (n,1))</w:t>
      </w:r>
    </w:p>
    <w:p w14:paraId="5CB5D95B" w14:textId="77777777" w:rsidR="00B51473" w:rsidRPr="00B51473" w:rsidRDefault="00B51473" w:rsidP="00B51473">
      <w:r w:rsidRPr="00B51473">
        <w:t>Пример: </w:t>
      </w:r>
      <w:hyperlink r:id="rId11" w:history="1">
        <w:r w:rsidRPr="00B51473">
          <w:rPr>
            <w:rStyle w:val="af5"/>
          </w:rPr>
          <w:t>ссылка</w:t>
        </w:r>
      </w:hyperlink>
    </w:p>
    <w:p w14:paraId="4760636E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2</w:t>
      </w:r>
    </w:p>
    <w:p w14:paraId="57D357F7" w14:textId="77777777" w:rsidR="00B51473" w:rsidRPr="00B51473" w:rsidRDefault="00B51473" w:rsidP="00B51473">
      <w:r w:rsidRPr="00B51473">
        <w:t xml:space="preserve">Написать </w:t>
      </w:r>
      <w:proofErr w:type="gramStart"/>
      <w:r w:rsidRPr="00B51473">
        <w:t>функцию</w:t>
      </w:r>
      <w:proofErr w:type="gramEnd"/>
      <w:r w:rsidRPr="00B51473">
        <w:t xml:space="preserve"> преобразовывающую вектор чисел в матрицу бинарных представлений.</w:t>
      </w:r>
    </w:p>
    <w:p w14:paraId="61E272E0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3</w:t>
      </w:r>
    </w:p>
    <w:p w14:paraId="475DD48A" w14:textId="77777777" w:rsidR="00B51473" w:rsidRPr="00B51473" w:rsidRDefault="00B51473" w:rsidP="00B51473">
      <w:r w:rsidRPr="00B51473">
        <w:t>Написать функцию, которая возвращает все уникальные строки матрицы</w:t>
      </w:r>
    </w:p>
    <w:p w14:paraId="75AF91D0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4</w:t>
      </w:r>
    </w:p>
    <w:p w14:paraId="6B79D70A" w14:textId="77777777" w:rsidR="00B51473" w:rsidRPr="00B51473" w:rsidRDefault="00B51473" w:rsidP="00B51473">
      <w:r w:rsidRPr="00B51473">
        <w:t xml:space="preserve">Написать функцию, которая заполняет матрицу с размерами (M,N) </w:t>
      </w:r>
      <w:proofErr w:type="gramStart"/>
      <w:r w:rsidRPr="00B51473">
        <w:t>случайными числами</w:t>
      </w:r>
      <w:proofErr w:type="gramEnd"/>
      <w:r w:rsidRPr="00B51473">
        <w:t xml:space="preserve"> распределенными по нормальному закону. Затем считает мат. ожидание и дисперсию для каждого из столбцов, а также строит для каждой строки стоит гистограмму значений (использовать функцию </w:t>
      </w:r>
      <w:proofErr w:type="spellStart"/>
      <w:r w:rsidRPr="00B51473">
        <w:t>hist</w:t>
      </w:r>
      <w:proofErr w:type="spellEnd"/>
      <w:r w:rsidRPr="00B51473">
        <w:t xml:space="preserve"> из модуля </w:t>
      </w:r>
      <w:proofErr w:type="spellStart"/>
      <w:r w:rsidRPr="00B51473">
        <w:t>matplotlib.plot</w:t>
      </w:r>
      <w:proofErr w:type="spellEnd"/>
      <w:r w:rsidRPr="00B51473">
        <w:t>)</w:t>
      </w:r>
    </w:p>
    <w:p w14:paraId="3C3B8BDA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5</w:t>
      </w:r>
    </w:p>
    <w:p w14:paraId="5370EF5A" w14:textId="77777777" w:rsidR="00B51473" w:rsidRPr="00B51473" w:rsidRDefault="00B51473" w:rsidP="00B51473">
      <w:r w:rsidRPr="00B51473">
        <w:lastRenderedPageBreak/>
        <w:t>Написать функцию, которая заполняет матрицу (M,N) в шахматном порядке заданными числами a и b.</w:t>
      </w:r>
    </w:p>
    <w:p w14:paraId="2E9B42A3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6</w:t>
      </w:r>
    </w:p>
    <w:p w14:paraId="1558331F" w14:textId="77777777" w:rsidR="00B51473" w:rsidRPr="00B51473" w:rsidRDefault="00B51473" w:rsidP="00B51473">
      <w:r w:rsidRPr="00B51473">
        <w:t xml:space="preserve">Написать функцию, которая возвращает </w:t>
      </w:r>
      <w:proofErr w:type="gramStart"/>
      <w:r w:rsidRPr="00B51473">
        <w:t>тензор</w:t>
      </w:r>
      <w:proofErr w:type="gramEnd"/>
      <w:r w:rsidRPr="00B51473">
        <w:t xml:space="preserve"> представляющий изображение круга с заданным цветом и радиусом в схеме </w:t>
      </w:r>
      <w:proofErr w:type="spellStart"/>
      <w:r w:rsidRPr="00B51473">
        <w:t>rgd</w:t>
      </w:r>
      <w:proofErr w:type="spellEnd"/>
      <w:r w:rsidRPr="00B51473">
        <w:t xml:space="preserve"> на черном фоне.</w:t>
      </w:r>
    </w:p>
    <w:p w14:paraId="73ADDFCF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7</w:t>
      </w:r>
    </w:p>
    <w:p w14:paraId="70700733" w14:textId="77777777" w:rsidR="00B51473" w:rsidRPr="00B51473" w:rsidRDefault="00B51473" w:rsidP="00B51473">
      <w:r w:rsidRPr="00B51473">
        <w:t>Написать функцию, которая стандартизирует все значения тензор (отнять мат. ожидание и поделить на СКО)</w:t>
      </w:r>
    </w:p>
    <w:p w14:paraId="14D12B3D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8</w:t>
      </w:r>
    </w:p>
    <w:p w14:paraId="37747271" w14:textId="77777777" w:rsidR="00B51473" w:rsidRPr="00B51473" w:rsidRDefault="00B51473" w:rsidP="00B51473">
      <w:r w:rsidRPr="00B51473">
        <w:t xml:space="preserve">Написать функцию, выделяющую часть матрицы фиксированного размера с центром в данном элементе (дополненное значением </w:t>
      </w:r>
      <w:proofErr w:type="spellStart"/>
      <w:r w:rsidRPr="00B51473">
        <w:t>fill</w:t>
      </w:r>
      <w:proofErr w:type="spellEnd"/>
      <w:r w:rsidRPr="00B51473">
        <w:t xml:space="preserve"> если необходимо)</w:t>
      </w:r>
    </w:p>
    <w:p w14:paraId="09572422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9</w:t>
      </w:r>
    </w:p>
    <w:p w14:paraId="6F11DFFA" w14:textId="77777777" w:rsidR="00B51473" w:rsidRPr="00B51473" w:rsidRDefault="00B51473" w:rsidP="00B51473">
      <w:r w:rsidRPr="00B51473">
        <w:t>Написать функцию, которая находит самое часто встречающееся число в каждой строке матрицы и возвращает массив этих значений</w:t>
      </w:r>
    </w:p>
    <w:p w14:paraId="1BCA596E" w14:textId="77777777" w:rsidR="00B51473" w:rsidRPr="00B51473" w:rsidRDefault="00B51473" w:rsidP="00B51473">
      <w:pPr>
        <w:ind w:left="720" w:firstLine="0"/>
        <w:rPr>
          <w:b/>
          <w:bCs/>
        </w:rPr>
      </w:pPr>
      <w:r w:rsidRPr="00B51473">
        <w:rPr>
          <w:b/>
          <w:bCs/>
        </w:rPr>
        <w:t>Задача 10</w:t>
      </w:r>
    </w:p>
    <w:p w14:paraId="6AB8DB25" w14:textId="647F90C8" w:rsidR="00B51473" w:rsidRPr="00B51473" w:rsidRDefault="00B51473" w:rsidP="00B51473">
      <w:r w:rsidRPr="00B51473">
        <w:t>Дан трёхмерный массив, содержащий изображение, размера (</w:t>
      </w:r>
      <w:proofErr w:type="spellStart"/>
      <w:r w:rsidRPr="00B51473">
        <w:t>height</w:t>
      </w:r>
      <w:proofErr w:type="spellEnd"/>
      <w:r w:rsidRPr="00B51473">
        <w:t xml:space="preserve">, </w:t>
      </w:r>
      <w:proofErr w:type="spellStart"/>
      <w:r w:rsidRPr="00B51473">
        <w:t>width</w:t>
      </w:r>
      <w:proofErr w:type="spellEnd"/>
      <w:r w:rsidRPr="00B51473">
        <w:t xml:space="preserve">, </w:t>
      </w:r>
      <w:proofErr w:type="spellStart"/>
      <w:r w:rsidRPr="00B51473">
        <w:t>numChannels</w:t>
      </w:r>
      <w:proofErr w:type="spellEnd"/>
      <w:r w:rsidRPr="00B51473">
        <w:t xml:space="preserve">), а также вектор длины </w:t>
      </w:r>
      <w:proofErr w:type="spellStart"/>
      <w:r w:rsidRPr="00B51473">
        <w:t>numChannels</w:t>
      </w:r>
      <w:proofErr w:type="spellEnd"/>
      <w:r w:rsidRPr="00B51473">
        <w:t>. Написать функцию, которая складывает каналы изображения с указанными весами, и возвращает результат в виде матрицы размера (</w:t>
      </w:r>
      <w:proofErr w:type="spellStart"/>
      <w:r w:rsidRPr="00B51473">
        <w:t>height</w:t>
      </w:r>
      <w:proofErr w:type="spellEnd"/>
      <w:r w:rsidRPr="00B51473">
        <w:t xml:space="preserve">, </w:t>
      </w:r>
      <w:proofErr w:type="spellStart"/>
      <w:r w:rsidRPr="00B51473">
        <w:t>width</w:t>
      </w:r>
      <w:proofErr w:type="spellEnd"/>
      <w:r w:rsidRPr="00B51473">
        <w:t>)</w:t>
      </w:r>
    </w:p>
    <w:p w14:paraId="588FEC1A" w14:textId="2FD8315A" w:rsidR="00B51473" w:rsidRDefault="00B51473" w:rsidP="00B51473">
      <w:pPr>
        <w:pStyle w:val="2"/>
      </w:pPr>
      <w:r>
        <w:t xml:space="preserve">Задание №4. </w:t>
      </w:r>
      <w:r w:rsidR="00D643DF" w:rsidRPr="00D643DF">
        <w:t xml:space="preserve">Операции с тензорами в библиотеке </w:t>
      </w:r>
      <w:proofErr w:type="spellStart"/>
      <w:r w:rsidR="00D643DF" w:rsidRPr="00D643DF">
        <w:t>Keras</w:t>
      </w:r>
      <w:proofErr w:type="spellEnd"/>
    </w:p>
    <w:p w14:paraId="24617F08" w14:textId="6B3BE00F" w:rsidR="00B51473" w:rsidRDefault="00B51473" w:rsidP="00B51473">
      <w:pPr>
        <w:ind w:left="432" w:firstLine="0"/>
      </w:pPr>
      <w:r w:rsidRPr="00CB5890">
        <w:t xml:space="preserve">Необходимые материалы для выполнения задания: </w:t>
      </w:r>
      <w:hyperlink r:id="rId12" w:history="1">
        <w:r w:rsidR="00D643DF" w:rsidRPr="00A46F9F">
          <w:rPr>
            <w:rStyle w:val="af5"/>
          </w:rPr>
          <w:t>http://se.moevm.info/lib/exe/fetch.php/courses:artificial_neural_networks:pr_4.pdf</w:t>
        </w:r>
      </w:hyperlink>
    </w:p>
    <w:p w14:paraId="4B532ABA" w14:textId="77777777" w:rsidR="00B51473" w:rsidRDefault="00B51473" w:rsidP="00B51473">
      <w:pPr>
        <w:spacing w:line="240" w:lineRule="auto"/>
        <w:ind w:firstLine="0"/>
        <w:jc w:val="left"/>
      </w:pPr>
    </w:p>
    <w:p w14:paraId="509AECB9" w14:textId="77777777" w:rsidR="00B51473" w:rsidRDefault="00B51473" w:rsidP="00B51473">
      <w:pPr>
        <w:spacing w:line="240" w:lineRule="auto"/>
        <w:ind w:firstLine="0"/>
        <w:jc w:val="left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4DAA7C4F" w14:textId="77777777" w:rsidR="00D643DF" w:rsidRDefault="00D643DF" w:rsidP="00B51473">
      <w:pPr>
        <w:spacing w:line="240" w:lineRule="auto"/>
        <w:ind w:firstLine="0"/>
        <w:jc w:val="left"/>
        <w:rPr>
          <w:b/>
          <w:bCs/>
          <w:i/>
          <w:iCs/>
        </w:rPr>
      </w:pPr>
    </w:p>
    <w:p w14:paraId="2729836C" w14:textId="77777777" w:rsidR="00D33AA2" w:rsidRPr="00D33AA2" w:rsidRDefault="00D33AA2" w:rsidP="00D33AA2">
      <w:pPr>
        <w:spacing w:line="240" w:lineRule="auto"/>
        <w:ind w:firstLine="0"/>
        <w:jc w:val="left"/>
      </w:pPr>
      <w:r w:rsidRPr="00D33AA2">
        <w:t xml:space="preserve">Необходимо реализовать </w:t>
      </w:r>
      <w:proofErr w:type="gramStart"/>
      <w:r w:rsidRPr="00D33AA2">
        <w:t>нейронную сеть</w:t>
      </w:r>
      <w:proofErr w:type="gramEnd"/>
      <w:r w:rsidRPr="00D33AA2">
        <w:t xml:space="preserve"> вычисляющую результат заданной логической операции. Затем реализовать функции, которые будут симулировать работу построенной модели. Функции должны принимать тензор входных данных и список весов. Должно быть реализовано 2 функции:</w:t>
      </w:r>
    </w:p>
    <w:p w14:paraId="7EA39761" w14:textId="77777777" w:rsidR="00D33AA2" w:rsidRPr="00D33AA2" w:rsidRDefault="00D33AA2" w:rsidP="00D33AA2">
      <w:pPr>
        <w:numPr>
          <w:ilvl w:val="0"/>
          <w:numId w:val="16"/>
        </w:numPr>
        <w:spacing w:line="240" w:lineRule="auto"/>
        <w:jc w:val="left"/>
      </w:pPr>
      <w:r w:rsidRPr="00D33AA2">
        <w:t>Функция, в которой все операции реализованы как поэлементные операции над тензорами</w:t>
      </w:r>
    </w:p>
    <w:p w14:paraId="64F35993" w14:textId="77777777" w:rsidR="00D33AA2" w:rsidRPr="00D33AA2" w:rsidRDefault="00D33AA2" w:rsidP="00D33AA2">
      <w:pPr>
        <w:numPr>
          <w:ilvl w:val="0"/>
          <w:numId w:val="16"/>
        </w:numPr>
        <w:spacing w:line="240" w:lineRule="auto"/>
        <w:jc w:val="left"/>
      </w:pPr>
      <w:r w:rsidRPr="00D33AA2">
        <w:lastRenderedPageBreak/>
        <w:t xml:space="preserve">Функция, в которой все операции реализованы с использованием операций над тензорами из </w:t>
      </w:r>
      <w:proofErr w:type="spellStart"/>
      <w:r w:rsidRPr="00D33AA2">
        <w:t>NumPy</w:t>
      </w:r>
      <w:proofErr w:type="spellEnd"/>
    </w:p>
    <w:p w14:paraId="66C0479F" w14:textId="77777777" w:rsidR="00D33AA2" w:rsidRPr="00D33AA2" w:rsidRDefault="00D33AA2" w:rsidP="00D33AA2">
      <w:pPr>
        <w:spacing w:line="240" w:lineRule="auto"/>
        <w:ind w:firstLine="0"/>
        <w:jc w:val="left"/>
      </w:pPr>
      <w:r w:rsidRPr="00D33AA2">
        <w:t>Для проверки корректности работы функций необходимо:</w:t>
      </w:r>
    </w:p>
    <w:p w14:paraId="79889C30" w14:textId="77777777" w:rsidR="00D33AA2" w:rsidRPr="00D33AA2" w:rsidRDefault="00D33AA2" w:rsidP="00D33AA2">
      <w:pPr>
        <w:numPr>
          <w:ilvl w:val="0"/>
          <w:numId w:val="17"/>
        </w:numPr>
        <w:spacing w:line="240" w:lineRule="auto"/>
        <w:jc w:val="left"/>
      </w:pPr>
      <w:r w:rsidRPr="00D33AA2">
        <w:t>Инициализировать модель и получить из нее веса (</w:t>
      </w:r>
      <w:hyperlink r:id="rId13" w:history="1">
        <w:r w:rsidRPr="00D33AA2">
          <w:rPr>
            <w:rStyle w:val="af5"/>
          </w:rPr>
          <w:t>Как получить веса слоя</w:t>
        </w:r>
      </w:hyperlink>
      <w:r w:rsidRPr="00D33AA2">
        <w:t>, </w:t>
      </w:r>
      <w:hyperlink r:id="rId14" w:history="1">
        <w:r w:rsidRPr="00D33AA2">
          <w:rPr>
            <w:rStyle w:val="af5"/>
          </w:rPr>
          <w:t>Как получить список слоев модели</w:t>
        </w:r>
      </w:hyperlink>
      <w:r w:rsidRPr="00D33AA2">
        <w:t>)</w:t>
      </w:r>
    </w:p>
    <w:p w14:paraId="08DCE031" w14:textId="77777777" w:rsidR="00D33AA2" w:rsidRPr="00D33AA2" w:rsidRDefault="00D33AA2" w:rsidP="00D33AA2">
      <w:pPr>
        <w:numPr>
          <w:ilvl w:val="0"/>
          <w:numId w:val="17"/>
        </w:numPr>
        <w:spacing w:line="240" w:lineRule="auto"/>
        <w:jc w:val="left"/>
      </w:pPr>
      <w:r w:rsidRPr="00D33AA2">
        <w:t xml:space="preserve">Прогнать </w:t>
      </w:r>
      <w:proofErr w:type="spellStart"/>
      <w:r w:rsidRPr="00D33AA2">
        <w:t>датасет</w:t>
      </w:r>
      <w:proofErr w:type="spellEnd"/>
      <w:r w:rsidRPr="00D33AA2">
        <w:t xml:space="preserve"> через не обученную модель и реализованные 2 функции. Сравнить результат.</w:t>
      </w:r>
    </w:p>
    <w:p w14:paraId="1C9169EE" w14:textId="77777777" w:rsidR="00D33AA2" w:rsidRPr="00D33AA2" w:rsidRDefault="00D33AA2" w:rsidP="00D33AA2">
      <w:pPr>
        <w:numPr>
          <w:ilvl w:val="0"/>
          <w:numId w:val="17"/>
        </w:numPr>
        <w:spacing w:line="240" w:lineRule="auto"/>
        <w:jc w:val="left"/>
      </w:pPr>
      <w:r w:rsidRPr="00D33AA2">
        <w:t>Обучить модель и получить веса после обучения</w:t>
      </w:r>
    </w:p>
    <w:p w14:paraId="119996CC" w14:textId="77777777" w:rsidR="00D33AA2" w:rsidRPr="00D33AA2" w:rsidRDefault="00D33AA2" w:rsidP="00D33AA2">
      <w:pPr>
        <w:numPr>
          <w:ilvl w:val="0"/>
          <w:numId w:val="17"/>
        </w:numPr>
        <w:spacing w:line="240" w:lineRule="auto"/>
        <w:jc w:val="left"/>
      </w:pPr>
      <w:r w:rsidRPr="00D33AA2">
        <w:t xml:space="preserve">Прогнать </w:t>
      </w:r>
      <w:proofErr w:type="spellStart"/>
      <w:r w:rsidRPr="00D33AA2">
        <w:t>датасет</w:t>
      </w:r>
      <w:proofErr w:type="spellEnd"/>
      <w:r w:rsidRPr="00D33AA2">
        <w:t xml:space="preserve"> через обученную модель и реализованные 2 функции. Сравнить результат.</w:t>
      </w:r>
    </w:p>
    <w:p w14:paraId="4C3AC096" w14:textId="77777777" w:rsidR="00D33AA2" w:rsidRPr="00D33AA2" w:rsidRDefault="00D33AA2" w:rsidP="00D33AA2">
      <w:pPr>
        <w:spacing w:line="240" w:lineRule="auto"/>
        <w:ind w:firstLine="0"/>
        <w:jc w:val="left"/>
      </w:pPr>
      <w:r w:rsidRPr="00D33AA2">
        <w:rPr>
          <w:i/>
          <w:iCs/>
        </w:rPr>
        <w:t xml:space="preserve">Примечание: так как множество всех наблюдений ограничен, то обучение проводить можно на всем </w:t>
      </w:r>
      <w:proofErr w:type="spellStart"/>
      <w:r w:rsidRPr="00D33AA2">
        <w:rPr>
          <w:i/>
          <w:iCs/>
        </w:rPr>
        <w:t>датасете</w:t>
      </w:r>
      <w:proofErr w:type="spellEnd"/>
      <w:r w:rsidRPr="00D33AA2">
        <w:rPr>
          <w:i/>
          <w:iCs/>
        </w:rPr>
        <w:t xml:space="preserve"> без контроля.</w:t>
      </w:r>
    </w:p>
    <w:p w14:paraId="04FB2857" w14:textId="77777777" w:rsidR="00D33AA2" w:rsidRPr="001F6327" w:rsidRDefault="00D33AA2" w:rsidP="00D33AA2">
      <w:pPr>
        <w:spacing w:line="240" w:lineRule="auto"/>
        <w:ind w:left="720" w:firstLine="0"/>
        <w:jc w:val="left"/>
        <w:rPr>
          <w:b/>
          <w:bCs/>
          <w:lang w:val="en-US"/>
        </w:rPr>
      </w:pPr>
      <w:r w:rsidRPr="00D33AA2">
        <w:rPr>
          <w:b/>
          <w:bCs/>
        </w:rPr>
        <w:t>Вариант</w:t>
      </w:r>
      <w:r w:rsidRPr="001F6327">
        <w:rPr>
          <w:b/>
          <w:bCs/>
          <w:lang w:val="en-US"/>
        </w:rPr>
        <w:t xml:space="preserve"> 1</w:t>
      </w:r>
    </w:p>
    <w:p w14:paraId="32475006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>(a and b) or (a and c)</w:t>
      </w:r>
    </w:p>
    <w:p w14:paraId="74D5B56B" w14:textId="77777777" w:rsidR="00D33AA2" w:rsidRPr="00D33AA2" w:rsidRDefault="00D33AA2" w:rsidP="00D33AA2">
      <w:pPr>
        <w:spacing w:line="240" w:lineRule="auto"/>
        <w:ind w:left="720" w:firstLine="0"/>
        <w:jc w:val="left"/>
        <w:rPr>
          <w:b/>
          <w:bCs/>
        </w:rPr>
      </w:pPr>
      <w:r w:rsidRPr="00D33AA2">
        <w:rPr>
          <w:b/>
          <w:bCs/>
        </w:rPr>
        <w:t>Вариант 2</w:t>
      </w:r>
    </w:p>
    <w:p w14:paraId="459DAF66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>(a or b) </w:t>
      </w:r>
      <w:proofErr w:type="spellStart"/>
      <w:r w:rsidRPr="00D33AA2">
        <w:rPr>
          <w:lang w:val="en-US"/>
        </w:rPr>
        <w:t>xor</w:t>
      </w:r>
      <w:proofErr w:type="spellEnd"/>
      <w:r w:rsidRPr="00D33AA2">
        <w:rPr>
          <w:lang w:val="en-US"/>
        </w:rPr>
        <w:t xml:space="preserve"> </w:t>
      </w:r>
      <w:proofErr w:type="gramStart"/>
      <w:r w:rsidRPr="00D33AA2">
        <w:rPr>
          <w:lang w:val="en-US"/>
        </w:rPr>
        <w:t>not(</w:t>
      </w:r>
      <w:proofErr w:type="gramEnd"/>
      <w:r w:rsidRPr="00D33AA2">
        <w:rPr>
          <w:lang w:val="en-US"/>
        </w:rPr>
        <w:t>b and c)</w:t>
      </w:r>
    </w:p>
    <w:p w14:paraId="4D5EBAB0" w14:textId="77777777" w:rsidR="00D33AA2" w:rsidRPr="001F6327" w:rsidRDefault="00D33AA2" w:rsidP="00D33AA2">
      <w:pPr>
        <w:spacing w:line="240" w:lineRule="auto"/>
        <w:ind w:left="720" w:firstLine="0"/>
        <w:jc w:val="left"/>
        <w:rPr>
          <w:b/>
          <w:bCs/>
          <w:lang w:val="en-US"/>
        </w:rPr>
      </w:pPr>
      <w:r w:rsidRPr="00D33AA2">
        <w:rPr>
          <w:b/>
          <w:bCs/>
        </w:rPr>
        <w:t>Вариант</w:t>
      </w:r>
      <w:r w:rsidRPr="001F6327">
        <w:rPr>
          <w:b/>
          <w:bCs/>
          <w:lang w:val="en-US"/>
        </w:rPr>
        <w:t xml:space="preserve"> 3</w:t>
      </w:r>
    </w:p>
    <w:p w14:paraId="462CDB96" w14:textId="77777777" w:rsidR="00D33AA2" w:rsidRPr="001F6327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1F6327">
        <w:rPr>
          <w:lang w:val="en-US"/>
        </w:rPr>
        <w:t>(a and b) or c</w:t>
      </w:r>
    </w:p>
    <w:p w14:paraId="41F0E7AD" w14:textId="77777777" w:rsidR="00D33AA2" w:rsidRPr="001F6327" w:rsidRDefault="00D33AA2" w:rsidP="00D33AA2">
      <w:pPr>
        <w:spacing w:line="240" w:lineRule="auto"/>
        <w:ind w:left="720" w:firstLine="0"/>
        <w:jc w:val="left"/>
        <w:rPr>
          <w:b/>
          <w:bCs/>
          <w:lang w:val="en-US"/>
        </w:rPr>
      </w:pPr>
      <w:r w:rsidRPr="00D33AA2">
        <w:rPr>
          <w:b/>
          <w:bCs/>
        </w:rPr>
        <w:t>Вариант</w:t>
      </w:r>
      <w:r w:rsidRPr="001F6327">
        <w:rPr>
          <w:b/>
          <w:bCs/>
          <w:lang w:val="en-US"/>
        </w:rPr>
        <w:t xml:space="preserve"> 4</w:t>
      </w:r>
    </w:p>
    <w:p w14:paraId="51F4BE0D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>(a or b) and (b or c)</w:t>
      </w:r>
    </w:p>
    <w:p w14:paraId="352BC946" w14:textId="77777777" w:rsidR="00D33AA2" w:rsidRPr="001F6327" w:rsidRDefault="00D33AA2" w:rsidP="00D33AA2">
      <w:pPr>
        <w:spacing w:line="240" w:lineRule="auto"/>
        <w:ind w:left="720" w:firstLine="0"/>
        <w:jc w:val="left"/>
        <w:rPr>
          <w:b/>
          <w:bCs/>
          <w:lang w:val="en-US"/>
        </w:rPr>
      </w:pPr>
      <w:r w:rsidRPr="00D33AA2">
        <w:rPr>
          <w:b/>
          <w:bCs/>
        </w:rPr>
        <w:t>Вариант</w:t>
      </w:r>
      <w:r w:rsidRPr="001F6327">
        <w:rPr>
          <w:b/>
          <w:bCs/>
          <w:lang w:val="en-US"/>
        </w:rPr>
        <w:t xml:space="preserve"> 5</w:t>
      </w:r>
    </w:p>
    <w:p w14:paraId="6BD54005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>(a </w:t>
      </w:r>
      <w:proofErr w:type="spellStart"/>
      <w:r w:rsidRPr="00D33AA2">
        <w:rPr>
          <w:lang w:val="en-US"/>
        </w:rPr>
        <w:t>xor</w:t>
      </w:r>
      <w:proofErr w:type="spellEnd"/>
      <w:r w:rsidRPr="00D33AA2">
        <w:rPr>
          <w:lang w:val="en-US"/>
        </w:rPr>
        <w:t> b) and (b </w:t>
      </w:r>
      <w:proofErr w:type="spellStart"/>
      <w:r w:rsidRPr="00D33AA2">
        <w:rPr>
          <w:lang w:val="en-US"/>
        </w:rPr>
        <w:t>xor</w:t>
      </w:r>
      <w:proofErr w:type="spellEnd"/>
      <w:r w:rsidRPr="00D33AA2">
        <w:rPr>
          <w:lang w:val="en-US"/>
        </w:rPr>
        <w:t> c)</w:t>
      </w:r>
    </w:p>
    <w:p w14:paraId="6F05E57E" w14:textId="77777777" w:rsidR="00D33AA2" w:rsidRPr="00D33AA2" w:rsidRDefault="00D33AA2" w:rsidP="00D33AA2">
      <w:pPr>
        <w:spacing w:line="240" w:lineRule="auto"/>
        <w:ind w:left="720" w:firstLine="0"/>
        <w:jc w:val="left"/>
        <w:rPr>
          <w:b/>
          <w:bCs/>
        </w:rPr>
      </w:pPr>
      <w:r w:rsidRPr="00D33AA2">
        <w:rPr>
          <w:b/>
          <w:bCs/>
        </w:rPr>
        <w:t>Вариант 6</w:t>
      </w:r>
    </w:p>
    <w:p w14:paraId="5041FF58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>(</w:t>
      </w:r>
      <w:proofErr w:type="gramStart"/>
      <w:r w:rsidRPr="00D33AA2">
        <w:rPr>
          <w:lang w:val="en-US"/>
        </w:rPr>
        <w:t>a and</w:t>
      </w:r>
      <w:proofErr w:type="gramEnd"/>
      <w:r w:rsidRPr="00D33AA2">
        <w:rPr>
          <w:lang w:val="en-US"/>
        </w:rPr>
        <w:t xml:space="preserve"> not b) or (c </w:t>
      </w:r>
      <w:proofErr w:type="spellStart"/>
      <w:r w:rsidRPr="00D33AA2">
        <w:rPr>
          <w:lang w:val="en-US"/>
        </w:rPr>
        <w:t>xor</w:t>
      </w:r>
      <w:proofErr w:type="spellEnd"/>
      <w:r w:rsidRPr="00D33AA2">
        <w:rPr>
          <w:lang w:val="en-US"/>
        </w:rPr>
        <w:t> b)</w:t>
      </w:r>
    </w:p>
    <w:p w14:paraId="0EEDB474" w14:textId="77777777" w:rsidR="00D33AA2" w:rsidRPr="001F6327" w:rsidRDefault="00D33AA2" w:rsidP="00D33AA2">
      <w:pPr>
        <w:spacing w:line="240" w:lineRule="auto"/>
        <w:ind w:left="720" w:firstLine="0"/>
        <w:jc w:val="left"/>
        <w:rPr>
          <w:b/>
          <w:bCs/>
          <w:lang w:val="en-US"/>
        </w:rPr>
      </w:pPr>
      <w:r w:rsidRPr="00D33AA2">
        <w:rPr>
          <w:b/>
          <w:bCs/>
        </w:rPr>
        <w:t>Вариант</w:t>
      </w:r>
      <w:r w:rsidRPr="001F6327">
        <w:rPr>
          <w:b/>
          <w:bCs/>
          <w:lang w:val="en-US"/>
        </w:rPr>
        <w:t xml:space="preserve"> 7</w:t>
      </w:r>
    </w:p>
    <w:p w14:paraId="503085AE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>(a or b) and (a </w:t>
      </w:r>
      <w:proofErr w:type="spellStart"/>
      <w:r w:rsidRPr="00D33AA2">
        <w:rPr>
          <w:lang w:val="en-US"/>
        </w:rPr>
        <w:t>xor</w:t>
      </w:r>
      <w:proofErr w:type="spellEnd"/>
      <w:r w:rsidRPr="00D33AA2">
        <w:rPr>
          <w:lang w:val="en-US"/>
        </w:rPr>
        <w:t xml:space="preserve"> not b)</w:t>
      </w:r>
    </w:p>
    <w:p w14:paraId="70853F3F" w14:textId="77777777" w:rsidR="00D33AA2" w:rsidRPr="00D33AA2" w:rsidRDefault="00D33AA2" w:rsidP="00D33AA2">
      <w:pPr>
        <w:spacing w:line="240" w:lineRule="auto"/>
        <w:ind w:left="720" w:firstLine="0"/>
        <w:jc w:val="left"/>
        <w:rPr>
          <w:b/>
          <w:bCs/>
        </w:rPr>
      </w:pPr>
      <w:r w:rsidRPr="00D33AA2">
        <w:rPr>
          <w:b/>
          <w:bCs/>
        </w:rPr>
        <w:t>Вариант 8</w:t>
      </w:r>
    </w:p>
    <w:p w14:paraId="42D84853" w14:textId="77777777" w:rsidR="00D33AA2" w:rsidRPr="00D33AA2" w:rsidRDefault="00D33AA2" w:rsidP="00D33AA2">
      <w:pPr>
        <w:spacing w:line="240" w:lineRule="auto"/>
        <w:ind w:firstLine="0"/>
        <w:jc w:val="left"/>
        <w:rPr>
          <w:lang w:val="en-US"/>
        </w:rPr>
      </w:pPr>
      <w:r w:rsidRPr="00D33AA2">
        <w:rPr>
          <w:lang w:val="en-US"/>
        </w:rPr>
        <w:t xml:space="preserve">(a and c and b) </w:t>
      </w:r>
      <w:proofErr w:type="spellStart"/>
      <w:r w:rsidRPr="00D33AA2">
        <w:rPr>
          <w:lang w:val="en-US"/>
        </w:rPr>
        <w:t>xor</w:t>
      </w:r>
      <w:proofErr w:type="spellEnd"/>
      <w:r w:rsidRPr="00D33AA2">
        <w:rPr>
          <w:lang w:val="en-US"/>
        </w:rPr>
        <w:t xml:space="preserve"> (</w:t>
      </w:r>
      <w:proofErr w:type="gramStart"/>
      <w:r w:rsidRPr="00D33AA2">
        <w:rPr>
          <w:lang w:val="en-US"/>
        </w:rPr>
        <w:t>a or</w:t>
      </w:r>
      <w:proofErr w:type="gramEnd"/>
      <w:r w:rsidRPr="00D33AA2">
        <w:rPr>
          <w:lang w:val="en-US"/>
        </w:rPr>
        <w:t xml:space="preserve"> not b)</w:t>
      </w:r>
    </w:p>
    <w:p w14:paraId="7CAEA8A0" w14:textId="77777777" w:rsidR="00D643DF" w:rsidRPr="00D33AA2" w:rsidRDefault="00D643DF" w:rsidP="00B51473">
      <w:pPr>
        <w:spacing w:line="240" w:lineRule="auto"/>
        <w:ind w:firstLine="0"/>
        <w:jc w:val="left"/>
        <w:rPr>
          <w:b/>
          <w:bCs/>
          <w:lang w:val="en-US"/>
        </w:rPr>
      </w:pPr>
    </w:p>
    <w:p w14:paraId="228E03DB" w14:textId="2A12899F" w:rsidR="00D33AA2" w:rsidRDefault="00D33AA2" w:rsidP="00D33AA2">
      <w:pPr>
        <w:pStyle w:val="2"/>
      </w:pPr>
      <w:r>
        <w:t xml:space="preserve">Задание №5. </w:t>
      </w:r>
      <w:r w:rsidR="00E9391C" w:rsidRPr="00E9391C">
        <w:t xml:space="preserve">Оптимизация нейронных сетей в библиотеке </w:t>
      </w:r>
      <w:proofErr w:type="spellStart"/>
      <w:r w:rsidR="00E9391C" w:rsidRPr="00E9391C">
        <w:t>Keras</w:t>
      </w:r>
      <w:proofErr w:type="spellEnd"/>
    </w:p>
    <w:p w14:paraId="3D369F7B" w14:textId="3B708235" w:rsidR="00D33AA2" w:rsidRDefault="00D33AA2" w:rsidP="00D33AA2">
      <w:pPr>
        <w:ind w:left="432" w:firstLine="0"/>
      </w:pPr>
      <w:r w:rsidRPr="00CB5890">
        <w:t xml:space="preserve">Необходимые материалы для выполнения задания: </w:t>
      </w:r>
      <w:hyperlink r:id="rId15" w:history="1">
        <w:r w:rsidR="00A0114E" w:rsidRPr="00A46F9F">
          <w:rPr>
            <w:rStyle w:val="af5"/>
          </w:rPr>
          <w:t>http://se.moevm.info/lib/exe/fetch.php/courses:artificial_neural_networks:pr_5.pdf</w:t>
        </w:r>
      </w:hyperlink>
    </w:p>
    <w:p w14:paraId="739110FD" w14:textId="77777777" w:rsidR="00D33AA2" w:rsidRDefault="00D33AA2" w:rsidP="00D33AA2">
      <w:pPr>
        <w:spacing w:line="240" w:lineRule="auto"/>
        <w:ind w:firstLine="0"/>
        <w:jc w:val="left"/>
      </w:pPr>
    </w:p>
    <w:p w14:paraId="1F45BBEA" w14:textId="77777777" w:rsidR="00D33AA2" w:rsidRDefault="00D33AA2" w:rsidP="00A0114E">
      <w:pPr>
        <w:spacing w:line="240" w:lineRule="auto"/>
        <w:ind w:firstLine="432"/>
        <w:jc w:val="left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5146B92D" w14:textId="77777777" w:rsidR="00D33AA2" w:rsidRDefault="00D33AA2" w:rsidP="00D33AA2">
      <w:pPr>
        <w:spacing w:line="240" w:lineRule="auto"/>
        <w:ind w:firstLine="0"/>
        <w:jc w:val="left"/>
        <w:rPr>
          <w:b/>
          <w:bCs/>
          <w:i/>
          <w:iCs/>
        </w:rPr>
      </w:pPr>
    </w:p>
    <w:p w14:paraId="1C84ED03" w14:textId="77777777" w:rsidR="00894744" w:rsidRPr="00894744" w:rsidRDefault="00A0114E" w:rsidP="00894744">
      <w:pPr>
        <w:spacing w:line="240" w:lineRule="auto"/>
        <w:ind w:firstLine="0"/>
        <w:jc w:val="left"/>
      </w:pPr>
      <w:r w:rsidRPr="00894744">
        <w:tab/>
      </w:r>
      <w:r w:rsidR="00894744" w:rsidRPr="00894744">
        <w:t xml:space="preserve">Необходимо в зависимости от варианта сгенерировать </w:t>
      </w:r>
      <w:proofErr w:type="spellStart"/>
      <w:r w:rsidR="00894744" w:rsidRPr="00894744">
        <w:t>датасет</w:t>
      </w:r>
      <w:proofErr w:type="spellEnd"/>
      <w:r w:rsidR="00894744" w:rsidRPr="00894744">
        <w:t xml:space="preserve"> и сохранить его в формате </w:t>
      </w:r>
      <w:proofErr w:type="spellStart"/>
      <w:r w:rsidR="00894744" w:rsidRPr="00894744">
        <w:t>csv</w:t>
      </w:r>
      <w:proofErr w:type="spellEnd"/>
      <w:r w:rsidR="00894744" w:rsidRPr="00894744">
        <w:t>.</w:t>
      </w:r>
    </w:p>
    <w:p w14:paraId="32854290" w14:textId="77777777" w:rsidR="00894744" w:rsidRDefault="00894744" w:rsidP="00894744">
      <w:pPr>
        <w:spacing w:line="240" w:lineRule="auto"/>
        <w:ind w:firstLine="0"/>
        <w:jc w:val="left"/>
      </w:pPr>
      <w:r w:rsidRPr="00894744">
        <w:t>Построить модель, которая будет содержать в себе </w:t>
      </w:r>
      <w:proofErr w:type="spellStart"/>
      <w:r w:rsidRPr="00894744">
        <w:rPr>
          <w:u w:val="single"/>
        </w:rPr>
        <w:fldChar w:fldCharType="begin"/>
      </w:r>
      <w:r w:rsidRPr="00894744">
        <w:rPr>
          <w:u w:val="single"/>
        </w:rPr>
        <w:instrText xml:space="preserve"> HYPERLINK "https://www.google.com/url?q=https://blog.keras.io/building-autoencoders-in-keras.html&amp;sa=D&amp;source=editors&amp;ust=1642366617625987&amp;usg=AOvVaw1zUZLD2DnAHKqMA_-nbbaL" </w:instrText>
      </w:r>
      <w:r w:rsidRPr="00894744">
        <w:rPr>
          <w:u w:val="single"/>
        </w:rPr>
        <w:fldChar w:fldCharType="separate"/>
      </w:r>
      <w:r w:rsidRPr="00894744">
        <w:rPr>
          <w:rStyle w:val="af5"/>
        </w:rPr>
        <w:t>автокодировщик</w:t>
      </w:r>
      <w:proofErr w:type="spellEnd"/>
      <w:r w:rsidRPr="00894744">
        <w:fldChar w:fldCharType="end"/>
      </w:r>
      <w:r w:rsidRPr="00894744">
        <w:t> и регрессионную модель. Схематично это должно выглядеть следующим образом:</w:t>
      </w:r>
    </w:p>
    <w:p w14:paraId="50525DE2" w14:textId="77777777" w:rsidR="00894744" w:rsidRPr="00894744" w:rsidRDefault="00894744" w:rsidP="00894744">
      <w:pPr>
        <w:spacing w:line="240" w:lineRule="auto"/>
        <w:ind w:firstLine="0"/>
        <w:jc w:val="left"/>
      </w:pPr>
    </w:p>
    <w:p w14:paraId="3D576A2D" w14:textId="6C8FD720" w:rsidR="00894744" w:rsidRDefault="00894744" w:rsidP="00894744">
      <w:pPr>
        <w:spacing w:line="240" w:lineRule="auto"/>
        <w:ind w:firstLine="0"/>
        <w:jc w:val="center"/>
        <w:rPr>
          <w:b/>
          <w:bCs/>
        </w:rPr>
      </w:pPr>
      <w:r w:rsidRPr="00894744">
        <w:rPr>
          <w:b/>
          <w:bCs/>
          <w:noProof/>
        </w:rPr>
        <w:drawing>
          <wp:inline distT="0" distB="0" distL="0" distR="0" wp14:anchorId="51AAB23F" wp14:editId="7EE6852C">
            <wp:extent cx="2769870" cy="41071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A1FA" w14:textId="77777777" w:rsidR="00894744" w:rsidRPr="00894744" w:rsidRDefault="00894744" w:rsidP="00894744">
      <w:pPr>
        <w:spacing w:line="240" w:lineRule="auto"/>
        <w:ind w:firstLine="0"/>
        <w:jc w:val="center"/>
        <w:rPr>
          <w:b/>
          <w:bCs/>
        </w:rPr>
      </w:pPr>
    </w:p>
    <w:p w14:paraId="5D910E59" w14:textId="77777777" w:rsidR="00894744" w:rsidRPr="00894744" w:rsidRDefault="00894744" w:rsidP="00894744">
      <w:pPr>
        <w:spacing w:line="240" w:lineRule="auto"/>
        <w:ind w:firstLine="0"/>
        <w:jc w:val="left"/>
      </w:pPr>
      <w:r w:rsidRPr="00894744">
        <w:t>Обучить модель и разбить обученную модель на 3: Модель кодирования данных (Входные данные -&gt; Закодированные данные), модель декодирования данных (Закодированные данные -&gt; Декодированные данные), и регрессионную модель (Входные данные -&gt; Результат регрессии).</w:t>
      </w:r>
    </w:p>
    <w:p w14:paraId="20E0498C" w14:textId="77777777" w:rsidR="00894744" w:rsidRPr="00894744" w:rsidRDefault="00894744" w:rsidP="00894744">
      <w:pPr>
        <w:spacing w:line="240" w:lineRule="auto"/>
        <w:ind w:firstLine="0"/>
        <w:jc w:val="left"/>
      </w:pPr>
      <w:r w:rsidRPr="00894744">
        <w:t xml:space="preserve">В качестве результата представить исходный код, сгенерированные данные в формате </w:t>
      </w:r>
      <w:proofErr w:type="spellStart"/>
      <w:r w:rsidRPr="00894744">
        <w:t>csv</w:t>
      </w:r>
      <w:proofErr w:type="spellEnd"/>
      <w:r w:rsidRPr="00894744">
        <w:t xml:space="preserve">, кодированные и декодированные данные в формате </w:t>
      </w:r>
      <w:proofErr w:type="spellStart"/>
      <w:r w:rsidRPr="00894744">
        <w:t>csv</w:t>
      </w:r>
      <w:proofErr w:type="spellEnd"/>
      <w:r w:rsidRPr="00894744">
        <w:t xml:space="preserve">, результат регрессии в формате </w:t>
      </w:r>
      <w:proofErr w:type="spellStart"/>
      <w:r w:rsidRPr="00894744">
        <w:t>csv</w:t>
      </w:r>
      <w:proofErr w:type="spellEnd"/>
      <w:r w:rsidRPr="00894744">
        <w:t xml:space="preserve"> (что должно быть и что выдает модель), и сами 3 модели в формате h5.</w:t>
      </w:r>
    </w:p>
    <w:p w14:paraId="577231D6" w14:textId="77777777" w:rsidR="00894744" w:rsidRDefault="00894744" w:rsidP="00894744">
      <w:pPr>
        <w:spacing w:line="240" w:lineRule="auto"/>
        <w:ind w:firstLine="0"/>
        <w:jc w:val="left"/>
      </w:pPr>
      <w:r w:rsidRPr="00894744">
        <w:t>Сохранение и загрузка модели:</w:t>
      </w:r>
    </w:p>
    <w:p w14:paraId="2443C7A3" w14:textId="77777777" w:rsidR="00894744" w:rsidRPr="00894744" w:rsidRDefault="00894744" w:rsidP="00894744">
      <w:pPr>
        <w:spacing w:line="240" w:lineRule="auto"/>
        <w:ind w:firstLine="0"/>
        <w:jc w:val="left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8"/>
      </w:tblGrid>
      <w:tr w:rsidR="00894744" w:rsidRPr="001F6327" w14:paraId="57EC6AFF" w14:textId="77777777" w:rsidTr="00894744">
        <w:tc>
          <w:tcPr>
            <w:tcW w:w="90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EEBE80" w14:textId="77777777" w:rsidR="00894744" w:rsidRPr="00894744" w:rsidRDefault="00894744" w:rsidP="00894744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894744">
              <w:rPr>
                <w:b/>
                <w:bCs/>
                <w:lang w:val="en-US"/>
              </w:rPr>
              <w:t>from </w:t>
            </w:r>
            <w:proofErr w:type="spellStart"/>
            <w:proofErr w:type="gramStart"/>
            <w:r w:rsidRPr="00894744">
              <w:rPr>
                <w:b/>
                <w:bCs/>
                <w:lang w:val="en-US"/>
              </w:rPr>
              <w:t>keras.models</w:t>
            </w:r>
            <w:proofErr w:type="spellEnd"/>
            <w:proofErr w:type="gramEnd"/>
            <w:r w:rsidRPr="00894744">
              <w:rPr>
                <w:b/>
                <w:bCs/>
                <w:lang w:val="en-US"/>
              </w:rPr>
              <w:t> import </w:t>
            </w:r>
            <w:proofErr w:type="spellStart"/>
            <w:r w:rsidRPr="00894744">
              <w:rPr>
                <w:b/>
                <w:bCs/>
                <w:lang w:val="en-US"/>
              </w:rPr>
              <w:t>load_model</w:t>
            </w:r>
            <w:proofErr w:type="spellEnd"/>
          </w:p>
          <w:p w14:paraId="2C0F1396" w14:textId="77777777" w:rsidR="00894744" w:rsidRPr="00894744" w:rsidRDefault="00894744" w:rsidP="00894744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proofErr w:type="spellStart"/>
            <w:proofErr w:type="gramStart"/>
            <w:r w:rsidRPr="00894744">
              <w:rPr>
                <w:b/>
                <w:bCs/>
                <w:lang w:val="en-US"/>
              </w:rPr>
              <w:t>model.save</w:t>
            </w:r>
            <w:proofErr w:type="spellEnd"/>
            <w:proofErr w:type="gramEnd"/>
            <w:r w:rsidRPr="00894744">
              <w:rPr>
                <w:b/>
                <w:bCs/>
                <w:lang w:val="en-US"/>
              </w:rPr>
              <w:t>('my_model.h5')  </w:t>
            </w:r>
            <w:r w:rsidRPr="00894744">
              <w:rPr>
                <w:b/>
                <w:bCs/>
                <w:i/>
                <w:iCs/>
                <w:lang w:val="en-US"/>
              </w:rPr>
              <w:t># creates a HDF5 file 'my_model.h5'</w:t>
            </w:r>
          </w:p>
          <w:p w14:paraId="596F2839" w14:textId="77777777" w:rsidR="00894744" w:rsidRPr="00894744" w:rsidRDefault="00894744" w:rsidP="00894744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894744">
              <w:rPr>
                <w:b/>
                <w:bCs/>
                <w:lang w:val="en-US"/>
              </w:rPr>
              <w:t>del </w:t>
            </w:r>
            <w:proofErr w:type="gramStart"/>
            <w:r w:rsidRPr="00894744">
              <w:rPr>
                <w:b/>
                <w:bCs/>
                <w:lang w:val="en-US"/>
              </w:rPr>
              <w:t>model  </w:t>
            </w:r>
            <w:r w:rsidRPr="00894744">
              <w:rPr>
                <w:b/>
                <w:bCs/>
                <w:i/>
                <w:iCs/>
                <w:lang w:val="en-US"/>
              </w:rPr>
              <w:t>#</w:t>
            </w:r>
            <w:proofErr w:type="gramEnd"/>
            <w:r w:rsidRPr="00894744">
              <w:rPr>
                <w:b/>
                <w:bCs/>
                <w:i/>
                <w:iCs/>
                <w:lang w:val="en-US"/>
              </w:rPr>
              <w:t xml:space="preserve"> deletes the existing model</w:t>
            </w:r>
          </w:p>
          <w:p w14:paraId="1866FE88" w14:textId="77777777" w:rsidR="00894744" w:rsidRPr="00894744" w:rsidRDefault="00894744" w:rsidP="00894744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894744">
              <w:rPr>
                <w:b/>
                <w:bCs/>
                <w:i/>
                <w:iCs/>
                <w:lang w:val="en-US"/>
              </w:rPr>
              <w:t xml:space="preserve"># </w:t>
            </w:r>
            <w:proofErr w:type="gramStart"/>
            <w:r w:rsidRPr="00894744">
              <w:rPr>
                <w:b/>
                <w:bCs/>
                <w:i/>
                <w:iCs/>
                <w:lang w:val="en-US"/>
              </w:rPr>
              <w:t>returns</w:t>
            </w:r>
            <w:proofErr w:type="gramEnd"/>
            <w:r w:rsidRPr="00894744">
              <w:rPr>
                <w:b/>
                <w:bCs/>
                <w:i/>
                <w:iCs/>
                <w:lang w:val="en-US"/>
              </w:rPr>
              <w:t xml:space="preserve"> a compiled model</w:t>
            </w:r>
          </w:p>
          <w:p w14:paraId="423F697E" w14:textId="77777777" w:rsidR="00894744" w:rsidRPr="00894744" w:rsidRDefault="00894744" w:rsidP="00894744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894744">
              <w:rPr>
                <w:b/>
                <w:bCs/>
                <w:i/>
                <w:iCs/>
                <w:lang w:val="en-US"/>
              </w:rPr>
              <w:t xml:space="preserve"># </w:t>
            </w:r>
            <w:proofErr w:type="gramStart"/>
            <w:r w:rsidRPr="00894744">
              <w:rPr>
                <w:b/>
                <w:bCs/>
                <w:i/>
                <w:iCs/>
                <w:lang w:val="en-US"/>
              </w:rPr>
              <w:t>identical</w:t>
            </w:r>
            <w:proofErr w:type="gramEnd"/>
            <w:r w:rsidRPr="00894744">
              <w:rPr>
                <w:b/>
                <w:bCs/>
                <w:i/>
                <w:iCs/>
                <w:lang w:val="en-US"/>
              </w:rPr>
              <w:t xml:space="preserve"> to the previous one</w:t>
            </w:r>
          </w:p>
          <w:p w14:paraId="15BEE88F" w14:textId="77777777" w:rsidR="00894744" w:rsidRPr="00894744" w:rsidRDefault="00894744" w:rsidP="00894744">
            <w:pPr>
              <w:spacing w:line="240" w:lineRule="auto"/>
              <w:ind w:firstLine="0"/>
              <w:jc w:val="left"/>
              <w:rPr>
                <w:b/>
                <w:bCs/>
                <w:lang w:val="en-US"/>
              </w:rPr>
            </w:pPr>
            <w:r w:rsidRPr="00894744">
              <w:rPr>
                <w:b/>
                <w:bCs/>
                <w:lang w:val="en-US"/>
              </w:rPr>
              <w:t xml:space="preserve">model = </w:t>
            </w:r>
            <w:proofErr w:type="spellStart"/>
            <w:r w:rsidRPr="00894744">
              <w:rPr>
                <w:b/>
                <w:bCs/>
                <w:lang w:val="en-US"/>
              </w:rPr>
              <w:t>load_model</w:t>
            </w:r>
            <w:proofErr w:type="spellEnd"/>
            <w:r w:rsidRPr="00894744">
              <w:rPr>
                <w:b/>
                <w:bCs/>
                <w:lang w:val="en-US"/>
              </w:rPr>
              <w:t>('my_model.h5')</w:t>
            </w:r>
          </w:p>
        </w:tc>
      </w:tr>
    </w:tbl>
    <w:p w14:paraId="23D1A98E" w14:textId="77777777" w:rsidR="00894744" w:rsidRPr="00894744" w:rsidRDefault="00894744" w:rsidP="00894744">
      <w:pPr>
        <w:spacing w:line="240" w:lineRule="auto"/>
        <w:ind w:left="432" w:firstLine="0"/>
        <w:jc w:val="left"/>
      </w:pPr>
      <w:r w:rsidRPr="00894744">
        <w:t>Вариант выбирается по списку, цель регрессии выбирается по остатку деления номера зачетки (последние 2 цифры)  на 7 плюс 1. </w:t>
      </w:r>
      <w:r w:rsidRPr="00894744">
        <w:rPr>
          <w:u w:val="single"/>
        </w:rPr>
        <w:t>Предсказать надо одно значение, на основании шести остальных.</w:t>
      </w:r>
    </w:p>
    <w:p w14:paraId="3D627C29" w14:textId="77777777" w:rsidR="00894744" w:rsidRPr="00894744" w:rsidRDefault="00894744" w:rsidP="00645E3A">
      <w:pPr>
        <w:spacing w:line="240" w:lineRule="auto"/>
        <w:ind w:left="432" w:firstLine="0"/>
        <w:jc w:val="left"/>
      </w:pPr>
      <w:r w:rsidRPr="00894744">
        <w:t xml:space="preserve">В названии </w:t>
      </w:r>
      <w:proofErr w:type="spellStart"/>
      <w:r w:rsidRPr="00894744">
        <w:t>pr</w:t>
      </w:r>
      <w:proofErr w:type="spellEnd"/>
      <w:r w:rsidRPr="00894744">
        <w:t xml:space="preserve"> необходимо будет указать номер варианта и номер цели.</w:t>
      </w:r>
    </w:p>
    <w:p w14:paraId="3A332C43" w14:textId="77777777" w:rsidR="00645E3A" w:rsidRDefault="00645E3A" w:rsidP="00645E3A">
      <w:pPr>
        <w:spacing w:line="240" w:lineRule="auto"/>
        <w:ind w:left="432" w:firstLine="0"/>
        <w:jc w:val="left"/>
        <w:rPr>
          <w:b/>
          <w:bCs/>
        </w:rPr>
      </w:pPr>
    </w:p>
    <w:p w14:paraId="064206FE" w14:textId="4E73593C" w:rsidR="00894744" w:rsidRPr="00894744" w:rsidRDefault="00894744" w:rsidP="00645E3A">
      <w:pPr>
        <w:spacing w:line="240" w:lineRule="auto"/>
        <w:ind w:left="432" w:firstLine="0"/>
        <w:jc w:val="left"/>
        <w:rPr>
          <w:b/>
          <w:bCs/>
        </w:rPr>
      </w:pPr>
      <w:r w:rsidRPr="00894744">
        <w:rPr>
          <w:b/>
          <w:bCs/>
        </w:rPr>
        <w:lastRenderedPageBreak/>
        <w:t>Вариант 1</w:t>
      </w:r>
    </w:p>
    <w:p w14:paraId="2E12E670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X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N(3,10)</w:t>
      </w:r>
    </w:p>
    <w:p w14:paraId="261F17F4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e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N(0,0.3)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950"/>
        <w:gridCol w:w="1501"/>
        <w:gridCol w:w="1395"/>
        <w:gridCol w:w="1140"/>
        <w:gridCol w:w="1140"/>
        <w:gridCol w:w="1036"/>
        <w:gridCol w:w="1449"/>
      </w:tblGrid>
      <w:tr w:rsidR="00894744" w:rsidRPr="00894744" w14:paraId="689832A8" w14:textId="77777777" w:rsidTr="00894744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6A723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Признак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A6A5BB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30E3BC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9D4CE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3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9B4CAD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4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D942C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E342B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6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82C3A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7</w:t>
            </w:r>
          </w:p>
        </w:tc>
      </w:tr>
      <w:tr w:rsidR="00894744" w:rsidRPr="00894744" w14:paraId="5972DB8F" w14:textId="77777777" w:rsidTr="00894744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C4D3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Формула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A3BCC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X^2+e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4E9A3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sin</w:t>
            </w:r>
            <w:proofErr w:type="spellEnd"/>
            <w:r w:rsidRPr="00894744">
              <w:t>(X/2)+e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3D4AC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cos</w:t>
            </w:r>
            <w:proofErr w:type="spellEnd"/>
            <w:r w:rsidRPr="00894744">
              <w:t>(2x)+e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2CF1C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X-3+e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F02C21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</w:t>
            </w:r>
            <w:proofErr w:type="spellStart"/>
            <w:r w:rsidRPr="00894744">
              <w:t>X+e</w:t>
            </w:r>
            <w:proofErr w:type="spellEnd"/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D9C85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|X|+e</w:t>
            </w:r>
          </w:p>
        </w:tc>
        <w:tc>
          <w:tcPr>
            <w:tcW w:w="1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E800C8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(X^3)/4+e</w:t>
            </w:r>
          </w:p>
        </w:tc>
      </w:tr>
    </w:tbl>
    <w:p w14:paraId="2533DE67" w14:textId="77777777" w:rsidR="00645E3A" w:rsidRDefault="00645E3A" w:rsidP="00645E3A">
      <w:pPr>
        <w:spacing w:line="240" w:lineRule="auto"/>
        <w:ind w:left="432" w:firstLine="0"/>
        <w:jc w:val="left"/>
      </w:pPr>
    </w:p>
    <w:p w14:paraId="265DF429" w14:textId="5835DB88" w:rsidR="00894744" w:rsidRPr="00894744" w:rsidRDefault="00894744" w:rsidP="00645E3A">
      <w:pPr>
        <w:spacing w:line="240" w:lineRule="auto"/>
        <w:ind w:left="432" w:firstLine="0"/>
        <w:jc w:val="left"/>
        <w:rPr>
          <w:b/>
          <w:bCs/>
        </w:rPr>
      </w:pPr>
      <w:r w:rsidRPr="00894744">
        <w:rPr>
          <w:b/>
          <w:bCs/>
        </w:rPr>
        <w:t>Вариант 2</w:t>
      </w:r>
    </w:p>
    <w:p w14:paraId="7D6CA25B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X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N(-5,10)</w:t>
      </w:r>
    </w:p>
    <w:p w14:paraId="4B9D789D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e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N(0,0.3)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950"/>
        <w:gridCol w:w="1391"/>
        <w:gridCol w:w="1355"/>
        <w:gridCol w:w="1311"/>
        <w:gridCol w:w="950"/>
        <w:gridCol w:w="1947"/>
        <w:gridCol w:w="930"/>
      </w:tblGrid>
      <w:tr w:rsidR="00894744" w:rsidRPr="00894744" w14:paraId="44A98695" w14:textId="77777777" w:rsidTr="00894744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90D1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Признак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E8982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1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1033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2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85AEB9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3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CC33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96D1E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5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BFFD3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6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A21917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7</w:t>
            </w:r>
          </w:p>
        </w:tc>
      </w:tr>
      <w:tr w:rsidR="00894744" w:rsidRPr="00894744" w14:paraId="1157D6EB" w14:textId="77777777" w:rsidTr="00894744"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9CEC7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Формула</w:t>
            </w:r>
          </w:p>
        </w:tc>
        <w:tc>
          <w:tcPr>
            <w:tcW w:w="8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27EE50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-X^3+e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EE5A8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ln</w:t>
            </w:r>
            <w:proofErr w:type="spellEnd"/>
            <w:r w:rsidRPr="00894744">
              <w:t>(|X|)+e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4340E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sin</w:t>
            </w:r>
            <w:proofErr w:type="spellEnd"/>
            <w:r w:rsidRPr="00894744">
              <w:t>(3X)+e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1DC159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exp</w:t>
            </w:r>
            <w:proofErr w:type="spellEnd"/>
            <w:r w:rsidRPr="00894744">
              <w:t>(X)+e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8F390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X+4+e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8B257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</w:t>
            </w:r>
            <w:proofErr w:type="spellStart"/>
            <w:r w:rsidRPr="00894744">
              <w:t>X+sqrt</w:t>
            </w:r>
            <w:proofErr w:type="spellEnd"/>
            <w:r w:rsidRPr="00894744">
              <w:t>(|X|)+e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285BD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X+e</w:t>
            </w:r>
            <w:proofErr w:type="spellEnd"/>
          </w:p>
        </w:tc>
      </w:tr>
    </w:tbl>
    <w:p w14:paraId="47CD1FED" w14:textId="77777777" w:rsidR="00645E3A" w:rsidRDefault="00645E3A" w:rsidP="00645E3A">
      <w:pPr>
        <w:spacing w:line="240" w:lineRule="auto"/>
        <w:ind w:left="432" w:firstLine="0"/>
        <w:jc w:val="left"/>
      </w:pPr>
    </w:p>
    <w:p w14:paraId="71DCB56F" w14:textId="51E7E1C5" w:rsidR="00894744" w:rsidRPr="00894744" w:rsidRDefault="00894744" w:rsidP="00645E3A">
      <w:pPr>
        <w:spacing w:line="240" w:lineRule="auto"/>
        <w:ind w:left="432" w:firstLine="0"/>
        <w:jc w:val="left"/>
        <w:rPr>
          <w:b/>
          <w:bCs/>
        </w:rPr>
      </w:pPr>
      <w:r w:rsidRPr="00894744">
        <w:rPr>
          <w:b/>
          <w:bCs/>
        </w:rPr>
        <w:t>Вариант 3</w:t>
      </w:r>
    </w:p>
    <w:p w14:paraId="3B2948C7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X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N(0,10)</w:t>
      </w:r>
    </w:p>
    <w:p w14:paraId="39D9D209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e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N(0,0.3)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1252"/>
        <w:gridCol w:w="950"/>
        <w:gridCol w:w="1516"/>
        <w:gridCol w:w="1378"/>
        <w:gridCol w:w="950"/>
        <w:gridCol w:w="1410"/>
        <w:gridCol w:w="1138"/>
      </w:tblGrid>
      <w:tr w:rsidR="00894744" w:rsidRPr="00894744" w14:paraId="63D5BF06" w14:textId="77777777" w:rsidTr="00894744"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5B71A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Признак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23A0A1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1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D62AA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2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F7E13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3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0448DD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C1556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5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7B4FEC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6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B5D5BF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7</w:t>
            </w:r>
          </w:p>
        </w:tc>
      </w:tr>
      <w:tr w:rsidR="00894744" w:rsidRPr="00894744" w14:paraId="046F626D" w14:textId="77777777" w:rsidTr="00894744"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0E43B1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Формула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47901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X^2+X+e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01521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|X|+e</w:t>
            </w:r>
          </w:p>
        </w:tc>
        <w:tc>
          <w:tcPr>
            <w:tcW w:w="1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76B1B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sin</w:t>
            </w:r>
            <w:proofErr w:type="spellEnd"/>
            <w:r w:rsidRPr="00894744">
              <w:t>(X-PI\4)+e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04B5A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lg</w:t>
            </w:r>
            <w:proofErr w:type="spellEnd"/>
            <w:r w:rsidRPr="00894744">
              <w:t>(|X|)+e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9FFD8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-X^3+e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8C715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-X/4+e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1A1A4B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</w:t>
            </w:r>
            <w:proofErr w:type="spellStart"/>
            <w:r w:rsidRPr="00894744">
              <w:t>X+e</w:t>
            </w:r>
            <w:proofErr w:type="spellEnd"/>
          </w:p>
        </w:tc>
      </w:tr>
    </w:tbl>
    <w:p w14:paraId="07C223D8" w14:textId="77777777" w:rsidR="00645E3A" w:rsidRDefault="00645E3A" w:rsidP="00645E3A">
      <w:pPr>
        <w:spacing w:line="240" w:lineRule="auto"/>
        <w:ind w:left="432" w:firstLine="0"/>
        <w:jc w:val="left"/>
      </w:pPr>
    </w:p>
    <w:p w14:paraId="401FB0E5" w14:textId="5379EE91" w:rsidR="00894744" w:rsidRPr="00894744" w:rsidRDefault="00894744" w:rsidP="00645E3A">
      <w:pPr>
        <w:spacing w:line="240" w:lineRule="auto"/>
        <w:ind w:left="432" w:firstLine="0"/>
        <w:jc w:val="left"/>
        <w:rPr>
          <w:b/>
          <w:bCs/>
        </w:rPr>
      </w:pPr>
      <w:r w:rsidRPr="00894744">
        <w:rPr>
          <w:b/>
          <w:bCs/>
        </w:rPr>
        <w:t>Вариант 4</w:t>
      </w:r>
    </w:p>
    <w:p w14:paraId="1AD22598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X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N(0,10)</w:t>
      </w:r>
    </w:p>
    <w:p w14:paraId="0AF8F357" w14:textId="77777777" w:rsidR="00894744" w:rsidRPr="00894744" w:rsidRDefault="00894744" w:rsidP="00645E3A">
      <w:pPr>
        <w:spacing w:line="240" w:lineRule="auto"/>
        <w:ind w:firstLine="432"/>
        <w:jc w:val="left"/>
      </w:pPr>
      <w:r w:rsidRPr="00894744">
        <w:t xml:space="preserve">e </w:t>
      </w:r>
      <w:r w:rsidRPr="00894744">
        <w:rPr>
          <w:rFonts w:ascii="Cambria Math" w:hAnsi="Cambria Math" w:cs="Cambria Math"/>
        </w:rPr>
        <w:t>∈</w:t>
      </w:r>
      <w:r w:rsidRPr="00894744">
        <w:t xml:space="preserve"> N(0,0.3)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45"/>
        <w:gridCol w:w="1264"/>
        <w:gridCol w:w="690"/>
        <w:gridCol w:w="1466"/>
        <w:gridCol w:w="1644"/>
        <w:gridCol w:w="950"/>
        <w:gridCol w:w="1004"/>
        <w:gridCol w:w="1544"/>
      </w:tblGrid>
      <w:tr w:rsidR="00894744" w:rsidRPr="00894744" w14:paraId="3EC1F044" w14:textId="77777777" w:rsidTr="00894744"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9C1026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Признак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D24367A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1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4ADAC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2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B728CE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3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A5491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4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F0F009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5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356176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6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E8BDB1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7</w:t>
            </w:r>
          </w:p>
        </w:tc>
      </w:tr>
      <w:tr w:rsidR="00894744" w:rsidRPr="00894744" w14:paraId="3FA807B7" w14:textId="77777777" w:rsidTr="00894744"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2B26B0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Формула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7FA70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cos</w:t>
            </w:r>
            <w:proofErr w:type="spellEnd"/>
            <w:r w:rsidRPr="00894744">
              <w:t>(X)+e</w:t>
            </w:r>
          </w:p>
        </w:tc>
        <w:tc>
          <w:tcPr>
            <w:tcW w:w="6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CF85FD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</w:t>
            </w:r>
            <w:proofErr w:type="spellStart"/>
            <w:r w:rsidRPr="00894744">
              <w:t>X+e</w:t>
            </w:r>
            <w:proofErr w:type="spellEnd"/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53F29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sin</w:t>
            </w:r>
            <w:proofErr w:type="spellEnd"/>
            <w:r w:rsidRPr="00894744">
              <w:t>(X)*</w:t>
            </w:r>
            <w:proofErr w:type="spellStart"/>
            <w:r w:rsidRPr="00894744">
              <w:t>X+e</w:t>
            </w:r>
            <w:proofErr w:type="spellEnd"/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8E166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proofErr w:type="spellStart"/>
            <w:r w:rsidRPr="00894744">
              <w:t>sqrt</w:t>
            </w:r>
            <w:proofErr w:type="spellEnd"/>
            <w:r w:rsidRPr="00894744">
              <w:t>(|X|)+e</w:t>
            </w:r>
          </w:p>
        </w:tc>
        <w:tc>
          <w:tcPr>
            <w:tcW w:w="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DF9A2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X^2+e</w:t>
            </w:r>
          </w:p>
        </w:tc>
        <w:tc>
          <w:tcPr>
            <w:tcW w:w="10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E86B4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-|X|+4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6292D6" w14:textId="77777777" w:rsidR="00894744" w:rsidRPr="00894744" w:rsidRDefault="00894744" w:rsidP="00894744">
            <w:pPr>
              <w:spacing w:line="240" w:lineRule="auto"/>
              <w:ind w:firstLine="0"/>
              <w:jc w:val="left"/>
            </w:pPr>
            <w:r w:rsidRPr="00894744">
              <w:t>X-(X^2)/5+e</w:t>
            </w:r>
          </w:p>
        </w:tc>
      </w:tr>
    </w:tbl>
    <w:p w14:paraId="78F4FAB0" w14:textId="2C3CC795" w:rsidR="00A0114E" w:rsidRPr="00645E3A" w:rsidRDefault="00A0114E" w:rsidP="00D33AA2">
      <w:pPr>
        <w:spacing w:line="240" w:lineRule="auto"/>
        <w:ind w:firstLine="0"/>
        <w:jc w:val="left"/>
      </w:pPr>
    </w:p>
    <w:p w14:paraId="3E4B0358" w14:textId="2A70FF9A" w:rsidR="00645E3A" w:rsidRDefault="00645E3A" w:rsidP="00645E3A">
      <w:pPr>
        <w:pStyle w:val="2"/>
      </w:pPr>
      <w:r>
        <w:t xml:space="preserve">Задание №6. </w:t>
      </w:r>
      <w:r w:rsidR="006638A2" w:rsidRPr="006638A2">
        <w:t xml:space="preserve">Процесс решения задач с применением нейронных сетей в библиотеке </w:t>
      </w:r>
      <w:proofErr w:type="spellStart"/>
      <w:r w:rsidR="006638A2" w:rsidRPr="006638A2">
        <w:t>Keras</w:t>
      </w:r>
      <w:proofErr w:type="spellEnd"/>
    </w:p>
    <w:p w14:paraId="5ECC163E" w14:textId="76D9B77E" w:rsidR="00645E3A" w:rsidRDefault="00645E3A" w:rsidP="00645E3A">
      <w:pPr>
        <w:ind w:left="432" w:firstLine="0"/>
      </w:pPr>
      <w:r w:rsidRPr="00CB5890">
        <w:t xml:space="preserve">Необходимые материалы для выполнения задания: </w:t>
      </w:r>
      <w:hyperlink r:id="rId17" w:history="1">
        <w:r w:rsidR="00BB3DEE" w:rsidRPr="00A46F9F">
          <w:rPr>
            <w:rStyle w:val="af5"/>
          </w:rPr>
          <w:t>http://se.moevm.info/lib/exe/fetch.php/courses:artificial_neural_networks:pr_6.pdf</w:t>
        </w:r>
      </w:hyperlink>
    </w:p>
    <w:p w14:paraId="567E291B" w14:textId="77777777" w:rsidR="00645E3A" w:rsidRDefault="00645E3A" w:rsidP="00645E3A">
      <w:pPr>
        <w:spacing w:line="240" w:lineRule="auto"/>
        <w:ind w:firstLine="0"/>
        <w:jc w:val="left"/>
      </w:pPr>
    </w:p>
    <w:p w14:paraId="40FBCFD1" w14:textId="77777777" w:rsidR="00645E3A" w:rsidRDefault="00645E3A" w:rsidP="00645E3A">
      <w:pPr>
        <w:spacing w:line="240" w:lineRule="auto"/>
        <w:ind w:firstLine="432"/>
        <w:jc w:val="left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17606B0E" w14:textId="77777777" w:rsidR="00645E3A" w:rsidRDefault="00645E3A" w:rsidP="00645E3A">
      <w:pPr>
        <w:spacing w:line="240" w:lineRule="auto"/>
        <w:ind w:firstLine="0"/>
        <w:jc w:val="left"/>
        <w:rPr>
          <w:b/>
          <w:bCs/>
          <w:i/>
          <w:iCs/>
        </w:rPr>
      </w:pPr>
    </w:p>
    <w:p w14:paraId="59CD264D" w14:textId="77777777" w:rsidR="006403D9" w:rsidRPr="006403D9" w:rsidRDefault="006403D9" w:rsidP="006403D9">
      <w:r w:rsidRPr="006403D9">
        <w:lastRenderedPageBreak/>
        <w:t xml:space="preserve">Необходимо построить </w:t>
      </w:r>
      <w:proofErr w:type="spellStart"/>
      <w:r w:rsidRPr="006403D9">
        <w:t>сверточную</w:t>
      </w:r>
      <w:proofErr w:type="spellEnd"/>
      <w:r w:rsidRPr="006403D9">
        <w:t xml:space="preserve"> нейронную сеть, которая будет классифицировать черно-белые изображения с простыми геометрическими фигурами на них.</w:t>
      </w:r>
    </w:p>
    <w:p w14:paraId="2E434EBC" w14:textId="77777777" w:rsidR="006403D9" w:rsidRPr="006403D9" w:rsidRDefault="006403D9" w:rsidP="006403D9">
      <w:r w:rsidRPr="006403D9">
        <w:t>К каждому варианту прилагается код, который генерирует изображения.</w:t>
      </w:r>
    </w:p>
    <w:p w14:paraId="67305850" w14:textId="77777777" w:rsidR="006403D9" w:rsidRPr="006403D9" w:rsidRDefault="006403D9" w:rsidP="006403D9">
      <w:r w:rsidRPr="006403D9">
        <w:t xml:space="preserve">Для генерации данных необходимо вызвать функцию </w:t>
      </w:r>
      <w:proofErr w:type="spellStart"/>
      <w:r w:rsidRPr="006403D9">
        <w:t>gen_data</w:t>
      </w:r>
      <w:proofErr w:type="spellEnd"/>
      <w:r w:rsidRPr="006403D9">
        <w:t>, которая возвращает два тензора:</w:t>
      </w:r>
    </w:p>
    <w:p w14:paraId="44B8E2FB" w14:textId="77777777" w:rsidR="006403D9" w:rsidRPr="006403D9" w:rsidRDefault="006403D9" w:rsidP="006403D9">
      <w:pPr>
        <w:numPr>
          <w:ilvl w:val="0"/>
          <w:numId w:val="18"/>
        </w:numPr>
      </w:pPr>
      <w:r w:rsidRPr="006403D9">
        <w:t>Тензор с изображениями ранга 3</w:t>
      </w:r>
    </w:p>
    <w:p w14:paraId="03E8A2EF" w14:textId="77777777" w:rsidR="006403D9" w:rsidRPr="006403D9" w:rsidRDefault="006403D9" w:rsidP="006403D9">
      <w:pPr>
        <w:numPr>
          <w:ilvl w:val="0"/>
          <w:numId w:val="18"/>
        </w:numPr>
      </w:pPr>
      <w:r w:rsidRPr="006403D9">
        <w:t>Тензор с метками классов</w:t>
      </w:r>
    </w:p>
    <w:p w14:paraId="0EBF65F2" w14:textId="77777777" w:rsidR="006403D9" w:rsidRPr="006403D9" w:rsidRDefault="006403D9" w:rsidP="006403D9">
      <w:r w:rsidRPr="006403D9">
        <w:t>Обратите внимание:</w:t>
      </w:r>
    </w:p>
    <w:p w14:paraId="5FB6B474" w14:textId="77777777" w:rsidR="006403D9" w:rsidRPr="006403D9" w:rsidRDefault="006403D9" w:rsidP="006403D9">
      <w:pPr>
        <w:pStyle w:val="a4"/>
        <w:numPr>
          <w:ilvl w:val="0"/>
          <w:numId w:val="20"/>
        </w:numPr>
      </w:pPr>
      <w:r w:rsidRPr="006403D9">
        <w:t>Выборки не перемешаны, то есть наблюдения классов идут по порядку</w:t>
      </w:r>
    </w:p>
    <w:p w14:paraId="7F35A12D" w14:textId="77777777" w:rsidR="006403D9" w:rsidRPr="006403D9" w:rsidRDefault="006403D9" w:rsidP="006403D9">
      <w:pPr>
        <w:pStyle w:val="a4"/>
        <w:numPr>
          <w:ilvl w:val="0"/>
          <w:numId w:val="20"/>
        </w:numPr>
      </w:pPr>
      <w:r w:rsidRPr="006403D9">
        <w:t>Классы характеризуются строковой меткой</w:t>
      </w:r>
    </w:p>
    <w:p w14:paraId="47752FC9" w14:textId="77777777" w:rsidR="006403D9" w:rsidRPr="006403D9" w:rsidRDefault="006403D9" w:rsidP="006403D9">
      <w:pPr>
        <w:pStyle w:val="a4"/>
        <w:numPr>
          <w:ilvl w:val="0"/>
          <w:numId w:val="20"/>
        </w:numPr>
      </w:pPr>
      <w:r w:rsidRPr="006403D9">
        <w:t>Выборка изначально не разбита на обучающую, контрольную и тестовую</w:t>
      </w:r>
    </w:p>
    <w:p w14:paraId="75B71658" w14:textId="77777777" w:rsidR="006403D9" w:rsidRPr="006403D9" w:rsidRDefault="006403D9" w:rsidP="006403D9">
      <w:pPr>
        <w:pStyle w:val="a4"/>
        <w:numPr>
          <w:ilvl w:val="0"/>
          <w:numId w:val="20"/>
        </w:numPr>
      </w:pPr>
      <w:r w:rsidRPr="006403D9">
        <w:t xml:space="preserve">Скачивать необходимо оба файла. Подключать файл, который начинается с </w:t>
      </w:r>
      <w:proofErr w:type="spellStart"/>
      <w:r w:rsidRPr="006403D9">
        <w:t>var</w:t>
      </w:r>
      <w:proofErr w:type="spellEnd"/>
      <w:r w:rsidRPr="006403D9">
        <w:t xml:space="preserve"> (в нем и находится функция </w:t>
      </w:r>
      <w:proofErr w:type="spellStart"/>
      <w:r w:rsidRPr="006403D9">
        <w:t>gen_data</w:t>
      </w:r>
      <w:proofErr w:type="spellEnd"/>
      <w:r w:rsidRPr="006403D9">
        <w:t>)</w:t>
      </w:r>
    </w:p>
    <w:p w14:paraId="0BE1367E" w14:textId="77777777" w:rsidR="006403D9" w:rsidRPr="006403D9" w:rsidRDefault="006403D9" w:rsidP="006403D9">
      <w:r w:rsidRPr="006403D9">
        <w:t xml:space="preserve">Ознакомиться с построением </w:t>
      </w:r>
      <w:proofErr w:type="spellStart"/>
      <w:r w:rsidRPr="006403D9">
        <w:t>сверточных</w:t>
      </w:r>
      <w:proofErr w:type="spellEnd"/>
      <w:r w:rsidRPr="006403D9">
        <w:t xml:space="preserve"> нейронных сетей на примере MNIST можно по </w:t>
      </w:r>
      <w:hyperlink r:id="rId18" w:history="1">
        <w:r w:rsidRPr="006403D9">
          <w:rPr>
            <w:rStyle w:val="af5"/>
          </w:rPr>
          <w:t>ссылке</w:t>
        </w:r>
      </w:hyperlink>
    </w:p>
    <w:p w14:paraId="323D8C20" w14:textId="77777777" w:rsidR="006403D9" w:rsidRDefault="006403D9" w:rsidP="006403D9">
      <w:pPr>
        <w:ind w:left="720" w:firstLine="0"/>
        <w:rPr>
          <w:b/>
          <w:bCs/>
        </w:rPr>
      </w:pPr>
    </w:p>
    <w:p w14:paraId="59F43173" w14:textId="79F11EF5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1</w:t>
      </w:r>
    </w:p>
    <w:p w14:paraId="0819F308" w14:textId="77777777" w:rsidR="006403D9" w:rsidRPr="006403D9" w:rsidRDefault="006403D9" w:rsidP="006403D9">
      <w:r w:rsidRPr="006403D9">
        <w:t>Классификация изображений с прямоугольником или кругом.</w:t>
      </w:r>
    </w:p>
    <w:p w14:paraId="668D1CBF" w14:textId="77777777" w:rsidR="006403D9" w:rsidRPr="006403D9" w:rsidRDefault="001F6327" w:rsidP="006403D9">
      <w:hyperlink r:id="rId19" w:history="1">
        <w:r w:rsidR="006403D9" w:rsidRPr="006403D9">
          <w:rPr>
            <w:rStyle w:val="af5"/>
          </w:rPr>
          <w:t>Файл 1</w:t>
        </w:r>
      </w:hyperlink>
    </w:p>
    <w:p w14:paraId="4E94B6FC" w14:textId="77777777" w:rsidR="006403D9" w:rsidRPr="006403D9" w:rsidRDefault="001F6327" w:rsidP="006403D9">
      <w:hyperlink r:id="rId20" w:history="1">
        <w:r w:rsidR="006403D9" w:rsidRPr="006403D9">
          <w:rPr>
            <w:rStyle w:val="af5"/>
          </w:rPr>
          <w:t>Файл 2</w:t>
        </w:r>
      </w:hyperlink>
    </w:p>
    <w:p w14:paraId="621CAD49" w14:textId="77777777" w:rsidR="006403D9" w:rsidRDefault="006403D9" w:rsidP="006403D9">
      <w:pPr>
        <w:ind w:left="720" w:firstLine="0"/>
        <w:rPr>
          <w:b/>
          <w:bCs/>
        </w:rPr>
      </w:pPr>
    </w:p>
    <w:p w14:paraId="3A3CB518" w14:textId="7E35697C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2</w:t>
      </w:r>
    </w:p>
    <w:p w14:paraId="45FC2180" w14:textId="77777777" w:rsidR="006403D9" w:rsidRPr="006403D9" w:rsidRDefault="006403D9" w:rsidP="006403D9">
      <w:r w:rsidRPr="006403D9">
        <w:t>Классификация изображений с закрашенным или не закрашенным кругом</w:t>
      </w:r>
    </w:p>
    <w:p w14:paraId="749E05C9" w14:textId="77777777" w:rsidR="006403D9" w:rsidRPr="006403D9" w:rsidRDefault="001F6327" w:rsidP="006403D9">
      <w:hyperlink r:id="rId21" w:history="1">
        <w:r w:rsidR="006403D9" w:rsidRPr="006403D9">
          <w:rPr>
            <w:rStyle w:val="af5"/>
          </w:rPr>
          <w:t>Файл 1</w:t>
        </w:r>
      </w:hyperlink>
    </w:p>
    <w:p w14:paraId="6D50EB80" w14:textId="77777777" w:rsidR="006403D9" w:rsidRPr="006403D9" w:rsidRDefault="001F6327" w:rsidP="006403D9">
      <w:hyperlink r:id="rId22" w:history="1">
        <w:r w:rsidR="006403D9" w:rsidRPr="006403D9">
          <w:rPr>
            <w:rStyle w:val="af5"/>
          </w:rPr>
          <w:t>Файл 2</w:t>
        </w:r>
      </w:hyperlink>
    </w:p>
    <w:p w14:paraId="441439C8" w14:textId="77777777" w:rsidR="006403D9" w:rsidRPr="006403D9" w:rsidRDefault="006403D9" w:rsidP="006403D9">
      <w:pPr>
        <w:ind w:left="720" w:firstLine="0"/>
        <w:rPr>
          <w:b/>
          <w:bCs/>
        </w:rPr>
      </w:pPr>
    </w:p>
    <w:p w14:paraId="54677487" w14:textId="0130B173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3</w:t>
      </w:r>
    </w:p>
    <w:p w14:paraId="1FEE2F98" w14:textId="77777777" w:rsidR="006403D9" w:rsidRPr="006403D9" w:rsidRDefault="006403D9" w:rsidP="006403D9">
      <w:r w:rsidRPr="006403D9">
        <w:t>Классификация изображений с горизонтальной или вертикальной линией</w:t>
      </w:r>
    </w:p>
    <w:p w14:paraId="0FA497D0" w14:textId="77777777" w:rsidR="006403D9" w:rsidRPr="006403D9" w:rsidRDefault="001F6327" w:rsidP="006403D9">
      <w:hyperlink r:id="rId23" w:history="1">
        <w:r w:rsidR="006403D9" w:rsidRPr="006403D9">
          <w:rPr>
            <w:rStyle w:val="af5"/>
          </w:rPr>
          <w:t>Файл 1</w:t>
        </w:r>
      </w:hyperlink>
    </w:p>
    <w:p w14:paraId="3860C5E1" w14:textId="77777777" w:rsidR="006403D9" w:rsidRPr="006403D9" w:rsidRDefault="001F6327" w:rsidP="006403D9">
      <w:hyperlink r:id="rId24" w:history="1">
        <w:r w:rsidR="006403D9" w:rsidRPr="006403D9">
          <w:rPr>
            <w:rStyle w:val="af5"/>
          </w:rPr>
          <w:t>Файл 2</w:t>
        </w:r>
      </w:hyperlink>
    </w:p>
    <w:p w14:paraId="3C9F3DFB" w14:textId="77777777" w:rsidR="006403D9" w:rsidRDefault="006403D9" w:rsidP="006403D9">
      <w:pPr>
        <w:ind w:left="720" w:firstLine="0"/>
      </w:pPr>
    </w:p>
    <w:p w14:paraId="73940EDE" w14:textId="56F97F8E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4</w:t>
      </w:r>
    </w:p>
    <w:p w14:paraId="120B5B74" w14:textId="77777777" w:rsidR="006403D9" w:rsidRPr="006403D9" w:rsidRDefault="006403D9" w:rsidP="006403D9">
      <w:r w:rsidRPr="006403D9">
        <w:t>Классификация изображений с крестом или с линией (может быть горизонтальной или вертикальной)</w:t>
      </w:r>
    </w:p>
    <w:p w14:paraId="58C02DE8" w14:textId="77777777" w:rsidR="006403D9" w:rsidRPr="006403D9" w:rsidRDefault="001F6327" w:rsidP="006403D9">
      <w:hyperlink r:id="rId25" w:history="1">
        <w:r w:rsidR="006403D9" w:rsidRPr="006403D9">
          <w:rPr>
            <w:rStyle w:val="af5"/>
          </w:rPr>
          <w:t>Файл 1</w:t>
        </w:r>
      </w:hyperlink>
    </w:p>
    <w:p w14:paraId="5FAE0308" w14:textId="77777777" w:rsidR="006403D9" w:rsidRPr="006403D9" w:rsidRDefault="001F6327" w:rsidP="006403D9">
      <w:hyperlink r:id="rId26" w:history="1">
        <w:r w:rsidR="006403D9" w:rsidRPr="006403D9">
          <w:rPr>
            <w:rStyle w:val="af5"/>
          </w:rPr>
          <w:t>Файл 2</w:t>
        </w:r>
      </w:hyperlink>
    </w:p>
    <w:p w14:paraId="27112CDC" w14:textId="77777777" w:rsidR="006403D9" w:rsidRDefault="006403D9" w:rsidP="006403D9">
      <w:pPr>
        <w:ind w:left="720" w:firstLine="0"/>
      </w:pPr>
    </w:p>
    <w:p w14:paraId="31B73D5F" w14:textId="4419A664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5</w:t>
      </w:r>
    </w:p>
    <w:p w14:paraId="5DBA3BD4" w14:textId="77777777" w:rsidR="006403D9" w:rsidRPr="006403D9" w:rsidRDefault="006403D9" w:rsidP="006403D9">
      <w:r w:rsidRPr="006403D9">
        <w:t>Классификация изображений с прямоугольником или не закрашенным кругом</w:t>
      </w:r>
    </w:p>
    <w:p w14:paraId="4C961772" w14:textId="77777777" w:rsidR="006403D9" w:rsidRPr="006403D9" w:rsidRDefault="001F6327" w:rsidP="006403D9">
      <w:hyperlink r:id="rId27" w:history="1">
        <w:r w:rsidR="006403D9" w:rsidRPr="006403D9">
          <w:rPr>
            <w:rStyle w:val="af5"/>
          </w:rPr>
          <w:t>Файл 1</w:t>
        </w:r>
      </w:hyperlink>
    </w:p>
    <w:p w14:paraId="350E4BAD" w14:textId="77777777" w:rsidR="006403D9" w:rsidRPr="006403D9" w:rsidRDefault="001F6327" w:rsidP="006403D9">
      <w:hyperlink r:id="rId28" w:history="1">
        <w:r w:rsidR="006403D9" w:rsidRPr="006403D9">
          <w:rPr>
            <w:rStyle w:val="af5"/>
          </w:rPr>
          <w:t>Файл 2</w:t>
        </w:r>
      </w:hyperlink>
    </w:p>
    <w:p w14:paraId="74FAACF3" w14:textId="77777777" w:rsidR="006403D9" w:rsidRDefault="006403D9" w:rsidP="006403D9">
      <w:pPr>
        <w:ind w:left="720" w:firstLine="0"/>
        <w:rPr>
          <w:b/>
          <w:bCs/>
        </w:rPr>
      </w:pPr>
    </w:p>
    <w:p w14:paraId="007A0ED5" w14:textId="58F2C84A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6</w:t>
      </w:r>
    </w:p>
    <w:p w14:paraId="6597B2D4" w14:textId="77777777" w:rsidR="006403D9" w:rsidRPr="006403D9" w:rsidRDefault="006403D9" w:rsidP="006403D9">
      <w:r w:rsidRPr="006403D9">
        <w:t>Классификация изображений по количеству крестов на них. Может быть 1, 2 или 3</w:t>
      </w:r>
    </w:p>
    <w:p w14:paraId="07B46ABA" w14:textId="77777777" w:rsidR="006403D9" w:rsidRPr="006403D9" w:rsidRDefault="001F6327" w:rsidP="006403D9">
      <w:hyperlink r:id="rId29" w:history="1">
        <w:r w:rsidR="006403D9" w:rsidRPr="006403D9">
          <w:rPr>
            <w:rStyle w:val="af5"/>
          </w:rPr>
          <w:t>Файл 1</w:t>
        </w:r>
      </w:hyperlink>
    </w:p>
    <w:p w14:paraId="2F6F1C3E" w14:textId="77777777" w:rsidR="006403D9" w:rsidRPr="006403D9" w:rsidRDefault="001F6327" w:rsidP="006403D9">
      <w:hyperlink r:id="rId30" w:history="1">
        <w:r w:rsidR="006403D9" w:rsidRPr="006403D9">
          <w:rPr>
            <w:rStyle w:val="af5"/>
          </w:rPr>
          <w:t>Файл 2</w:t>
        </w:r>
      </w:hyperlink>
    </w:p>
    <w:p w14:paraId="64A5DE72" w14:textId="77777777" w:rsidR="006403D9" w:rsidRDefault="006403D9" w:rsidP="006403D9">
      <w:pPr>
        <w:ind w:left="720" w:firstLine="0"/>
      </w:pPr>
    </w:p>
    <w:p w14:paraId="549B329D" w14:textId="2AE314E8" w:rsidR="006403D9" w:rsidRPr="006403D9" w:rsidRDefault="006403D9" w:rsidP="006403D9">
      <w:pPr>
        <w:ind w:left="720" w:firstLine="0"/>
        <w:rPr>
          <w:b/>
          <w:bCs/>
        </w:rPr>
      </w:pPr>
      <w:r w:rsidRPr="006403D9">
        <w:rPr>
          <w:b/>
          <w:bCs/>
        </w:rPr>
        <w:t>Вариант 7</w:t>
      </w:r>
    </w:p>
    <w:p w14:paraId="60F1A4CC" w14:textId="77777777" w:rsidR="006403D9" w:rsidRPr="006403D9" w:rsidRDefault="006403D9" w:rsidP="006403D9">
      <w:r w:rsidRPr="006403D9">
        <w:t>Классификация изображений по количеству линий на них. Может быть 1, 2 или 3</w:t>
      </w:r>
    </w:p>
    <w:p w14:paraId="314C184D" w14:textId="77777777" w:rsidR="006403D9" w:rsidRPr="006403D9" w:rsidRDefault="001F6327" w:rsidP="006403D9">
      <w:hyperlink r:id="rId31" w:history="1">
        <w:r w:rsidR="006403D9" w:rsidRPr="006403D9">
          <w:rPr>
            <w:rStyle w:val="af5"/>
          </w:rPr>
          <w:t>Файл 1</w:t>
        </w:r>
      </w:hyperlink>
    </w:p>
    <w:p w14:paraId="4F4D14EB" w14:textId="77777777" w:rsidR="006403D9" w:rsidRPr="006403D9" w:rsidRDefault="001F6327" w:rsidP="006403D9">
      <w:hyperlink r:id="rId32" w:history="1">
        <w:r w:rsidR="006403D9" w:rsidRPr="006403D9">
          <w:rPr>
            <w:rStyle w:val="af5"/>
          </w:rPr>
          <w:t>Файл 2</w:t>
        </w:r>
      </w:hyperlink>
    </w:p>
    <w:p w14:paraId="66E185B4" w14:textId="5751D8C0" w:rsidR="006403D9" w:rsidRDefault="006403D9" w:rsidP="006403D9">
      <w:pPr>
        <w:pStyle w:val="2"/>
      </w:pPr>
      <w:r>
        <w:t xml:space="preserve">Задание №7. </w:t>
      </w:r>
      <w:r w:rsidR="008D21BF" w:rsidRPr="008D21BF">
        <w:t xml:space="preserve">Мониторинг моделей глубокого обучения средствами библиотеки </w:t>
      </w:r>
      <w:proofErr w:type="spellStart"/>
      <w:r w:rsidR="008D21BF" w:rsidRPr="008D21BF">
        <w:t>Keras</w:t>
      </w:r>
      <w:proofErr w:type="spellEnd"/>
    </w:p>
    <w:p w14:paraId="74D34015" w14:textId="4D6B3658" w:rsidR="006403D9" w:rsidRDefault="006403D9" w:rsidP="006403D9">
      <w:pPr>
        <w:ind w:left="432" w:firstLine="0"/>
      </w:pPr>
      <w:r w:rsidRPr="00CB5890">
        <w:t xml:space="preserve">Необходимые материалы для выполнения задания: </w:t>
      </w:r>
      <w:hyperlink r:id="rId33" w:history="1">
        <w:r w:rsidR="0063328B" w:rsidRPr="00A46F9F">
          <w:rPr>
            <w:rStyle w:val="af5"/>
          </w:rPr>
          <w:t>http://se.moevm.info/lib/exe/fetch.php/courses:artificial_neural_networks:pr_7.pdf</w:t>
        </w:r>
      </w:hyperlink>
    </w:p>
    <w:p w14:paraId="674E550C" w14:textId="77777777" w:rsidR="006403D9" w:rsidRDefault="006403D9" w:rsidP="006403D9">
      <w:pPr>
        <w:spacing w:line="240" w:lineRule="auto"/>
        <w:ind w:firstLine="0"/>
        <w:jc w:val="left"/>
      </w:pPr>
    </w:p>
    <w:p w14:paraId="43218B18" w14:textId="77777777" w:rsidR="006403D9" w:rsidRDefault="006403D9" w:rsidP="006403D9">
      <w:pPr>
        <w:spacing w:line="240" w:lineRule="auto"/>
        <w:ind w:firstLine="432"/>
        <w:jc w:val="left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78E1FA79" w14:textId="77777777" w:rsidR="006403D9" w:rsidRDefault="006403D9" w:rsidP="006403D9">
      <w:pPr>
        <w:spacing w:line="240" w:lineRule="auto"/>
        <w:ind w:firstLine="0"/>
        <w:jc w:val="left"/>
        <w:rPr>
          <w:b/>
          <w:bCs/>
          <w:i/>
          <w:iCs/>
        </w:rPr>
      </w:pPr>
    </w:p>
    <w:p w14:paraId="1A7BC461" w14:textId="77777777" w:rsidR="00860D26" w:rsidRPr="00860D26" w:rsidRDefault="00860D26" w:rsidP="00860D26">
      <w:pPr>
        <w:spacing w:line="240" w:lineRule="auto"/>
        <w:ind w:firstLine="432"/>
        <w:jc w:val="left"/>
      </w:pPr>
      <w:r w:rsidRPr="00860D26">
        <w:t>Необходимо построить рекуррентную нейронную сеть, которая будет прогнозировать значение некоторого периодического сигнала.</w:t>
      </w:r>
    </w:p>
    <w:p w14:paraId="1929889E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34" w:history="1">
        <w:r w:rsidR="00860D26" w:rsidRPr="00860D26">
          <w:rPr>
            <w:rStyle w:val="af5"/>
          </w:rPr>
          <w:t>Здесь</w:t>
        </w:r>
      </w:hyperlink>
      <w:r w:rsidR="00860D26" w:rsidRPr="00860D26">
        <w:t> находится пример простой рекуррентной сети, которая предсказывает значение зашумленной синусоиды. Модель из примера не является наилучшей, а лишь демонстрирует пример построения сети со слоями GRU и LSTM.</w:t>
      </w:r>
    </w:p>
    <w:p w14:paraId="696AE4E5" w14:textId="77777777" w:rsidR="00860D26" w:rsidRPr="00860D26" w:rsidRDefault="00860D26" w:rsidP="00860D26">
      <w:pPr>
        <w:spacing w:line="240" w:lineRule="auto"/>
        <w:ind w:firstLine="0"/>
        <w:jc w:val="left"/>
      </w:pPr>
      <w:r w:rsidRPr="00860D26">
        <w:t xml:space="preserve">Информация по GRU и LSTM есть в презентациях лекций. Про эти слои в </w:t>
      </w:r>
      <w:proofErr w:type="spellStart"/>
      <w:r w:rsidRPr="00860D26">
        <w:t>Keras</w:t>
      </w:r>
      <w:proofErr w:type="spellEnd"/>
      <w:r w:rsidRPr="00860D26">
        <w:t xml:space="preserve"> можно прочитать </w:t>
      </w:r>
      <w:hyperlink r:id="rId35" w:history="1">
        <w:r w:rsidRPr="00860D26">
          <w:rPr>
            <w:rStyle w:val="af5"/>
          </w:rPr>
          <w:t>здесь</w:t>
        </w:r>
      </w:hyperlink>
      <w:r w:rsidRPr="00860D26">
        <w:t>.</w:t>
      </w:r>
    </w:p>
    <w:p w14:paraId="44DC1AAE" w14:textId="77777777" w:rsidR="00860D26" w:rsidRPr="00860D26" w:rsidRDefault="00860D26" w:rsidP="00860D26">
      <w:pPr>
        <w:spacing w:line="240" w:lineRule="auto"/>
        <w:ind w:firstLine="0"/>
        <w:jc w:val="left"/>
      </w:pPr>
      <w:r w:rsidRPr="00860D26">
        <w:t>К каждому варианту предоставляется код, который генерирует последовательность. Для выполнения задания необходимо:</w:t>
      </w:r>
    </w:p>
    <w:p w14:paraId="4AF857DB" w14:textId="77777777" w:rsidR="00860D26" w:rsidRPr="00860D26" w:rsidRDefault="00860D26" w:rsidP="00860D26">
      <w:pPr>
        <w:numPr>
          <w:ilvl w:val="0"/>
          <w:numId w:val="21"/>
        </w:numPr>
        <w:spacing w:line="240" w:lineRule="auto"/>
        <w:jc w:val="left"/>
      </w:pPr>
      <w:r w:rsidRPr="00860D26">
        <w:t xml:space="preserve">Преобразовать последовательность в </w:t>
      </w:r>
      <w:proofErr w:type="spellStart"/>
      <w:r w:rsidRPr="00860D26">
        <w:t>датасет</w:t>
      </w:r>
      <w:proofErr w:type="spellEnd"/>
      <w:r w:rsidRPr="00860D26">
        <w:t xml:space="preserve">, который можно подавать на вход нейронной сети (можно использовать функцию </w:t>
      </w:r>
      <w:proofErr w:type="spellStart"/>
      <w:r w:rsidRPr="00860D26">
        <w:t>gen_data_from_sequence</w:t>
      </w:r>
      <w:proofErr w:type="spellEnd"/>
      <w:r w:rsidRPr="00860D26">
        <w:t xml:space="preserve"> из примера)</w:t>
      </w:r>
    </w:p>
    <w:p w14:paraId="344F53D0" w14:textId="77777777" w:rsidR="00860D26" w:rsidRPr="00860D26" w:rsidRDefault="00860D26" w:rsidP="00860D26">
      <w:pPr>
        <w:numPr>
          <w:ilvl w:val="0"/>
          <w:numId w:val="21"/>
        </w:numPr>
        <w:spacing w:line="240" w:lineRule="auto"/>
        <w:jc w:val="left"/>
      </w:pPr>
      <w:r w:rsidRPr="00860D26">
        <w:t xml:space="preserve">Разбить </w:t>
      </w:r>
      <w:proofErr w:type="spellStart"/>
      <w:r w:rsidRPr="00860D26">
        <w:t>датасет</w:t>
      </w:r>
      <w:proofErr w:type="spellEnd"/>
      <w:r w:rsidRPr="00860D26">
        <w:t xml:space="preserve"> на обучающую, контрольную и тестовую выборку</w:t>
      </w:r>
    </w:p>
    <w:p w14:paraId="624F1193" w14:textId="77777777" w:rsidR="00860D26" w:rsidRPr="00860D26" w:rsidRDefault="00860D26" w:rsidP="00860D26">
      <w:pPr>
        <w:numPr>
          <w:ilvl w:val="0"/>
          <w:numId w:val="21"/>
        </w:numPr>
        <w:spacing w:line="240" w:lineRule="auto"/>
        <w:jc w:val="left"/>
      </w:pPr>
      <w:r w:rsidRPr="00860D26">
        <w:t>Построить и обучить модель</w:t>
      </w:r>
    </w:p>
    <w:p w14:paraId="0E622B64" w14:textId="77777777" w:rsidR="00860D26" w:rsidRPr="00860D26" w:rsidRDefault="00860D26" w:rsidP="00860D26">
      <w:pPr>
        <w:numPr>
          <w:ilvl w:val="0"/>
          <w:numId w:val="21"/>
        </w:numPr>
        <w:spacing w:line="240" w:lineRule="auto"/>
        <w:jc w:val="left"/>
      </w:pPr>
      <w:r w:rsidRPr="00860D26">
        <w:t xml:space="preserve">Построить график последовательности, предсказанной на тестовой выборке (пример построения также есть в примере). Данный график необходимо также добавить в </w:t>
      </w:r>
      <w:proofErr w:type="spellStart"/>
      <w:r w:rsidRPr="00860D26">
        <w:t>pr</w:t>
      </w:r>
      <w:proofErr w:type="spellEnd"/>
    </w:p>
    <w:p w14:paraId="67275FE3" w14:textId="77777777" w:rsidR="00860D26" w:rsidRPr="00860D26" w:rsidRDefault="00860D26" w:rsidP="00860D26">
      <w:pPr>
        <w:spacing w:line="240" w:lineRule="auto"/>
        <w:ind w:firstLine="0"/>
        <w:jc w:val="left"/>
      </w:pPr>
      <w:r w:rsidRPr="00860D26">
        <w:t xml:space="preserve">Также, в файлах с кодом вариантов есть функция </w:t>
      </w:r>
      <w:proofErr w:type="spellStart"/>
      <w:r w:rsidRPr="00860D26">
        <w:t>draw_sequence</w:t>
      </w:r>
      <w:proofErr w:type="spellEnd"/>
      <w:r w:rsidRPr="00860D26">
        <w:t>, которая позволяет нарисовать часть последовательности</w:t>
      </w:r>
    </w:p>
    <w:p w14:paraId="3E43727E" w14:textId="77777777" w:rsidR="00860D26" w:rsidRDefault="00860D26" w:rsidP="00860D26">
      <w:pPr>
        <w:spacing w:line="240" w:lineRule="auto"/>
        <w:ind w:left="720" w:firstLine="0"/>
        <w:jc w:val="left"/>
      </w:pPr>
    </w:p>
    <w:p w14:paraId="6C966905" w14:textId="752C4441" w:rsidR="00860D26" w:rsidRPr="00860D26" w:rsidRDefault="00860D26" w:rsidP="00860D26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1</w:t>
      </w:r>
    </w:p>
    <w:p w14:paraId="6147D1AF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36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62548322" w14:textId="77777777" w:rsidR="00A14123" w:rsidRDefault="00A14123" w:rsidP="00A14123">
      <w:pPr>
        <w:spacing w:line="240" w:lineRule="auto"/>
        <w:ind w:left="720" w:firstLine="0"/>
        <w:jc w:val="left"/>
      </w:pPr>
    </w:p>
    <w:p w14:paraId="1B4423EF" w14:textId="263F3803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2</w:t>
      </w:r>
    </w:p>
    <w:p w14:paraId="202336E2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37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7593350D" w14:textId="77777777" w:rsidR="00A14123" w:rsidRDefault="00A14123" w:rsidP="00A14123">
      <w:pPr>
        <w:spacing w:line="240" w:lineRule="auto"/>
        <w:ind w:left="720" w:firstLine="0"/>
        <w:jc w:val="left"/>
      </w:pPr>
    </w:p>
    <w:p w14:paraId="01FD3247" w14:textId="5F37AA75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3</w:t>
      </w:r>
    </w:p>
    <w:p w14:paraId="697E8DC8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38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2D2F4BA9" w14:textId="77777777" w:rsidR="00A14123" w:rsidRDefault="00A14123" w:rsidP="00A14123">
      <w:pPr>
        <w:spacing w:line="240" w:lineRule="auto"/>
        <w:ind w:left="720" w:firstLine="0"/>
        <w:jc w:val="left"/>
      </w:pPr>
    </w:p>
    <w:p w14:paraId="37121025" w14:textId="2B6718CD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4</w:t>
      </w:r>
    </w:p>
    <w:p w14:paraId="4B0227CB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39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7C7667B7" w14:textId="77777777" w:rsidR="00A14123" w:rsidRDefault="00A14123" w:rsidP="00A14123">
      <w:pPr>
        <w:spacing w:line="240" w:lineRule="auto"/>
        <w:ind w:left="720" w:firstLine="0"/>
        <w:jc w:val="left"/>
      </w:pPr>
    </w:p>
    <w:p w14:paraId="2CBD741C" w14:textId="0A766E69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5</w:t>
      </w:r>
    </w:p>
    <w:p w14:paraId="7B1C1615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40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74254ECD" w14:textId="77777777" w:rsidR="00A14123" w:rsidRDefault="00A14123" w:rsidP="00A14123">
      <w:pPr>
        <w:spacing w:line="240" w:lineRule="auto"/>
        <w:ind w:left="720" w:firstLine="0"/>
        <w:jc w:val="left"/>
      </w:pPr>
    </w:p>
    <w:p w14:paraId="7F882181" w14:textId="6575D2CF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6</w:t>
      </w:r>
    </w:p>
    <w:p w14:paraId="247A5810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41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6164A0C5" w14:textId="77777777" w:rsidR="00A14123" w:rsidRDefault="00A14123" w:rsidP="00A14123">
      <w:pPr>
        <w:spacing w:line="240" w:lineRule="auto"/>
        <w:ind w:left="720" w:firstLine="0"/>
        <w:jc w:val="left"/>
      </w:pPr>
    </w:p>
    <w:p w14:paraId="04911D95" w14:textId="564CF520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7</w:t>
      </w:r>
    </w:p>
    <w:p w14:paraId="4E288058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42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65A2AB9D" w14:textId="77777777" w:rsidR="00A14123" w:rsidRDefault="00A14123" w:rsidP="00A14123">
      <w:pPr>
        <w:spacing w:line="240" w:lineRule="auto"/>
        <w:ind w:left="720" w:firstLine="0"/>
        <w:jc w:val="left"/>
      </w:pPr>
    </w:p>
    <w:p w14:paraId="02D0980C" w14:textId="6C787EBB" w:rsidR="00860D26" w:rsidRPr="00860D26" w:rsidRDefault="00860D26" w:rsidP="00A14123">
      <w:pPr>
        <w:spacing w:line="240" w:lineRule="auto"/>
        <w:ind w:left="720" w:firstLine="0"/>
        <w:jc w:val="left"/>
        <w:rPr>
          <w:b/>
          <w:bCs/>
        </w:rPr>
      </w:pPr>
      <w:r w:rsidRPr="00860D26">
        <w:rPr>
          <w:b/>
          <w:bCs/>
        </w:rPr>
        <w:t>Вариант 8</w:t>
      </w:r>
    </w:p>
    <w:p w14:paraId="1765C34D" w14:textId="77777777" w:rsidR="00860D26" w:rsidRPr="00860D26" w:rsidRDefault="001F6327" w:rsidP="00860D26">
      <w:pPr>
        <w:spacing w:line="240" w:lineRule="auto"/>
        <w:ind w:firstLine="0"/>
        <w:jc w:val="left"/>
      </w:pPr>
      <w:hyperlink r:id="rId43" w:history="1">
        <w:r w:rsidR="00860D26" w:rsidRPr="00860D26">
          <w:rPr>
            <w:rStyle w:val="af5"/>
          </w:rPr>
          <w:t>Код с генерацией последовательности</w:t>
        </w:r>
      </w:hyperlink>
    </w:p>
    <w:p w14:paraId="6FFCE788" w14:textId="115A6882" w:rsidR="00A14123" w:rsidRDefault="00A14123" w:rsidP="00A14123">
      <w:pPr>
        <w:pStyle w:val="2"/>
      </w:pPr>
      <w:r>
        <w:t xml:space="preserve">Задание №8. </w:t>
      </w:r>
      <w:proofErr w:type="spellStart"/>
      <w:r w:rsidR="004951B8" w:rsidRPr="004951B8">
        <w:t>Ансамблирование</w:t>
      </w:r>
      <w:proofErr w:type="spellEnd"/>
      <w:r w:rsidR="004951B8" w:rsidRPr="004951B8">
        <w:t xml:space="preserve"> моделей нейронных сетей с использованием библиотеки </w:t>
      </w:r>
      <w:proofErr w:type="spellStart"/>
      <w:r w:rsidR="004951B8" w:rsidRPr="004951B8">
        <w:t>Keras</w:t>
      </w:r>
      <w:proofErr w:type="spellEnd"/>
    </w:p>
    <w:p w14:paraId="544B50CE" w14:textId="4DF5099E" w:rsidR="00A14123" w:rsidRDefault="00A14123" w:rsidP="00A14123">
      <w:pPr>
        <w:ind w:left="432" w:firstLine="0"/>
      </w:pPr>
      <w:r w:rsidRPr="00CB5890">
        <w:t xml:space="preserve">Необходимые материалы для выполнения задания: </w:t>
      </w:r>
      <w:hyperlink r:id="rId44" w:history="1">
        <w:r w:rsidR="00594FD7" w:rsidRPr="00A46F9F">
          <w:rPr>
            <w:rStyle w:val="af5"/>
          </w:rPr>
          <w:t>http://se.moevm.info/lib/exe/fetch.php/courses:artificial_neural_networks:pr_8.pdf</w:t>
        </w:r>
      </w:hyperlink>
    </w:p>
    <w:p w14:paraId="6867C72D" w14:textId="77777777" w:rsidR="00A14123" w:rsidRDefault="00A14123" w:rsidP="00A14123">
      <w:pPr>
        <w:spacing w:line="240" w:lineRule="auto"/>
        <w:ind w:firstLine="0"/>
        <w:jc w:val="left"/>
      </w:pPr>
    </w:p>
    <w:p w14:paraId="7050E91A" w14:textId="77777777" w:rsidR="00A14123" w:rsidRDefault="00A14123" w:rsidP="00A14123">
      <w:pPr>
        <w:spacing w:line="240" w:lineRule="auto"/>
        <w:ind w:firstLine="432"/>
        <w:jc w:val="left"/>
        <w:rPr>
          <w:b/>
          <w:bCs/>
          <w:i/>
          <w:iCs/>
        </w:rPr>
      </w:pPr>
      <w:r w:rsidRPr="00C5232A">
        <w:rPr>
          <w:b/>
          <w:bCs/>
          <w:i/>
          <w:iCs/>
        </w:rPr>
        <w:t>Студент выполняет один вариант задания, назначенный преподавателем.</w:t>
      </w:r>
    </w:p>
    <w:p w14:paraId="6B0B8FE4" w14:textId="77777777" w:rsidR="00A14123" w:rsidRDefault="00A14123" w:rsidP="00A14123">
      <w:pPr>
        <w:spacing w:line="240" w:lineRule="auto"/>
        <w:ind w:firstLine="0"/>
        <w:jc w:val="left"/>
        <w:rPr>
          <w:b/>
          <w:bCs/>
        </w:rPr>
      </w:pPr>
    </w:p>
    <w:p w14:paraId="7FFDF706" w14:textId="77777777" w:rsidR="008F7AEF" w:rsidRPr="008F7AEF" w:rsidRDefault="008F7AEF" w:rsidP="008F7AEF">
      <w:pPr>
        <w:spacing w:line="240" w:lineRule="auto"/>
        <w:ind w:firstLine="432"/>
        <w:jc w:val="left"/>
      </w:pPr>
      <w:r w:rsidRPr="008F7AEF">
        <w:t>Необходимо реализовать собственной CallBack, и провести обучение вашей модели из </w:t>
      </w:r>
      <w:hyperlink r:id="rId45" w:history="1">
        <w:r w:rsidRPr="008F7AEF">
          <w:rPr>
            <w:rStyle w:val="af5"/>
          </w:rPr>
          <w:t>практического занятия №6</w:t>
        </w:r>
      </w:hyperlink>
      <w:r w:rsidRPr="008F7AEF">
        <w:t xml:space="preserve"> с написанным </w:t>
      </w:r>
      <w:proofErr w:type="spellStart"/>
      <w:r w:rsidRPr="008F7AEF">
        <w:t>CallBack’ом</w:t>
      </w:r>
      <w:proofErr w:type="spellEnd"/>
      <w:r w:rsidRPr="008F7AEF">
        <w:t>. То, какой CallBack необходимо реализовать определяется вариантом.</w:t>
      </w:r>
    </w:p>
    <w:p w14:paraId="4AE0D87A" w14:textId="77777777" w:rsidR="008F7AEF" w:rsidRDefault="008F7AEF" w:rsidP="008F7AEF">
      <w:pPr>
        <w:spacing w:line="240" w:lineRule="auto"/>
        <w:ind w:left="432" w:firstLine="0"/>
        <w:jc w:val="left"/>
      </w:pPr>
    </w:p>
    <w:p w14:paraId="4CFA9A30" w14:textId="49FEB133" w:rsidR="008F7AEF" w:rsidRPr="008F7AEF" w:rsidRDefault="008F7AEF" w:rsidP="008F7AEF">
      <w:pPr>
        <w:spacing w:line="240" w:lineRule="auto"/>
        <w:ind w:left="432" w:firstLine="0"/>
        <w:jc w:val="left"/>
        <w:rPr>
          <w:b/>
          <w:bCs/>
        </w:rPr>
      </w:pPr>
      <w:r w:rsidRPr="008F7AEF">
        <w:rPr>
          <w:b/>
          <w:bCs/>
        </w:rPr>
        <w:t>Вариант 1</w:t>
      </w:r>
    </w:p>
    <w:p w14:paraId="44FA0AC3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t>Сохранение трех наилучших моделей. Название файлов с моделями должны иметь следующий вид &lt;текущая дата&gt;_&lt;префикс, задаваемый пользователем&gt;_&lt;номер модели&gt;</w:t>
      </w:r>
    </w:p>
    <w:p w14:paraId="09BD028C" w14:textId="77777777" w:rsidR="008F7AEF" w:rsidRDefault="008F7AEF" w:rsidP="008F7AEF">
      <w:pPr>
        <w:spacing w:line="240" w:lineRule="auto"/>
        <w:ind w:left="432" w:firstLine="0"/>
        <w:jc w:val="left"/>
      </w:pPr>
    </w:p>
    <w:p w14:paraId="477BC730" w14:textId="2EDDB031" w:rsidR="008F7AEF" w:rsidRPr="008F7AEF" w:rsidRDefault="008F7AEF" w:rsidP="008F7AEF">
      <w:pPr>
        <w:spacing w:line="240" w:lineRule="auto"/>
        <w:ind w:left="432" w:firstLine="0"/>
        <w:jc w:val="left"/>
        <w:rPr>
          <w:b/>
          <w:bCs/>
        </w:rPr>
      </w:pPr>
      <w:r w:rsidRPr="008F7AEF">
        <w:rPr>
          <w:b/>
          <w:bCs/>
        </w:rPr>
        <w:t>Вариант 2</w:t>
      </w:r>
    </w:p>
    <w:p w14:paraId="729548F0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t xml:space="preserve">Построение и сохранение карты признаков на заданных пользователем эпохах. Карта признаков - </w:t>
      </w:r>
      <w:proofErr w:type="gramStart"/>
      <w:r w:rsidRPr="008F7AEF">
        <w:t>ядро свертки</w:t>
      </w:r>
      <w:proofErr w:type="gramEnd"/>
      <w:r w:rsidRPr="008F7AEF">
        <w:t xml:space="preserve"> представленное в виде изображения. Название карты признака должно иметь вид &lt;номер слоя&gt;_&lt;номер ядра в слое&gt;_&lt;номер эпохи&gt;</w:t>
      </w:r>
    </w:p>
    <w:p w14:paraId="26606204" w14:textId="77777777" w:rsidR="008F7AEF" w:rsidRDefault="008F7AEF" w:rsidP="008F7AEF">
      <w:pPr>
        <w:spacing w:line="240" w:lineRule="auto"/>
        <w:ind w:left="432" w:firstLine="0"/>
        <w:jc w:val="left"/>
      </w:pPr>
    </w:p>
    <w:p w14:paraId="641C0A7C" w14:textId="331777EC" w:rsidR="008F7AEF" w:rsidRPr="008F7AEF" w:rsidRDefault="008F7AEF" w:rsidP="008F7AEF">
      <w:pPr>
        <w:spacing w:line="240" w:lineRule="auto"/>
        <w:ind w:left="432" w:firstLine="0"/>
        <w:jc w:val="left"/>
        <w:rPr>
          <w:b/>
          <w:bCs/>
        </w:rPr>
      </w:pPr>
      <w:r w:rsidRPr="008F7AEF">
        <w:rPr>
          <w:b/>
          <w:bCs/>
        </w:rPr>
        <w:t>Вариант 3</w:t>
      </w:r>
    </w:p>
    <w:p w14:paraId="22CB1516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t xml:space="preserve">Построение и сохранение нормированных гистограмм точности классификации наблюдений на заданных пользователем эпохах. Названия файлов с моделями должны иметь </w:t>
      </w:r>
      <w:proofErr w:type="gramStart"/>
      <w:r w:rsidRPr="008F7AEF">
        <w:t>название</w:t>
      </w:r>
      <w:proofErr w:type="gramEnd"/>
      <w:r w:rsidRPr="008F7AEF">
        <w:t xml:space="preserve"> соответствующее эпохе на которой была построена гистограмма</w:t>
      </w:r>
    </w:p>
    <w:p w14:paraId="54089F74" w14:textId="77777777" w:rsidR="008F7AEF" w:rsidRDefault="008F7AEF" w:rsidP="008F7AEF">
      <w:pPr>
        <w:spacing w:line="240" w:lineRule="auto"/>
        <w:ind w:left="432" w:firstLine="0"/>
        <w:jc w:val="left"/>
      </w:pPr>
    </w:p>
    <w:p w14:paraId="63F49EE4" w14:textId="5A9CFFA7" w:rsidR="008F7AEF" w:rsidRPr="008F7AEF" w:rsidRDefault="008F7AEF" w:rsidP="008F7AEF">
      <w:pPr>
        <w:spacing w:line="240" w:lineRule="auto"/>
        <w:ind w:left="432" w:firstLine="0"/>
        <w:jc w:val="left"/>
        <w:rPr>
          <w:b/>
          <w:bCs/>
        </w:rPr>
      </w:pPr>
      <w:r w:rsidRPr="008F7AEF">
        <w:rPr>
          <w:b/>
          <w:bCs/>
        </w:rPr>
        <w:t>Вариант 4</w:t>
      </w:r>
    </w:p>
    <w:p w14:paraId="3A808FFB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t>Сохранение моделей на заданных пользователем эпохах. Название файлов с моделями должна иметь следующий вид &lt;текущая дата&gt;_&lt;префикс, задаваемый пользователем&gt;_&lt;номер эпохи&gt;</w:t>
      </w:r>
    </w:p>
    <w:p w14:paraId="6E311129" w14:textId="77777777" w:rsidR="008F7AEF" w:rsidRDefault="008F7AEF" w:rsidP="008F7AEF">
      <w:pPr>
        <w:spacing w:line="240" w:lineRule="auto"/>
        <w:ind w:left="432" w:firstLine="0"/>
        <w:jc w:val="left"/>
      </w:pPr>
    </w:p>
    <w:p w14:paraId="71207363" w14:textId="69DA13A8" w:rsidR="008F7AEF" w:rsidRPr="008F7AEF" w:rsidRDefault="008F7AEF" w:rsidP="008F7AEF">
      <w:pPr>
        <w:spacing w:line="240" w:lineRule="auto"/>
        <w:ind w:left="432" w:firstLine="0"/>
        <w:jc w:val="left"/>
        <w:rPr>
          <w:b/>
          <w:bCs/>
        </w:rPr>
      </w:pPr>
      <w:r w:rsidRPr="008F7AEF">
        <w:rPr>
          <w:b/>
          <w:bCs/>
        </w:rPr>
        <w:t>Вариант 5</w:t>
      </w:r>
    </w:p>
    <w:p w14:paraId="04F789B1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t xml:space="preserve">На каждой эпохе </w:t>
      </w:r>
      <w:proofErr w:type="gramStart"/>
      <w:r w:rsidRPr="008F7AEF">
        <w:t>расчет количества наблюдений</w:t>
      </w:r>
      <w:proofErr w:type="gramEnd"/>
      <w:r w:rsidRPr="008F7AEF">
        <w:t xml:space="preserve"> для которых точность классификации меньше 90%. В конце обучения построения и сохранение графика изменения рассчитываемой величины</w:t>
      </w:r>
    </w:p>
    <w:p w14:paraId="0D56B31B" w14:textId="77777777" w:rsidR="008F7AEF" w:rsidRDefault="008F7AEF" w:rsidP="008F7AEF">
      <w:pPr>
        <w:spacing w:line="240" w:lineRule="auto"/>
        <w:ind w:left="432" w:firstLine="0"/>
        <w:jc w:val="left"/>
      </w:pPr>
    </w:p>
    <w:p w14:paraId="2769EDFF" w14:textId="2542C39A" w:rsidR="008F7AEF" w:rsidRPr="008F7AEF" w:rsidRDefault="008F7AEF" w:rsidP="008F7AEF">
      <w:pPr>
        <w:spacing w:line="240" w:lineRule="auto"/>
        <w:ind w:left="432" w:firstLine="0"/>
        <w:jc w:val="left"/>
        <w:rPr>
          <w:b/>
          <w:bCs/>
        </w:rPr>
      </w:pPr>
      <w:r w:rsidRPr="008F7AEF">
        <w:rPr>
          <w:b/>
          <w:bCs/>
        </w:rPr>
        <w:t>Вариант 6</w:t>
      </w:r>
    </w:p>
    <w:p w14:paraId="25DC06F0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lastRenderedPageBreak/>
        <w:t>Построение и сохранение таблицы со следующими данными: номер эпохи, номер наблюдения с наименьшей точностью классификации на заданной эпохе, к какому классу принадлежит наблюдение, точность классификации, значение ошибки.</w:t>
      </w:r>
    </w:p>
    <w:p w14:paraId="0502DA9E" w14:textId="77777777" w:rsidR="008F7AEF" w:rsidRPr="008F7AEF" w:rsidRDefault="008F7AEF" w:rsidP="008F7AEF">
      <w:pPr>
        <w:spacing w:line="240" w:lineRule="auto"/>
        <w:ind w:firstLine="0"/>
        <w:jc w:val="left"/>
      </w:pPr>
      <w:r w:rsidRPr="008F7AEF">
        <w:t>Каждая строчка должна рассчитываться с заданным пользователем интервалом начиная с 0 эпохи, а также на самой последней</w:t>
      </w:r>
    </w:p>
    <w:p w14:paraId="5ABEE12F" w14:textId="77777777" w:rsidR="00594FD7" w:rsidRPr="008F7AEF" w:rsidRDefault="00594FD7" w:rsidP="00A14123">
      <w:pPr>
        <w:spacing w:line="240" w:lineRule="auto"/>
        <w:ind w:firstLine="0"/>
        <w:jc w:val="left"/>
      </w:pPr>
    </w:p>
    <w:p w14:paraId="7BF7C901" w14:textId="77777777" w:rsidR="0063328B" w:rsidRPr="008F7AEF" w:rsidRDefault="0063328B" w:rsidP="006403D9">
      <w:pPr>
        <w:spacing w:line="240" w:lineRule="auto"/>
        <w:ind w:firstLine="0"/>
        <w:jc w:val="left"/>
      </w:pPr>
    </w:p>
    <w:p w14:paraId="3908700A" w14:textId="391B5ED1" w:rsidR="00A94F08" w:rsidRPr="00860D26" w:rsidRDefault="00A94F08" w:rsidP="00A94F08"/>
    <w:p w14:paraId="77FA36D3" w14:textId="77777777" w:rsidR="00F40BF6" w:rsidRPr="00860D26" w:rsidRDefault="00F40BF6" w:rsidP="00A94F08">
      <w:pPr>
        <w:rPr>
          <w:i/>
          <w:iCs/>
        </w:rPr>
      </w:pPr>
    </w:p>
    <w:p w14:paraId="514BEDC1" w14:textId="77777777" w:rsidR="00F40BF6" w:rsidRPr="00D33AA2" w:rsidRDefault="00F40BF6" w:rsidP="00A94F08"/>
    <w:p w14:paraId="5900A63C" w14:textId="77777777" w:rsidR="008F6D1C" w:rsidRPr="00D33AA2" w:rsidRDefault="008F6D1C" w:rsidP="008F6D1C"/>
    <w:p w14:paraId="1CAD2FAB" w14:textId="77777777" w:rsidR="00105912" w:rsidRPr="00105912" w:rsidRDefault="00105912" w:rsidP="00105912"/>
    <w:p w14:paraId="0153E3E2" w14:textId="77777777" w:rsidR="00456A06" w:rsidRPr="00D33AA2" w:rsidRDefault="00456A06" w:rsidP="00456A06"/>
    <w:p w14:paraId="42528933" w14:textId="77777777" w:rsidR="00AF094C" w:rsidRPr="00D33AA2" w:rsidRDefault="00AF094C" w:rsidP="00AF094C"/>
    <w:p w14:paraId="439E49C2" w14:textId="77777777" w:rsidR="00AF094C" w:rsidRPr="00D33AA2" w:rsidRDefault="00AF094C" w:rsidP="00AF094C">
      <w:pPr>
        <w:ind w:firstLine="0"/>
      </w:pPr>
    </w:p>
    <w:sectPr w:rsidR="00AF094C" w:rsidRPr="00D33AA2" w:rsidSect="00E91068">
      <w:headerReference w:type="default" r:id="rId46"/>
      <w:footerReference w:type="default" r:id="rId47"/>
      <w:headerReference w:type="first" r:id="rId48"/>
      <w:footerReference w:type="first" r:id="rId49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CE996" w14:textId="77777777" w:rsidR="00BE325F" w:rsidRDefault="00BE325F" w:rsidP="00657AD0">
      <w:pPr>
        <w:spacing w:line="240" w:lineRule="auto"/>
      </w:pPr>
      <w:r>
        <w:separator/>
      </w:r>
    </w:p>
  </w:endnote>
  <w:endnote w:type="continuationSeparator" w:id="0">
    <w:p w14:paraId="224CE997" w14:textId="77777777" w:rsidR="00BE325F" w:rsidRDefault="00BE325F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CE999" w14:textId="77777777"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224CE99F" wp14:editId="224CE9A0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D6090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CE99B" w14:textId="3D6A66F4"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944272">
      <w:rPr>
        <w:color w:val="05336E"/>
      </w:rPr>
      <w:t>2</w:t>
    </w:r>
    <w:r w:rsidRPr="00FA76A4">
      <w:rPr>
        <w:color w:val="05336E"/>
      </w:rPr>
      <w:t xml:space="preserve"> г.</w:t>
    </w:r>
  </w:p>
  <w:p w14:paraId="224CE99C" w14:textId="77777777"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224CE9A3" wp14:editId="224CE9A4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CE994" w14:textId="77777777" w:rsidR="00BE325F" w:rsidRDefault="00BE325F" w:rsidP="00657AD0">
      <w:pPr>
        <w:spacing w:line="240" w:lineRule="auto"/>
      </w:pPr>
      <w:r>
        <w:separator/>
      </w:r>
    </w:p>
  </w:footnote>
  <w:footnote w:type="continuationSeparator" w:id="0">
    <w:p w14:paraId="224CE995" w14:textId="77777777" w:rsidR="00BE325F" w:rsidRDefault="00BE325F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CE998" w14:textId="77777777"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224CE99D" wp14:editId="224CE99E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CE99A" w14:textId="77777777"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24CE9A1" wp14:editId="224CE9A2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36EB"/>
    <w:multiLevelType w:val="hybridMultilevel"/>
    <w:tmpl w:val="077A342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8EA6C39"/>
    <w:multiLevelType w:val="hybridMultilevel"/>
    <w:tmpl w:val="1FECF0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AC557C2"/>
    <w:multiLevelType w:val="multilevel"/>
    <w:tmpl w:val="E76EE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D7E59FC"/>
    <w:multiLevelType w:val="hybridMultilevel"/>
    <w:tmpl w:val="D01C5B06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 w15:restartNumberingAfterBreak="0">
    <w:nsid w:val="4240521C"/>
    <w:multiLevelType w:val="multilevel"/>
    <w:tmpl w:val="75BC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F94F0B"/>
    <w:multiLevelType w:val="multilevel"/>
    <w:tmpl w:val="369C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B72822"/>
    <w:multiLevelType w:val="hybridMultilevel"/>
    <w:tmpl w:val="46360FAE"/>
    <w:lvl w:ilvl="0" w:tplc="9710A8D4">
      <w:numFmt w:val="decimalZero"/>
      <w:lvlText w:val="%1-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C5D1524"/>
    <w:multiLevelType w:val="multilevel"/>
    <w:tmpl w:val="6E8A2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8374AF5"/>
    <w:multiLevelType w:val="multilevel"/>
    <w:tmpl w:val="E1B09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B5E3EEE"/>
    <w:multiLevelType w:val="multilevel"/>
    <w:tmpl w:val="E2C67E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14"/>
  </w:num>
  <w:num w:numId="5">
    <w:abstractNumId w:val="5"/>
  </w:num>
  <w:num w:numId="6">
    <w:abstractNumId w:val="18"/>
  </w:num>
  <w:num w:numId="7">
    <w:abstractNumId w:val="1"/>
  </w:num>
  <w:num w:numId="8">
    <w:abstractNumId w:val="17"/>
  </w:num>
  <w:num w:numId="9">
    <w:abstractNumId w:val="19"/>
  </w:num>
  <w:num w:numId="10">
    <w:abstractNumId w:val="13"/>
  </w:num>
  <w:num w:numId="11">
    <w:abstractNumId w:val="12"/>
  </w:num>
  <w:num w:numId="12">
    <w:abstractNumId w:val="10"/>
  </w:num>
  <w:num w:numId="13">
    <w:abstractNumId w:val="7"/>
  </w:num>
  <w:num w:numId="14">
    <w:abstractNumId w:val="15"/>
  </w:num>
  <w:num w:numId="15">
    <w:abstractNumId w:val="3"/>
  </w:num>
  <w:num w:numId="16">
    <w:abstractNumId w:val="9"/>
  </w:num>
  <w:num w:numId="17">
    <w:abstractNumId w:val="16"/>
  </w:num>
  <w:num w:numId="18">
    <w:abstractNumId w:val="8"/>
  </w:num>
  <w:num w:numId="19">
    <w:abstractNumId w:val="11"/>
  </w:num>
  <w:num w:numId="20">
    <w:abstractNumId w:val="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E6"/>
    <w:rsid w:val="0001673E"/>
    <w:rsid w:val="00100267"/>
    <w:rsid w:val="00105912"/>
    <w:rsid w:val="00121989"/>
    <w:rsid w:val="0014445C"/>
    <w:rsid w:val="00160D01"/>
    <w:rsid w:val="001816E6"/>
    <w:rsid w:val="001F21B9"/>
    <w:rsid w:val="001F6327"/>
    <w:rsid w:val="0023234D"/>
    <w:rsid w:val="002410E9"/>
    <w:rsid w:val="002524F4"/>
    <w:rsid w:val="002A3F8A"/>
    <w:rsid w:val="002F70F5"/>
    <w:rsid w:val="003010F0"/>
    <w:rsid w:val="0038733D"/>
    <w:rsid w:val="00387501"/>
    <w:rsid w:val="003D70D4"/>
    <w:rsid w:val="003F2354"/>
    <w:rsid w:val="00403452"/>
    <w:rsid w:val="00456A06"/>
    <w:rsid w:val="004654BC"/>
    <w:rsid w:val="004951B8"/>
    <w:rsid w:val="004A479B"/>
    <w:rsid w:val="004B4442"/>
    <w:rsid w:val="004B6605"/>
    <w:rsid w:val="004C3C38"/>
    <w:rsid w:val="00566E63"/>
    <w:rsid w:val="005803F0"/>
    <w:rsid w:val="00594FD7"/>
    <w:rsid w:val="005B19DD"/>
    <w:rsid w:val="005F283E"/>
    <w:rsid w:val="005F6140"/>
    <w:rsid w:val="0060505A"/>
    <w:rsid w:val="0063328B"/>
    <w:rsid w:val="006403D9"/>
    <w:rsid w:val="00645E3A"/>
    <w:rsid w:val="006516AB"/>
    <w:rsid w:val="00655107"/>
    <w:rsid w:val="00657AD0"/>
    <w:rsid w:val="006638A2"/>
    <w:rsid w:val="006670CD"/>
    <w:rsid w:val="00667371"/>
    <w:rsid w:val="00680547"/>
    <w:rsid w:val="006B0300"/>
    <w:rsid w:val="006D7CAF"/>
    <w:rsid w:val="00731470"/>
    <w:rsid w:val="008077C5"/>
    <w:rsid w:val="008448AD"/>
    <w:rsid w:val="00860D26"/>
    <w:rsid w:val="008852FF"/>
    <w:rsid w:val="00894744"/>
    <w:rsid w:val="008A1234"/>
    <w:rsid w:val="008D21BF"/>
    <w:rsid w:val="008F1AC6"/>
    <w:rsid w:val="008F6D1C"/>
    <w:rsid w:val="008F7AEF"/>
    <w:rsid w:val="00925778"/>
    <w:rsid w:val="00944272"/>
    <w:rsid w:val="009844F5"/>
    <w:rsid w:val="0098480C"/>
    <w:rsid w:val="009A7405"/>
    <w:rsid w:val="009B7EDD"/>
    <w:rsid w:val="00A0114E"/>
    <w:rsid w:val="00A14123"/>
    <w:rsid w:val="00A62A09"/>
    <w:rsid w:val="00A94F08"/>
    <w:rsid w:val="00AE522B"/>
    <w:rsid w:val="00AF094C"/>
    <w:rsid w:val="00B038B2"/>
    <w:rsid w:val="00B10EDB"/>
    <w:rsid w:val="00B51473"/>
    <w:rsid w:val="00B576B7"/>
    <w:rsid w:val="00B6558F"/>
    <w:rsid w:val="00BA0509"/>
    <w:rsid w:val="00BB3DEE"/>
    <w:rsid w:val="00BC58ED"/>
    <w:rsid w:val="00BD6090"/>
    <w:rsid w:val="00BE325F"/>
    <w:rsid w:val="00C27902"/>
    <w:rsid w:val="00C5232A"/>
    <w:rsid w:val="00CB5890"/>
    <w:rsid w:val="00D33AA2"/>
    <w:rsid w:val="00D609D9"/>
    <w:rsid w:val="00D643DF"/>
    <w:rsid w:val="00D649A8"/>
    <w:rsid w:val="00DA3AED"/>
    <w:rsid w:val="00DB217B"/>
    <w:rsid w:val="00DB584E"/>
    <w:rsid w:val="00DD04E3"/>
    <w:rsid w:val="00E414EA"/>
    <w:rsid w:val="00E50349"/>
    <w:rsid w:val="00E91068"/>
    <w:rsid w:val="00E9391C"/>
    <w:rsid w:val="00EE3468"/>
    <w:rsid w:val="00EE68B1"/>
    <w:rsid w:val="00F12D00"/>
    <w:rsid w:val="00F40BF6"/>
    <w:rsid w:val="00F71F66"/>
    <w:rsid w:val="00F7295A"/>
    <w:rsid w:val="00FA21C3"/>
    <w:rsid w:val="00FA5A8B"/>
    <w:rsid w:val="00FA76A4"/>
    <w:rsid w:val="00FE0E4C"/>
    <w:rsid w:val="00FF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4CE973"/>
  <w15:docId w15:val="{C19057CB-02FD-4750-94DF-869D3AD2B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F7295A"/>
    <w:pPr>
      <w:spacing w:before="200" w:after="200" w:line="240" w:lineRule="auto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абзац"/>
    <w:basedOn w:val="a"/>
    <w:link w:val="af4"/>
    <w:qFormat/>
    <w:rsid w:val="001816E6"/>
    <w:pPr>
      <w:spacing w:line="288" w:lineRule="auto"/>
      <w:ind w:firstLine="567"/>
    </w:pPr>
    <w:rPr>
      <w:rFonts w:ascii="Arial" w:hAnsi="Arial" w:cs="Arial"/>
      <w:color w:val="auto"/>
      <w:sz w:val="26"/>
      <w:szCs w:val="26"/>
      <w:lang w:eastAsia="en-US"/>
    </w:rPr>
  </w:style>
  <w:style w:type="character" w:customStyle="1" w:styleId="af4">
    <w:name w:val="абзац Знак"/>
    <w:basedOn w:val="a0"/>
    <w:link w:val="af3"/>
    <w:rsid w:val="001816E6"/>
    <w:rPr>
      <w:rFonts w:ascii="Arial" w:hAnsi="Arial" w:cs="Arial"/>
      <w:sz w:val="26"/>
      <w:szCs w:val="26"/>
      <w:lang w:eastAsia="en-US"/>
    </w:rPr>
  </w:style>
  <w:style w:type="character" w:styleId="af5">
    <w:name w:val="Hyperlink"/>
    <w:basedOn w:val="a0"/>
    <w:uiPriority w:val="99"/>
    <w:unhideWhenUsed/>
    <w:rsid w:val="00CB5890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B58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3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com/url?q=https://keras.io/layers/about-keras-layers/&amp;sa=D&amp;source=editors&amp;ust=1642366461423393&amp;usg=AOvVaw2zSY1I8hJDB7HIgjozmq7_" TargetMode="External"/><Relationship Id="rId18" Type="http://schemas.openxmlformats.org/officeDocument/2006/relationships/hyperlink" Target="https://www.google.com/url?q=https://keras.io/examples/mnist_cnn/&amp;sa=D&amp;source=editors&amp;ust=1642366902865202&amp;usg=AOvVaw2g5TLtLL0cYlqL1nL8JFei" TargetMode="External"/><Relationship Id="rId26" Type="http://schemas.openxmlformats.org/officeDocument/2006/relationships/hyperlink" Target="https://www.google.com/url?q=https://drive.google.com/open?id%3D1S-hHAJs2041SJ_v3SwRxCPNs9C_xEjoH&amp;sa=D&amp;source=editors&amp;ust=1642366902867242&amp;usg=AOvVaw0uz-YSptgN0GwjjT3NiW6g" TargetMode="External"/><Relationship Id="rId39" Type="http://schemas.openxmlformats.org/officeDocument/2006/relationships/hyperlink" Target="https://www.google.com/url?q=https://drive.google.com/open?id%3D1i6dxytctYyHf9jDBExkPYE2hFT8J5Qfy&amp;sa=D&amp;source=editors&amp;ust=1642367082602972&amp;usg=AOvVaw2w8bQFvw4rYl4NAMk1uRFr" TargetMode="External"/><Relationship Id="rId21" Type="http://schemas.openxmlformats.org/officeDocument/2006/relationships/hyperlink" Target="https://www.google.com/url?q=https://drive.google.com/open?id%3D14wbwI-TEjmQtSsTVeYW5k9RIdLAgngPw&amp;sa=D&amp;source=editors&amp;ust=1642366902866112&amp;usg=AOvVaw3tmdJK5USTyGkOviVguIhZ" TargetMode="External"/><Relationship Id="rId34" Type="http://schemas.openxmlformats.org/officeDocument/2006/relationships/hyperlink" Target="https://www.google.com/url?q=https://drive.google.com/open?id%3D1vP6ik0drIk0hqiG1kYHfXv3OBuTBWHM0&amp;sa=D&amp;source=editors&amp;ust=1642367082600718&amp;usg=AOvVaw1eXS_G0xPkMBb-3oyCmsjJ" TargetMode="External"/><Relationship Id="rId42" Type="http://schemas.openxmlformats.org/officeDocument/2006/relationships/hyperlink" Target="https://www.google.com/url?q=https://drive.google.com/open?id%3D1SGVwiwvZL-5p6Ab3VSqUteJOKM_4IMJQ&amp;sa=D&amp;source=editors&amp;ust=1642367082604220&amp;usg=AOvVaw2dP9RNyWHMcw98PIhUH6VT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hyperlink" Target="https://www.google.com/url?q=https://drive.google.com/open?id%3D14wbwI-TEjmQtSsTVeYW5k9RIdLAgngPw&amp;sa=D&amp;source=editors&amp;ust=1642366902868032&amp;usg=AOvVaw099_76PFWf4x_5_5lAGncS" TargetMode="External"/><Relationship Id="rId11" Type="http://schemas.openxmlformats.org/officeDocument/2006/relationships/hyperlink" Target="https://www.google.com/url?q=https://docs.google.com/document/d/1VHie36T5jOBbwQdD3HE3pZ05pzC7anZi7VRNWNmovaU/edit?usp%3Dsharing&amp;sa=D&amp;source=editors&amp;ust=1642366246449886&amp;usg=AOvVaw1-0wg82UUoelpbI6rksRs7" TargetMode="External"/><Relationship Id="rId24" Type="http://schemas.openxmlformats.org/officeDocument/2006/relationships/hyperlink" Target="https://www.google.com/url?q=https://drive.google.com/open?id%3D1stKDHj4DS3BO470pxiFYqkzfHiXGM_mT&amp;sa=D&amp;source=editors&amp;ust=1642366902866778&amp;usg=AOvVaw1WnBCsTzngMQ69A9fal1yg" TargetMode="External"/><Relationship Id="rId32" Type="http://schemas.openxmlformats.org/officeDocument/2006/relationships/hyperlink" Target="https://www.google.com/url?q=https://drive.google.com/open?id%3D1kdUhXByz_I4Q9Gw5JDVsskQIpQeUBtrx&amp;sa=D&amp;source=editors&amp;ust=1642366902868696&amp;usg=AOvVaw3kqlzGMSYfxG4Hqmmu9vzm" TargetMode="External"/><Relationship Id="rId37" Type="http://schemas.openxmlformats.org/officeDocument/2006/relationships/hyperlink" Target="https://www.google.com/url?q=https://drive.google.com/open?id%3D1B_08Wccj_k8mQlcMbtekBRDcrR4KFogn&amp;sa=D&amp;source=editors&amp;ust=1642367082602201&amp;usg=AOvVaw0GgqxZo4p1ydojBOzX8W49" TargetMode="External"/><Relationship Id="rId40" Type="http://schemas.openxmlformats.org/officeDocument/2006/relationships/hyperlink" Target="https://www.google.com/url?q=https://drive.google.com/open?id%3D19Pm6pYmF_goIeofNbwUpA6Yi54G240xs&amp;sa=D&amp;source=editors&amp;ust=1642367082603366&amp;usg=AOvVaw1e93ZkeD9yOuKzee59Iw0G" TargetMode="External"/><Relationship Id="rId45" Type="http://schemas.openxmlformats.org/officeDocument/2006/relationships/hyperlink" Target="https://www.google.com/url?q=https://docs.google.com/document/d/e/2PACX-1vQN1wWZizbNvyIRpsm8goZFmeb0WHNfXpioIXFPqFvb0-nw_--uxbxGv2MwyaoH23FVMS2QUAgkmsLJ/pub&amp;sa=D&amp;source=editors&amp;ust=1642367276649399&amp;usg=AOvVaw3qDTQBo8fUeF4TcWV5qDX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e.moevm.info/lib/exe/fetch.php/courses:artificial_neural_networks:pr_5.pdf" TargetMode="External"/><Relationship Id="rId23" Type="http://schemas.openxmlformats.org/officeDocument/2006/relationships/hyperlink" Target="https://www.google.com/url?q=https://drive.google.com/open?id%3D14wbwI-TEjmQtSsTVeYW5k9RIdLAgngPw&amp;sa=D&amp;source=editors&amp;ust=1642366902866607&amp;usg=AOvVaw3SpcgilmyrkD4QiEvAqIKJ" TargetMode="External"/><Relationship Id="rId28" Type="http://schemas.openxmlformats.org/officeDocument/2006/relationships/hyperlink" Target="https://www.google.com/url?q=https://drive.google.com/open?id%3D1u04UvfmvGZfsXS0Be8VF8NxqO-xzJ3J-&amp;sa=D&amp;source=editors&amp;ust=1642366902867742&amp;usg=AOvVaw1HDGC2nyA1RRsyMfSKN0w7" TargetMode="External"/><Relationship Id="rId36" Type="http://schemas.openxmlformats.org/officeDocument/2006/relationships/hyperlink" Target="https://www.google.com/url?q=https://drive.google.com/open?id%3D1ihcOZ10aweMClx9oKA2XtHvGtgI3MiTp&amp;sa=D&amp;source=editors&amp;ust=1642367082601883&amp;usg=AOvVaw1S16Ao6oNfyS9eUrthiCYD" TargetMode="External"/><Relationship Id="rId49" Type="http://schemas.openxmlformats.org/officeDocument/2006/relationships/footer" Target="footer2.xml"/><Relationship Id="rId10" Type="http://schemas.openxmlformats.org/officeDocument/2006/relationships/hyperlink" Target="http://se.moevm.info/lib/exe/fetch.php/courses:artificial_neural_networks:pr_3.pdf" TargetMode="External"/><Relationship Id="rId19" Type="http://schemas.openxmlformats.org/officeDocument/2006/relationships/hyperlink" Target="https://www.google.com/url?q=https://drive.google.com/open?id%3D14wbwI-TEjmQtSsTVeYW5k9RIdLAgngPw&amp;sa=D&amp;source=editors&amp;ust=1642366902865605&amp;usg=AOvVaw1DLTse1JRDSc9bcNKGXD3R" TargetMode="External"/><Relationship Id="rId31" Type="http://schemas.openxmlformats.org/officeDocument/2006/relationships/hyperlink" Target="https://www.google.com/url?q=https://drive.google.com/open?id%3D14wbwI-TEjmQtSsTVeYW5k9RIdLAgngPw&amp;sa=D&amp;source=editors&amp;ust=1642366902868520&amp;usg=AOvVaw2nvIdBSyrA-EPatO6Mbgo5" TargetMode="External"/><Relationship Id="rId44" Type="http://schemas.openxmlformats.org/officeDocument/2006/relationships/hyperlink" Target="http://se.moevm.info/lib/exe/fetch.php/courses:artificial_neural_networks:pr_8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e.moevm.info/lib/exe/fetch.php/courses:artificial_neural_networks:pr_2.pdf" TargetMode="External"/><Relationship Id="rId14" Type="http://schemas.openxmlformats.org/officeDocument/2006/relationships/hyperlink" Target="https://www.google.com/url?q=https://keras.io/models/about-keras-models/&amp;sa=D&amp;source=editors&amp;ust=1642366461423735&amp;usg=AOvVaw0w7whCxYCwN_BYbcKx4bF_" TargetMode="External"/><Relationship Id="rId22" Type="http://schemas.openxmlformats.org/officeDocument/2006/relationships/hyperlink" Target="https://www.google.com/url?q=https://drive.google.com/open?id%3D1ewKl1QqScGSfgqt9YMWUYrdi-ehmBxR_&amp;sa=D&amp;source=editors&amp;ust=1642366902866308&amp;usg=AOvVaw1d4XA3sYf5EP0jrRNx5gxD" TargetMode="External"/><Relationship Id="rId27" Type="http://schemas.openxmlformats.org/officeDocument/2006/relationships/hyperlink" Target="https://www.google.com/url?q=https://drive.google.com/open?id%3D14wbwI-TEjmQtSsTVeYW5k9RIdLAgngPw&amp;sa=D&amp;source=editors&amp;ust=1642366902867550&amp;usg=AOvVaw3DhPp5ScsJghiIFitxSd0g" TargetMode="External"/><Relationship Id="rId30" Type="http://schemas.openxmlformats.org/officeDocument/2006/relationships/hyperlink" Target="https://www.google.com/url?q=https://drive.google.com/open?id%3D1zz8uiMw1ebWLlFZ2fyp2cA2aWF_dKpI8&amp;sa=D&amp;source=editors&amp;ust=1642366902868202&amp;usg=AOvVaw1wVrpjDfpnQ7FNSpH0Z1BB" TargetMode="External"/><Relationship Id="rId35" Type="http://schemas.openxmlformats.org/officeDocument/2006/relationships/hyperlink" Target="https://www.google.com/url?q=https://keras.io/layers/recurrent/&amp;sa=D&amp;source=editors&amp;ust=1642367082601154&amp;usg=AOvVaw1O291GAl-FPj1qpNs_6PV2" TargetMode="External"/><Relationship Id="rId43" Type="http://schemas.openxmlformats.org/officeDocument/2006/relationships/hyperlink" Target="https://www.google.com/url?q=https://drive.google.com/open?id%3D1SZxLNSuN16xTUAvXE2O88sWFXigU1Waf&amp;sa=D&amp;source=editors&amp;ust=1642367082604650&amp;usg=AOvVaw1fTMpZ6jNolTnEs7TnypbN" TargetMode="External"/><Relationship Id="rId48" Type="http://schemas.openxmlformats.org/officeDocument/2006/relationships/header" Target="header2.xml"/><Relationship Id="rId8" Type="http://schemas.openxmlformats.org/officeDocument/2006/relationships/hyperlink" Target="http://se.moevm.info/lib/exe/fetch.php/courses:artificial_neural_networks:pr_1.pdf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se.moevm.info/lib/exe/fetch.php/courses:artificial_neural_networks:pr_4.pdf" TargetMode="External"/><Relationship Id="rId17" Type="http://schemas.openxmlformats.org/officeDocument/2006/relationships/hyperlink" Target="http://se.moevm.info/lib/exe/fetch.php/courses:artificial_neural_networks:pr_6.pdf" TargetMode="External"/><Relationship Id="rId25" Type="http://schemas.openxmlformats.org/officeDocument/2006/relationships/hyperlink" Target="https://www.google.com/url?q=https://drive.google.com/open?id%3D14wbwI-TEjmQtSsTVeYW5k9RIdLAgngPw&amp;sa=D&amp;source=editors&amp;ust=1642366902867073&amp;usg=AOvVaw1Jcq8WbfFsc6Mly7DRgaCE" TargetMode="External"/><Relationship Id="rId33" Type="http://schemas.openxmlformats.org/officeDocument/2006/relationships/hyperlink" Target="http://se.moevm.info/lib/exe/fetch.php/courses:artificial_neural_networks:pr_7.pdf" TargetMode="External"/><Relationship Id="rId38" Type="http://schemas.openxmlformats.org/officeDocument/2006/relationships/hyperlink" Target="https://www.google.com/url?q=https://drive.google.com/open?id%3D107oNYHuTbI5rfLYtc_t5sFAqw9WqO4Ik&amp;sa=D&amp;source=editors&amp;ust=1642367082602559&amp;usg=AOvVaw1xRA2vjx9x8OrMWy0Wb-Rj" TargetMode="External"/><Relationship Id="rId46" Type="http://schemas.openxmlformats.org/officeDocument/2006/relationships/header" Target="header1.xml"/><Relationship Id="rId20" Type="http://schemas.openxmlformats.org/officeDocument/2006/relationships/hyperlink" Target="https://www.google.com/url?q=https://drive.google.com/open?id%3D1f5fYl7rMYCvhglebP_1tOdiHFH837nMS&amp;sa=D&amp;source=editors&amp;ust=1642366902865786&amp;usg=AOvVaw0FIp-Lw3okN_NtddM3bMZs" TargetMode="External"/><Relationship Id="rId41" Type="http://schemas.openxmlformats.org/officeDocument/2006/relationships/hyperlink" Target="https://www.google.com/url?q=https://drive.google.com/open?id%3D1PAeLtMVJsC_YkJxD1_KImxYFx6RDho2Q&amp;sa=D&amp;source=editors&amp;ust=1642367082603780&amp;usg=AOvVaw0GjOjtybPVFHvig_Zoa49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8;&#1072;&#1085;&#1090;&#1099;\&#1043;&#1088;&#1072;&#1085;%20&#1048;&#1048;\moodle\Dot1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50CBA-878F-4E94-B2AD-49D2AB151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Dot1.dotm</Template>
  <TotalTime>41</TotalTime>
  <Pages>17</Pages>
  <Words>4000</Words>
  <Characters>22806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Igor Kulikov</cp:lastModifiedBy>
  <cp:revision>44</cp:revision>
  <cp:lastPrinted>2021-12-13T14:17:00Z</cp:lastPrinted>
  <dcterms:created xsi:type="dcterms:W3CDTF">2022-01-16T19:25:00Z</dcterms:created>
  <dcterms:modified xsi:type="dcterms:W3CDTF">2022-01-17T16:00:00Z</dcterms:modified>
</cp:coreProperties>
</file>