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Pr="00682DD3" w:rsidRDefault="00977693" w:rsidP="0058146F">
                            <w:pPr>
                              <w:pStyle w:val="af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>Методические рекомендации к л</w:t>
                            </w:r>
                            <w:r w:rsidR="00886B85">
                              <w:t>екци</w:t>
                            </w:r>
                            <w:r>
                              <w:t>и</w:t>
                            </w:r>
                            <w:r w:rsidR="00886B85">
                              <w:t xml:space="preserve"> №</w:t>
                            </w:r>
                            <w:r w:rsidR="00682DD3"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Pr="00682DD3" w:rsidRDefault="00977693" w:rsidP="0058146F">
                      <w:pPr>
                        <w:pStyle w:val="af"/>
                        <w:ind w:firstLine="0"/>
                        <w:rPr>
                          <w:lang w:val="en-US"/>
                        </w:rPr>
                      </w:pPr>
                      <w:r>
                        <w:t>Методические рекомендации к л</w:t>
                      </w:r>
                      <w:r w:rsidR="00886B85">
                        <w:t>екци</w:t>
                      </w:r>
                      <w:r>
                        <w:t>и</w:t>
                      </w:r>
                      <w:r w:rsidR="00886B85">
                        <w:t xml:space="preserve"> №</w:t>
                      </w:r>
                      <w:r w:rsidR="00682DD3"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8146F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8146F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58146F" w:rsidRDefault="00682DD3" w:rsidP="00A62A09">
                            <w:pPr>
                              <w:pStyle w:val="ad"/>
                            </w:pPr>
                            <w:r w:rsidRPr="00682DD3">
                              <w:t>Нормативно-правое регулирование в области информационной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Pr="0058146F" w:rsidRDefault="00682DD3" w:rsidP="00A62A09">
                      <w:pPr>
                        <w:pStyle w:val="ad"/>
                      </w:pPr>
                      <w:r w:rsidRPr="00682DD3">
                        <w:t>Нормативно-правое регулирование в области информационной безопасности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682DD3" w:rsidP="00682DD3">
      <w:pPr>
        <w:pStyle w:val="1"/>
      </w:pPr>
      <w:r w:rsidRPr="00682DD3">
        <w:lastRenderedPageBreak/>
        <w:t>Нормативно-правое регулирование в области информационной безопасности</w:t>
      </w:r>
    </w:p>
    <w:p w:rsidR="00977693" w:rsidRPr="00977693" w:rsidRDefault="00977693" w:rsidP="00977693">
      <w:pPr>
        <w:rPr>
          <w:b/>
          <w:bCs/>
        </w:rPr>
      </w:pPr>
      <w:r w:rsidRPr="00977693">
        <w:t>Методические рекомендации и план проведения занятия по дисциплине</w:t>
      </w:r>
      <w:r w:rsidRPr="00977693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977693">
        <w:t>к лекции №</w:t>
      </w:r>
      <w:r w:rsidRPr="00977693">
        <w:rPr>
          <w:b/>
          <w:bCs/>
        </w:rPr>
        <w:t xml:space="preserve"> 2</w:t>
      </w:r>
    </w:p>
    <w:p w:rsidR="00977693" w:rsidRPr="00977693" w:rsidRDefault="00977693" w:rsidP="00977693">
      <w:pPr>
        <w:rPr>
          <w:b/>
          <w:bCs/>
        </w:rPr>
      </w:pPr>
    </w:p>
    <w:p w:rsidR="00977693" w:rsidRPr="00977693" w:rsidRDefault="00977693" w:rsidP="00977693">
      <w:r w:rsidRPr="00977693">
        <w:rPr>
          <w:bCs/>
        </w:rPr>
        <w:t xml:space="preserve">_____ </w:t>
      </w:r>
      <w:r w:rsidRPr="00977693">
        <w:rPr>
          <w:b/>
          <w:bCs/>
        </w:rPr>
        <w:t>учебная группа</w:t>
      </w:r>
      <w:r w:rsidRPr="00977693">
        <w:rPr>
          <w:bCs/>
        </w:rPr>
        <w:t xml:space="preserve"> "_____"____________ ______ </w:t>
      </w:r>
      <w:r w:rsidRPr="00977693">
        <w:rPr>
          <w:b/>
          <w:bCs/>
        </w:rPr>
        <w:t>г. аудитория №</w:t>
      </w:r>
      <w:r w:rsidRPr="00977693">
        <w:rPr>
          <w:bCs/>
        </w:rPr>
        <w:t>____</w:t>
      </w:r>
    </w:p>
    <w:p w:rsidR="00977693" w:rsidRDefault="00977693" w:rsidP="00977693"/>
    <w:p w:rsidR="00977693" w:rsidRPr="00977693" w:rsidRDefault="00977693" w:rsidP="00977693">
      <w:pPr>
        <w:rPr>
          <w:b/>
          <w:u w:val="single"/>
        </w:rPr>
      </w:pPr>
      <w:r w:rsidRPr="00977693">
        <w:t>Учебное время</w:t>
      </w:r>
      <w:r w:rsidRPr="00977693">
        <w:rPr>
          <w:b/>
          <w:u w:val="single"/>
        </w:rPr>
        <w:t xml:space="preserve"> – 2 час;</w:t>
      </w:r>
    </w:p>
    <w:p w:rsidR="00977693" w:rsidRPr="00977693" w:rsidRDefault="00977693" w:rsidP="00977693">
      <w:pPr>
        <w:numPr>
          <w:ilvl w:val="0"/>
          <w:numId w:val="23"/>
        </w:numPr>
        <w:rPr>
          <w:b/>
          <w:bCs/>
        </w:rPr>
      </w:pPr>
      <w:r w:rsidRPr="00977693">
        <w:rPr>
          <w:b/>
          <w:bCs/>
        </w:rPr>
        <w:t xml:space="preserve">Вид </w:t>
      </w:r>
      <w:proofErr w:type="gramStart"/>
      <w:r w:rsidRPr="00977693">
        <w:rPr>
          <w:b/>
          <w:bCs/>
        </w:rPr>
        <w:t>занятия:  Лекция</w:t>
      </w:r>
      <w:proofErr w:type="gramEnd"/>
    </w:p>
    <w:p w:rsidR="00977693" w:rsidRPr="00977693" w:rsidRDefault="00977693" w:rsidP="00977693">
      <w:pPr>
        <w:numPr>
          <w:ilvl w:val="0"/>
          <w:numId w:val="23"/>
        </w:numPr>
        <w:rPr>
          <w:u w:val="single"/>
        </w:rPr>
      </w:pPr>
      <w:r w:rsidRPr="00977693">
        <w:rPr>
          <w:b/>
          <w:bCs/>
        </w:rPr>
        <w:t xml:space="preserve">ТЕМА: </w:t>
      </w:r>
      <w:r w:rsidRPr="00977693">
        <w:rPr>
          <w:u w:val="single"/>
        </w:rPr>
        <w:t>Основные понятия и задачи программно-аппаратной защиты информации, принципы её построения.</w:t>
      </w:r>
    </w:p>
    <w:p w:rsidR="00977693" w:rsidRPr="00977693" w:rsidRDefault="00977693" w:rsidP="00977693">
      <w:pPr>
        <w:numPr>
          <w:ilvl w:val="0"/>
          <w:numId w:val="23"/>
        </w:numPr>
        <w:rPr>
          <w:b/>
          <w:bCs/>
        </w:rPr>
      </w:pPr>
      <w:r w:rsidRPr="00977693">
        <w:rPr>
          <w:b/>
          <w:bCs/>
        </w:rPr>
        <w:t>Тема занятия:</w:t>
      </w:r>
      <w:r w:rsidRPr="00977693">
        <w:t xml:space="preserve"> Нормативно-правое регулирование в области информационной безопасности.</w:t>
      </w:r>
    </w:p>
    <w:p w:rsidR="00977693" w:rsidRPr="00977693" w:rsidRDefault="00977693" w:rsidP="00977693">
      <w:pPr>
        <w:ind w:left="360" w:firstLine="0"/>
        <w:rPr>
          <w:b/>
          <w:bCs/>
        </w:rPr>
      </w:pPr>
    </w:p>
    <w:p w:rsidR="00977693" w:rsidRDefault="00977693" w:rsidP="00977693">
      <w:r w:rsidRPr="00977693">
        <w:rPr>
          <w:b/>
          <w:bCs/>
        </w:rPr>
        <w:t xml:space="preserve">Целевая установка: </w:t>
      </w:r>
      <w:r w:rsidRPr="00977693">
        <w:t>дать знания в области правового регулирования обеспечения ИБ.</w:t>
      </w:r>
    </w:p>
    <w:p w:rsidR="00977693" w:rsidRPr="00977693" w:rsidRDefault="00977693" w:rsidP="00977693"/>
    <w:p w:rsidR="00977693" w:rsidRPr="00977693" w:rsidRDefault="00977693" w:rsidP="00977693">
      <w:pPr>
        <w:rPr>
          <w:b/>
          <w:bCs/>
        </w:rPr>
      </w:pPr>
      <w:r w:rsidRPr="00977693">
        <w:rPr>
          <w:b/>
          <w:bCs/>
        </w:rPr>
        <w:t>Основные вопросы занятия и планируемое время</w:t>
      </w:r>
    </w:p>
    <w:p w:rsidR="00977693" w:rsidRPr="00977693" w:rsidRDefault="00977693" w:rsidP="00977693">
      <w:r w:rsidRPr="00977693">
        <w:t xml:space="preserve">Вводная часть                                                             </w:t>
      </w:r>
      <w:r>
        <w:t xml:space="preserve">  </w:t>
      </w:r>
      <w:r w:rsidRPr="00977693">
        <w:t xml:space="preserve">               10 мин.</w:t>
      </w:r>
    </w:p>
    <w:p w:rsidR="00977693" w:rsidRPr="00977693" w:rsidRDefault="00977693" w:rsidP="00977693">
      <w:pPr>
        <w:pStyle w:val="a4"/>
        <w:numPr>
          <w:ilvl w:val="0"/>
          <w:numId w:val="31"/>
        </w:numPr>
        <w:rPr>
          <w:sz w:val="24"/>
          <w:szCs w:val="24"/>
        </w:rPr>
      </w:pPr>
      <w:r w:rsidRPr="00977693">
        <w:rPr>
          <w:sz w:val="24"/>
          <w:szCs w:val="24"/>
        </w:rPr>
        <w:t>Объявление темы, цели и порядка проведения занятия</w:t>
      </w:r>
    </w:p>
    <w:p w:rsidR="00977693" w:rsidRPr="00977693" w:rsidRDefault="00977693" w:rsidP="00977693">
      <w:pPr>
        <w:pStyle w:val="a4"/>
        <w:numPr>
          <w:ilvl w:val="0"/>
          <w:numId w:val="31"/>
        </w:numPr>
        <w:rPr>
          <w:sz w:val="24"/>
          <w:szCs w:val="24"/>
        </w:rPr>
      </w:pPr>
      <w:r w:rsidRPr="00977693">
        <w:rPr>
          <w:sz w:val="24"/>
          <w:szCs w:val="24"/>
        </w:rPr>
        <w:t>Проведение текущего контроля в виде опроса</w:t>
      </w:r>
    </w:p>
    <w:p w:rsidR="00977693" w:rsidRPr="00977693" w:rsidRDefault="00977693" w:rsidP="00977693">
      <w:pPr>
        <w:pStyle w:val="a4"/>
        <w:numPr>
          <w:ilvl w:val="0"/>
          <w:numId w:val="31"/>
        </w:numPr>
        <w:rPr>
          <w:b/>
          <w:sz w:val="24"/>
          <w:szCs w:val="24"/>
        </w:rPr>
      </w:pPr>
      <w:r w:rsidRPr="00977693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977693" w:rsidRPr="00977693" w:rsidRDefault="00977693" w:rsidP="00977693">
      <w:r w:rsidRPr="00977693">
        <w:t xml:space="preserve">Основная часть                                                                         </w:t>
      </w:r>
      <w:r>
        <w:t xml:space="preserve">  </w:t>
      </w:r>
      <w:r w:rsidRPr="00977693">
        <w:t xml:space="preserve">  75 мин.</w:t>
      </w:r>
    </w:p>
    <w:p w:rsidR="00977693" w:rsidRPr="00977693" w:rsidRDefault="00977693" w:rsidP="00977693">
      <w:pPr>
        <w:numPr>
          <w:ilvl w:val="0"/>
          <w:numId w:val="25"/>
        </w:numPr>
        <w:rPr>
          <w:sz w:val="24"/>
          <w:szCs w:val="24"/>
        </w:rPr>
      </w:pPr>
      <w:r w:rsidRPr="00977693">
        <w:rPr>
          <w:bCs/>
          <w:sz w:val="24"/>
          <w:szCs w:val="24"/>
        </w:rPr>
        <w:t xml:space="preserve">Правовое регулирование в области ИБ. </w:t>
      </w:r>
      <w:r w:rsidRPr="00977693">
        <w:rPr>
          <w:sz w:val="24"/>
          <w:szCs w:val="24"/>
        </w:rPr>
        <w:t xml:space="preserve">                                                     </w:t>
      </w:r>
      <w:r>
        <w:rPr>
          <w:sz w:val="24"/>
          <w:szCs w:val="24"/>
        </w:rPr>
        <w:t xml:space="preserve">  </w:t>
      </w:r>
      <w:r w:rsidRPr="00977693">
        <w:rPr>
          <w:sz w:val="24"/>
          <w:szCs w:val="24"/>
        </w:rPr>
        <w:t xml:space="preserve">  35 мин.</w:t>
      </w:r>
    </w:p>
    <w:p w:rsidR="00977693" w:rsidRPr="00977693" w:rsidRDefault="00977693" w:rsidP="00977693">
      <w:pPr>
        <w:numPr>
          <w:ilvl w:val="0"/>
          <w:numId w:val="25"/>
        </w:numPr>
        <w:rPr>
          <w:sz w:val="24"/>
          <w:szCs w:val="24"/>
        </w:rPr>
      </w:pPr>
      <w:r w:rsidRPr="00977693">
        <w:rPr>
          <w:sz w:val="24"/>
          <w:szCs w:val="24"/>
        </w:rPr>
        <w:t>Модель эшелонированной обороны. Важность и сложность проблемы информационной безопасности                                                                      40 мин.</w:t>
      </w:r>
    </w:p>
    <w:p w:rsidR="00977693" w:rsidRPr="00977693" w:rsidRDefault="00977693" w:rsidP="00977693">
      <w:r w:rsidRPr="00977693">
        <w:t xml:space="preserve">Заключительная часть                                                           </w:t>
      </w:r>
      <w:r>
        <w:t xml:space="preserve"> </w:t>
      </w:r>
      <w:r w:rsidRPr="00977693">
        <w:t xml:space="preserve">        5 мин.</w:t>
      </w:r>
    </w:p>
    <w:p w:rsidR="00977693" w:rsidRPr="00977693" w:rsidRDefault="00977693" w:rsidP="00977693">
      <w:pPr>
        <w:pStyle w:val="a4"/>
        <w:numPr>
          <w:ilvl w:val="0"/>
          <w:numId w:val="30"/>
        </w:numPr>
        <w:rPr>
          <w:sz w:val="24"/>
          <w:szCs w:val="24"/>
        </w:rPr>
      </w:pPr>
      <w:r w:rsidRPr="00977693">
        <w:rPr>
          <w:sz w:val="24"/>
          <w:szCs w:val="24"/>
        </w:rPr>
        <w:t>Контрольные вопросы</w:t>
      </w:r>
    </w:p>
    <w:p w:rsidR="00977693" w:rsidRPr="00977693" w:rsidRDefault="00977693" w:rsidP="00977693">
      <w:pPr>
        <w:pStyle w:val="a4"/>
        <w:numPr>
          <w:ilvl w:val="0"/>
          <w:numId w:val="30"/>
        </w:numPr>
        <w:rPr>
          <w:sz w:val="24"/>
          <w:szCs w:val="24"/>
        </w:rPr>
      </w:pPr>
      <w:r w:rsidRPr="00977693">
        <w:rPr>
          <w:sz w:val="24"/>
          <w:szCs w:val="24"/>
        </w:rPr>
        <w:t>Подведение итогов занятия</w:t>
      </w:r>
    </w:p>
    <w:p w:rsidR="00977693" w:rsidRPr="00977693" w:rsidRDefault="00977693" w:rsidP="00977693">
      <w:pPr>
        <w:pStyle w:val="a4"/>
        <w:numPr>
          <w:ilvl w:val="0"/>
          <w:numId w:val="30"/>
        </w:numPr>
        <w:rPr>
          <w:sz w:val="24"/>
          <w:szCs w:val="24"/>
        </w:rPr>
      </w:pPr>
      <w:r w:rsidRPr="00977693">
        <w:rPr>
          <w:sz w:val="24"/>
          <w:szCs w:val="24"/>
        </w:rPr>
        <w:t>Задание на самостоятельную работу.</w:t>
      </w:r>
    </w:p>
    <w:p w:rsidR="00977693" w:rsidRPr="00977693" w:rsidRDefault="00977693" w:rsidP="00977693">
      <w:pPr>
        <w:rPr>
          <w:bCs/>
        </w:rPr>
      </w:pPr>
    </w:p>
    <w:p w:rsidR="00977693" w:rsidRPr="00977693" w:rsidRDefault="00977693" w:rsidP="00977693">
      <w:pPr>
        <w:numPr>
          <w:ilvl w:val="0"/>
          <w:numId w:val="29"/>
        </w:numPr>
      </w:pPr>
      <w:r w:rsidRPr="00977693">
        <w:rPr>
          <w:b/>
        </w:rPr>
        <w:t xml:space="preserve">Перечень применяемых наглядных пособий и технических средств </w:t>
      </w:r>
    </w:p>
    <w:p w:rsidR="00977693" w:rsidRPr="00977693" w:rsidRDefault="00977693" w:rsidP="00977693">
      <w:r w:rsidRPr="00977693">
        <w:t>ПЭВМ, проектор, экран.</w:t>
      </w:r>
    </w:p>
    <w:p w:rsidR="00977693" w:rsidRPr="00977693" w:rsidRDefault="00977693" w:rsidP="00977693">
      <w:r w:rsidRPr="00977693">
        <w:t>Опорный конспект.</w:t>
      </w:r>
    </w:p>
    <w:p w:rsidR="00977693" w:rsidRPr="00977693" w:rsidRDefault="00977693" w:rsidP="00977693"/>
    <w:p w:rsidR="00977693" w:rsidRPr="00977693" w:rsidRDefault="00977693" w:rsidP="00977693">
      <w:pPr>
        <w:rPr>
          <w:b/>
        </w:rPr>
      </w:pPr>
      <w:r w:rsidRPr="00977693">
        <w:rPr>
          <w:b/>
        </w:rPr>
        <w:t>Литература для самостоятельной подготовки</w:t>
      </w:r>
    </w:p>
    <w:p w:rsidR="00977693" w:rsidRPr="00977693" w:rsidRDefault="00977693" w:rsidP="00977693">
      <w:pPr>
        <w:numPr>
          <w:ilvl w:val="0"/>
          <w:numId w:val="27"/>
        </w:numPr>
        <w:rPr>
          <w:b/>
        </w:rPr>
      </w:pPr>
      <w:r w:rsidRPr="00977693">
        <w:t>Щеглов, Андрей Юрьевич. Защита информации: основы теории [Текст</w:t>
      </w:r>
      <w:proofErr w:type="gramStart"/>
      <w:r w:rsidRPr="00977693">
        <w:t>] :</w:t>
      </w:r>
      <w:proofErr w:type="gramEnd"/>
      <w:r w:rsidRPr="00977693">
        <w:t xml:space="preserve"> учеб. для бакалавриата и магистратуры для вузов по инженер.</w:t>
      </w:r>
      <w:r w:rsidRPr="00977693">
        <w:softHyphen/>
      </w:r>
      <w:proofErr w:type="spellStart"/>
      <w:r w:rsidRPr="00977693">
        <w:t>техн</w:t>
      </w:r>
      <w:proofErr w:type="spellEnd"/>
      <w:r w:rsidRPr="00977693">
        <w:t>. на</w:t>
      </w:r>
      <w:r w:rsidRPr="00977693">
        <w:footnoteRef/>
      </w:r>
      <w:r w:rsidRPr="00977693">
        <w:t xml:space="preserve">правлениям / А. Ю. Щеглов, К. А. Щеглов, 2019. </w:t>
      </w:r>
      <w:r w:rsidRPr="00977693">
        <w:softHyphen/>
        <w:t>308, [1] с.</w:t>
      </w:r>
    </w:p>
    <w:p w:rsidR="00977693" w:rsidRPr="00977693" w:rsidRDefault="00977693" w:rsidP="00977693">
      <w:pPr>
        <w:numPr>
          <w:ilvl w:val="0"/>
          <w:numId w:val="27"/>
        </w:numPr>
        <w:rPr>
          <w:b/>
        </w:rPr>
      </w:pPr>
      <w:r w:rsidRPr="00977693">
        <w:t>Макаренко С. И., Ковальский А. А., Краснов С. А. Принципы построения и функционирования аппаратно-программных средств телекоммуникационных систем: учебное пособие. Часть 2: Сетевые операционные системы и принципы обеспечения информационной безопасности в сетях. – СПб.: Наукоемкие технологии, 2020.: https://www.elibrary.ru/download/elibrary_43141880_41377999.pdf</w:t>
      </w:r>
    </w:p>
    <w:p w:rsidR="00977693" w:rsidRPr="00977693" w:rsidRDefault="00977693" w:rsidP="00977693">
      <w:pPr>
        <w:numPr>
          <w:ilvl w:val="0"/>
          <w:numId w:val="27"/>
        </w:numPr>
      </w:pPr>
      <w:r w:rsidRPr="00977693">
        <w:t xml:space="preserve">Федеральная служба по техническому и экспортному контролю (ФСТЭК России) </w:t>
      </w:r>
      <w:hyperlink r:id="rId8" w:history="1">
        <w:r w:rsidRPr="00977693">
          <w:rPr>
            <w:rStyle w:val="af5"/>
          </w:rPr>
          <w:t>http://fstec.ru/</w:t>
        </w:r>
      </w:hyperlink>
    </w:p>
    <w:p w:rsidR="00977693" w:rsidRPr="00977693" w:rsidRDefault="00977693" w:rsidP="00977693">
      <w:pPr>
        <w:numPr>
          <w:ilvl w:val="0"/>
          <w:numId w:val="27"/>
        </w:numPr>
      </w:pPr>
      <w:r w:rsidRPr="00977693">
        <w:t xml:space="preserve">Федеральная служба по надзору в сфере связи, информационных технологий и </w:t>
      </w:r>
      <w:proofErr w:type="spellStart"/>
      <w:r w:rsidRPr="00977693">
        <w:t>мас</w:t>
      </w:r>
      <w:proofErr w:type="spellEnd"/>
      <w:r w:rsidRPr="00977693">
        <w:footnoteRef/>
      </w:r>
      <w:proofErr w:type="spellStart"/>
      <w:r w:rsidRPr="00977693">
        <w:t>совых</w:t>
      </w:r>
      <w:proofErr w:type="spellEnd"/>
      <w:r w:rsidRPr="00977693">
        <w:t xml:space="preserve"> коммуникаций </w:t>
      </w:r>
      <w:hyperlink r:id="rId9" w:history="1">
        <w:r w:rsidRPr="00977693">
          <w:rPr>
            <w:rStyle w:val="af5"/>
          </w:rPr>
          <w:t>http://rkn.gov.ru/</w:t>
        </w:r>
      </w:hyperlink>
    </w:p>
    <w:p w:rsidR="00977693" w:rsidRPr="00977693" w:rsidRDefault="00977693" w:rsidP="00977693">
      <w:pPr>
        <w:numPr>
          <w:ilvl w:val="0"/>
          <w:numId w:val="27"/>
        </w:numPr>
      </w:pPr>
      <w:r w:rsidRPr="00977693">
        <w:t xml:space="preserve">Информационно-правой </w:t>
      </w:r>
      <w:proofErr w:type="gramStart"/>
      <w:r w:rsidRPr="00977693">
        <w:t>портал ”Консультант</w:t>
      </w:r>
      <w:proofErr w:type="gramEnd"/>
      <w:r w:rsidRPr="00977693">
        <w:t xml:space="preserve">” </w:t>
      </w:r>
      <w:hyperlink r:id="rId10" w:history="1">
        <w:r w:rsidRPr="00977693">
          <w:rPr>
            <w:rStyle w:val="af5"/>
          </w:rPr>
          <w:t>http://consultant.ru/</w:t>
        </w:r>
      </w:hyperlink>
    </w:p>
    <w:p w:rsidR="00977693" w:rsidRPr="00977693" w:rsidRDefault="00977693" w:rsidP="00977693">
      <w:pPr>
        <w:numPr>
          <w:ilvl w:val="0"/>
          <w:numId w:val="27"/>
        </w:numPr>
      </w:pPr>
      <w:r w:rsidRPr="00977693">
        <w:t xml:space="preserve">Сайт - Искусство управления информационной безопасностью </w:t>
      </w:r>
      <w:hyperlink r:id="rId11" w:history="1">
        <w:r w:rsidRPr="00977693">
          <w:rPr>
            <w:rStyle w:val="af5"/>
          </w:rPr>
          <w:t>http://iso27000.ru/</w:t>
        </w:r>
      </w:hyperlink>
    </w:p>
    <w:p w:rsidR="00977693" w:rsidRPr="00977693" w:rsidRDefault="00977693" w:rsidP="00977693">
      <w:pPr>
        <w:numPr>
          <w:ilvl w:val="0"/>
          <w:numId w:val="27"/>
        </w:numPr>
      </w:pPr>
      <w:r w:rsidRPr="00977693">
        <w:t xml:space="preserve">Единая база ГОСТОВ РФ </w:t>
      </w:r>
      <w:hyperlink r:id="rId12" w:history="1">
        <w:r w:rsidRPr="00977693">
          <w:rPr>
            <w:rStyle w:val="af5"/>
          </w:rPr>
          <w:t>http://gostexpert.ru</w:t>
        </w:r>
      </w:hyperlink>
      <w:r w:rsidRPr="00977693">
        <w:t>.</w:t>
      </w:r>
    </w:p>
    <w:p w:rsidR="00977693" w:rsidRPr="00977693" w:rsidRDefault="00977693" w:rsidP="00977693">
      <w:pPr>
        <w:numPr>
          <w:ilvl w:val="0"/>
          <w:numId w:val="27"/>
        </w:numPr>
      </w:pPr>
      <w:r w:rsidRPr="00977693">
        <w:t>Федеральная служба по надзору в сфере связи, информационных технологий и массовых коммуникаций http://rkn.gov.ru/</w:t>
      </w:r>
    </w:p>
    <w:p w:rsidR="00977693" w:rsidRPr="00977693" w:rsidRDefault="00977693" w:rsidP="00977693">
      <w:pPr>
        <w:rPr>
          <w:b/>
        </w:rPr>
      </w:pPr>
      <w:r w:rsidRPr="00977693">
        <w:t xml:space="preserve">  </w:t>
      </w:r>
    </w:p>
    <w:p w:rsidR="00977693" w:rsidRPr="00977693" w:rsidRDefault="00977693" w:rsidP="00977693">
      <w:pPr>
        <w:rPr>
          <w:b/>
        </w:rPr>
      </w:pPr>
      <w:r w:rsidRPr="00977693">
        <w:rPr>
          <w:b/>
        </w:rPr>
        <w:t>Методические приемы</w:t>
      </w:r>
    </w:p>
    <w:p w:rsidR="00977693" w:rsidRPr="00977693" w:rsidRDefault="00977693" w:rsidP="00977693">
      <w:pPr>
        <w:numPr>
          <w:ilvl w:val="0"/>
          <w:numId w:val="26"/>
        </w:numPr>
      </w:pPr>
      <w:r w:rsidRPr="00977693">
        <w:t>Использование комплекта слайдов по теме занятия.</w:t>
      </w:r>
    </w:p>
    <w:p w:rsidR="00977693" w:rsidRPr="00977693" w:rsidRDefault="00977693" w:rsidP="00977693">
      <w:pPr>
        <w:numPr>
          <w:ilvl w:val="0"/>
          <w:numId w:val="26"/>
        </w:numPr>
      </w:pPr>
      <w:r w:rsidRPr="00977693">
        <w:t>Использование раздаточного материла: (электронные материалы, ссылки).</w:t>
      </w:r>
    </w:p>
    <w:p w:rsidR="00977693" w:rsidRPr="00977693" w:rsidRDefault="00977693" w:rsidP="00977693">
      <w:pPr>
        <w:numPr>
          <w:ilvl w:val="0"/>
          <w:numId w:val="26"/>
        </w:numPr>
      </w:pPr>
      <w:r w:rsidRPr="00977693">
        <w:t>Использование примеров из профильных учебных дисциплин.</w:t>
      </w:r>
    </w:p>
    <w:p w:rsidR="00977693" w:rsidRPr="00977693" w:rsidRDefault="00977693" w:rsidP="00977693">
      <w:pPr>
        <w:numPr>
          <w:ilvl w:val="0"/>
          <w:numId w:val="26"/>
        </w:numPr>
      </w:pPr>
      <w:r w:rsidRPr="00977693">
        <w:t>Проведение систематического текущего контроля обучающихся: опрос по пройдённому материалу.</w:t>
      </w:r>
    </w:p>
    <w:p w:rsidR="00977693" w:rsidRPr="00977693" w:rsidRDefault="00977693" w:rsidP="00977693"/>
    <w:p w:rsidR="00977693" w:rsidRPr="00977693" w:rsidRDefault="00977693" w:rsidP="00977693">
      <w:pPr>
        <w:rPr>
          <w:b/>
        </w:rPr>
      </w:pPr>
      <w:r w:rsidRPr="00977693">
        <w:rPr>
          <w:b/>
        </w:rPr>
        <w:t>Контрольные вопросы по пройденному материалу и теме занятия</w:t>
      </w:r>
      <w:r>
        <w:rPr>
          <w:b/>
        </w:rPr>
        <w:t xml:space="preserve"> </w:t>
      </w:r>
      <w:r w:rsidRPr="00977693">
        <w:rPr>
          <w:b/>
        </w:rPr>
        <w:t>(с учетом применения соответствующих ТСО)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В чем заключается проблема информационной безопасности?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Дайте определение понятию "информационная безопасность".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Какие определения информационной безопасности приводятся в "Концепции информационной безопасности сетей связи общего пользования Российской Федерации"?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Что понимается под "компьютерной безопасностью"?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Приведите определение доступности информации.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Приведите определение целостности информации.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Приведите определение конфиденциальности информации.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Предпосылки, связанные с ростом усилий по нарушению информационной безопасности.</w:t>
      </w:r>
    </w:p>
    <w:p w:rsidR="00977693" w:rsidRPr="00977693" w:rsidRDefault="00977693" w:rsidP="00977693">
      <w:pPr>
        <w:numPr>
          <w:ilvl w:val="0"/>
          <w:numId w:val="28"/>
        </w:numPr>
      </w:pPr>
      <w:r w:rsidRPr="00977693">
        <w:t>Недостатки компьютерных систем.</w:t>
      </w:r>
    </w:p>
    <w:p w:rsidR="00977693" w:rsidRPr="00977693" w:rsidRDefault="00977693" w:rsidP="00977693"/>
    <w:p w:rsidR="00977693" w:rsidRPr="00977693" w:rsidRDefault="00977693" w:rsidP="00977693">
      <w:pPr>
        <w:rPr>
          <w:b/>
        </w:rPr>
      </w:pPr>
      <w:r w:rsidRPr="00977693">
        <w:rPr>
          <w:b/>
        </w:rPr>
        <w:t>Задание на самостоятельную работу:</w:t>
      </w:r>
    </w:p>
    <w:p w:rsidR="00977693" w:rsidRPr="00977693" w:rsidRDefault="00977693" w:rsidP="00977693">
      <w:pPr>
        <w:rPr>
          <w:bCs/>
        </w:rPr>
      </w:pPr>
      <w:r w:rsidRPr="00977693">
        <w:t>Проанализировать основные документы РФ в области ИБ. Подготовиться к практическому занятию.</w:t>
      </w:r>
    </w:p>
    <w:p w:rsidR="00977693" w:rsidRPr="00977693" w:rsidRDefault="00977693" w:rsidP="00977693">
      <w:r w:rsidRPr="00977693">
        <w:rPr>
          <w:b/>
        </w:rPr>
        <w:t>План составил</w:t>
      </w:r>
    </w:p>
    <w:p w:rsidR="00977693" w:rsidRPr="00977693" w:rsidRDefault="00977693" w:rsidP="00977693">
      <w:r w:rsidRPr="00977693">
        <w:t xml:space="preserve">доцент кафедры ИБ </w:t>
      </w:r>
      <w:r>
        <w:t xml:space="preserve">                                                                 </w:t>
      </w:r>
      <w:proofErr w:type="spellStart"/>
      <w:r w:rsidRPr="00977693">
        <w:t>С.Краснов</w:t>
      </w:r>
      <w:proofErr w:type="spellEnd"/>
    </w:p>
    <w:p w:rsidR="00977693" w:rsidRPr="00977693" w:rsidRDefault="00977693" w:rsidP="00977693">
      <w:pPr>
        <w:rPr>
          <w:b/>
        </w:rPr>
      </w:pPr>
      <w:r w:rsidRPr="00977693">
        <w:t>"____" _______________</w:t>
      </w:r>
      <w:proofErr w:type="gramStart"/>
      <w:r w:rsidRPr="00977693">
        <w:t>_  2021</w:t>
      </w:r>
      <w:proofErr w:type="gramEnd"/>
      <w:r w:rsidRPr="00977693">
        <w:t xml:space="preserve"> г.</w:t>
      </w:r>
    </w:p>
    <w:p w:rsidR="00FA76A4" w:rsidRPr="008A3140" w:rsidRDefault="00FA76A4" w:rsidP="003075A8"/>
    <w:sectPr w:rsidR="00FA76A4" w:rsidRPr="008A3140" w:rsidSect="00E91068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BF0" w:rsidRDefault="00A97BF0" w:rsidP="00657AD0">
      <w:pPr>
        <w:spacing w:line="240" w:lineRule="auto"/>
      </w:pPr>
      <w:r>
        <w:separator/>
      </w:r>
    </w:p>
  </w:endnote>
  <w:endnote w:type="continuationSeparator" w:id="0">
    <w:p w:rsidR="00A97BF0" w:rsidRDefault="00A97BF0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6558F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E173A4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BF0" w:rsidRDefault="00A97BF0" w:rsidP="00657AD0">
      <w:pPr>
        <w:spacing w:line="240" w:lineRule="auto"/>
      </w:pPr>
      <w:r>
        <w:separator/>
      </w:r>
    </w:p>
  </w:footnote>
  <w:footnote w:type="continuationSeparator" w:id="0">
    <w:p w:rsidR="00A97BF0" w:rsidRDefault="00A97BF0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546CF"/>
    <w:multiLevelType w:val="singleLevel"/>
    <w:tmpl w:val="5BA0865E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225604E2"/>
    <w:multiLevelType w:val="multilevel"/>
    <w:tmpl w:val="4FA26B0E"/>
    <w:lvl w:ilvl="0">
      <w:start w:val="2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E36AD"/>
    <w:multiLevelType w:val="singleLevel"/>
    <w:tmpl w:val="4E36C79E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8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23993"/>
    <w:multiLevelType w:val="hybridMultilevel"/>
    <w:tmpl w:val="94B21212"/>
    <w:lvl w:ilvl="0" w:tplc="7812AD66">
      <w:start w:val="5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E79CF"/>
    <w:multiLevelType w:val="hybridMultilevel"/>
    <w:tmpl w:val="5FA6E9A6"/>
    <w:lvl w:ilvl="0" w:tplc="7BF4B2A8">
      <w:start w:val="5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86287C"/>
    <w:multiLevelType w:val="hybridMultilevel"/>
    <w:tmpl w:val="F8207AD4"/>
    <w:lvl w:ilvl="0" w:tplc="87E61A10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F72DF"/>
    <w:multiLevelType w:val="hybridMultilevel"/>
    <w:tmpl w:val="4DF2AF2C"/>
    <w:lvl w:ilvl="0" w:tplc="A15A6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E302D4E"/>
    <w:multiLevelType w:val="hybridMultilevel"/>
    <w:tmpl w:val="973A1282"/>
    <w:lvl w:ilvl="0" w:tplc="0EA4FD9A">
      <w:start w:val="5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0"/>
  </w:num>
  <w:num w:numId="3">
    <w:abstractNumId w:val="2"/>
  </w:num>
  <w:num w:numId="4">
    <w:abstractNumId w:val="24"/>
  </w:num>
  <w:num w:numId="5">
    <w:abstractNumId w:val="11"/>
  </w:num>
  <w:num w:numId="6">
    <w:abstractNumId w:val="27"/>
  </w:num>
  <w:num w:numId="7">
    <w:abstractNumId w:val="1"/>
  </w:num>
  <w:num w:numId="8">
    <w:abstractNumId w:val="26"/>
  </w:num>
  <w:num w:numId="9">
    <w:abstractNumId w:val="29"/>
  </w:num>
  <w:num w:numId="10">
    <w:abstractNumId w:val="23"/>
  </w:num>
  <w:num w:numId="11">
    <w:abstractNumId w:val="22"/>
  </w:num>
  <w:num w:numId="12">
    <w:abstractNumId w:val="8"/>
  </w:num>
  <w:num w:numId="13">
    <w:abstractNumId w:val="9"/>
  </w:num>
  <w:num w:numId="14">
    <w:abstractNumId w:val="16"/>
  </w:num>
  <w:num w:numId="15">
    <w:abstractNumId w:val="3"/>
  </w:num>
  <w:num w:numId="16">
    <w:abstractNumId w:val="25"/>
  </w:num>
  <w:num w:numId="17">
    <w:abstractNumId w:val="12"/>
  </w:num>
  <w:num w:numId="18">
    <w:abstractNumId w:val="6"/>
  </w:num>
  <w:num w:numId="19">
    <w:abstractNumId w:val="28"/>
  </w:num>
  <w:num w:numId="20">
    <w:abstractNumId w:val="18"/>
  </w:num>
  <w:num w:numId="21">
    <w:abstractNumId w:val="14"/>
  </w:num>
  <w:num w:numId="22">
    <w:abstractNumId w:val="20"/>
  </w:num>
  <w:num w:numId="23">
    <w:abstractNumId w:val="19"/>
  </w:num>
  <w:num w:numId="24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5">
    <w:abstractNumId w:val="0"/>
  </w:num>
  <w:num w:numId="26">
    <w:abstractNumId w:val="15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0"/>
  </w:num>
  <w:num w:numId="30">
    <w:abstractNumId w:val="21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77693"/>
    <w:rsid w:val="0001673E"/>
    <w:rsid w:val="00100267"/>
    <w:rsid w:val="00111A5A"/>
    <w:rsid w:val="00121989"/>
    <w:rsid w:val="0012495B"/>
    <w:rsid w:val="00160D01"/>
    <w:rsid w:val="001F21B9"/>
    <w:rsid w:val="0021287B"/>
    <w:rsid w:val="0023234D"/>
    <w:rsid w:val="002524F4"/>
    <w:rsid w:val="002A3F8A"/>
    <w:rsid w:val="002A766F"/>
    <w:rsid w:val="002F70F5"/>
    <w:rsid w:val="003075A8"/>
    <w:rsid w:val="00315B9A"/>
    <w:rsid w:val="003D70D4"/>
    <w:rsid w:val="003F2354"/>
    <w:rsid w:val="004654BC"/>
    <w:rsid w:val="004A479B"/>
    <w:rsid w:val="004C3C38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82DD3"/>
    <w:rsid w:val="00710430"/>
    <w:rsid w:val="00731470"/>
    <w:rsid w:val="007D22A3"/>
    <w:rsid w:val="008077C5"/>
    <w:rsid w:val="008448AD"/>
    <w:rsid w:val="008852FF"/>
    <w:rsid w:val="00886B85"/>
    <w:rsid w:val="008A1234"/>
    <w:rsid w:val="008A3140"/>
    <w:rsid w:val="00977693"/>
    <w:rsid w:val="009844F5"/>
    <w:rsid w:val="0098480C"/>
    <w:rsid w:val="009A7405"/>
    <w:rsid w:val="009B7EDD"/>
    <w:rsid w:val="00A62A09"/>
    <w:rsid w:val="00A97BF0"/>
    <w:rsid w:val="00AE522B"/>
    <w:rsid w:val="00B038B2"/>
    <w:rsid w:val="00B576B7"/>
    <w:rsid w:val="00B6558F"/>
    <w:rsid w:val="00B826B8"/>
    <w:rsid w:val="00BC3BA9"/>
    <w:rsid w:val="00BC58ED"/>
    <w:rsid w:val="00C27902"/>
    <w:rsid w:val="00CC5F57"/>
    <w:rsid w:val="00D609D9"/>
    <w:rsid w:val="00D649A8"/>
    <w:rsid w:val="00DA3AED"/>
    <w:rsid w:val="00DB217B"/>
    <w:rsid w:val="00DD04E3"/>
    <w:rsid w:val="00E173A4"/>
    <w:rsid w:val="00E50349"/>
    <w:rsid w:val="00E91068"/>
    <w:rsid w:val="00EE3468"/>
    <w:rsid w:val="00F12D00"/>
    <w:rsid w:val="00F23BF9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CC970"/>
  <w15:docId w15:val="{D8B90554-18E4-46BA-8277-81935BEBC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2DD3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2DD3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character" w:styleId="af5">
    <w:name w:val="Hyperlink"/>
    <w:basedOn w:val="a0"/>
    <w:uiPriority w:val="99"/>
    <w:unhideWhenUsed/>
    <w:rsid w:val="00977693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77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stec.ru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ostexpert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so27000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consult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kn.gov.ru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3B8B1-5169-4A6C-ACCE-F6BCE51CE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Нормативно.docx</Template>
  <TotalTime>0</TotalTime>
  <Pages>4</Pages>
  <Words>608</Words>
  <Characters>3467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Нормативно-правое регулирование в области информационной безопасности</vt:lpstr>
    </vt:vector>
  </TitlesOfParts>
  <Company>diakov.net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2022-04-20T18:36:00Z</dcterms:created>
  <dcterms:modified xsi:type="dcterms:W3CDTF">2022-04-20T18:36:00Z</dcterms:modified>
</cp:coreProperties>
</file>