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6F5519" w:rsidRDefault="0056017C" w:rsidP="0058146F">
                            <w:pPr>
                              <w:pStyle w:val="af"/>
                              <w:ind w:firstLine="0"/>
                              <w:rPr>
                                <w:lang w:val="en-US"/>
                              </w:rPr>
                            </w:pPr>
                            <w:r>
                              <w:t>Методические рекомендации к л</w:t>
                            </w:r>
                            <w:r w:rsidR="00BC168E">
                              <w:t>екци</w:t>
                            </w:r>
                            <w:r>
                              <w:t>и</w:t>
                            </w:r>
                            <w:r w:rsidR="00BC168E">
                              <w:t xml:space="preserve"> №</w:t>
                            </w:r>
                            <w:r w:rsidR="006F5519"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BC168E" w:rsidRPr="006F5519" w:rsidRDefault="0056017C" w:rsidP="0058146F">
                      <w:pPr>
                        <w:pStyle w:val="af"/>
                        <w:ind w:firstLine="0"/>
                        <w:rPr>
                          <w:lang w:val="en-US"/>
                        </w:rPr>
                      </w:pPr>
                      <w:r>
                        <w:t>Методические рекомендации к л</w:t>
                      </w:r>
                      <w:r w:rsidR="00BC168E">
                        <w:t>екци</w:t>
                      </w:r>
                      <w:r>
                        <w:t>и</w:t>
                      </w:r>
                      <w:r w:rsidR="00BC168E">
                        <w:t xml:space="preserve"> №</w:t>
                      </w:r>
                      <w:r w:rsidR="006F5519"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1F21B9" w:rsidRDefault="00BC168E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BC168E" w:rsidRPr="001F21B9" w:rsidRDefault="00BC168E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68E" w:rsidRPr="0058146F" w:rsidRDefault="006F5519" w:rsidP="00A62A09">
                            <w:pPr>
                              <w:pStyle w:val="ad"/>
                            </w:pPr>
                            <w:r w:rsidRPr="006F5519">
                              <w:t>Угрозы безопасности 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BC168E" w:rsidRPr="0058146F" w:rsidRDefault="006F5519" w:rsidP="00A62A09">
                      <w:pPr>
                        <w:pStyle w:val="ad"/>
                      </w:pPr>
                      <w:r w:rsidRPr="006F5519">
                        <w:t>Угрозы безопасности АС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EB41D3" w:rsidP="006F5519">
      <w:pPr>
        <w:pStyle w:val="1"/>
      </w:pPr>
      <w:r w:rsidRPr="00EB41D3">
        <w:lastRenderedPageBreak/>
        <w:t>Угрозы безопасности АС</w:t>
      </w:r>
    </w:p>
    <w:p w:rsidR="0056017C" w:rsidRPr="006F5519" w:rsidRDefault="0056017C" w:rsidP="0056017C">
      <w:pPr>
        <w:rPr>
          <w:b/>
          <w:bCs/>
        </w:rPr>
      </w:pPr>
      <w:r w:rsidRPr="0056017C">
        <w:t>Методические рекомендации и план проведения занятия по дисциплине</w:t>
      </w:r>
      <w:r w:rsidRPr="0056017C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56017C">
        <w:t>к лекции №</w:t>
      </w:r>
      <w:r w:rsidRPr="0056017C">
        <w:rPr>
          <w:b/>
          <w:bCs/>
        </w:rPr>
        <w:t xml:space="preserve"> </w:t>
      </w:r>
      <w:r w:rsidR="006F5519" w:rsidRPr="006F5519">
        <w:rPr>
          <w:b/>
          <w:bCs/>
        </w:rPr>
        <w:t>4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56017C">
      <w:pPr>
        <w:rPr>
          <w:bCs/>
        </w:rPr>
      </w:pPr>
      <w:r w:rsidRPr="0056017C">
        <w:rPr>
          <w:bCs/>
        </w:rPr>
        <w:t xml:space="preserve">_____ </w:t>
      </w:r>
      <w:r w:rsidRPr="0056017C">
        <w:rPr>
          <w:b/>
          <w:bCs/>
        </w:rPr>
        <w:t>учебная группа</w:t>
      </w:r>
      <w:r w:rsidRPr="0056017C">
        <w:rPr>
          <w:bCs/>
        </w:rPr>
        <w:t xml:space="preserve"> "_____"____________ ______ </w:t>
      </w:r>
      <w:r w:rsidRPr="0056017C">
        <w:rPr>
          <w:b/>
          <w:bCs/>
        </w:rPr>
        <w:t>г. аудитория №</w:t>
      </w:r>
      <w:r w:rsidRPr="0056017C">
        <w:rPr>
          <w:bCs/>
        </w:rPr>
        <w:t>____</w:t>
      </w:r>
    </w:p>
    <w:p w:rsidR="0056017C" w:rsidRPr="0056017C" w:rsidRDefault="0056017C" w:rsidP="0056017C"/>
    <w:p w:rsidR="0056017C" w:rsidRPr="00FB2C39" w:rsidRDefault="0056017C" w:rsidP="0056017C">
      <w:pPr>
        <w:rPr>
          <w:b/>
          <w:u w:val="single"/>
        </w:rPr>
      </w:pPr>
      <w:r w:rsidRPr="0056017C">
        <w:t>Учебное время</w:t>
      </w:r>
      <w:r w:rsidRPr="00EB41D3">
        <w:rPr>
          <w:b/>
        </w:rPr>
        <w:t xml:space="preserve"> </w:t>
      </w:r>
      <w:r w:rsidR="00EB41D3" w:rsidRPr="00EB41D3">
        <w:rPr>
          <w:b/>
        </w:rPr>
        <w:t>—</w:t>
      </w:r>
      <w:r w:rsidRPr="00EB41D3">
        <w:rPr>
          <w:b/>
        </w:rPr>
        <w:t xml:space="preserve"> </w:t>
      </w:r>
      <w:r w:rsidR="00EB41D3">
        <w:rPr>
          <w:b/>
          <w:u w:val="single"/>
        </w:rPr>
        <w:t>2</w:t>
      </w:r>
      <w:r w:rsidRPr="0056017C">
        <w:rPr>
          <w:b/>
          <w:u w:val="single"/>
        </w:rPr>
        <w:t xml:space="preserve"> час</w:t>
      </w:r>
      <w:r w:rsidRPr="00FB2C39">
        <w:t>;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Вид занятия: Лекция</w:t>
      </w:r>
    </w:p>
    <w:p w:rsidR="0056017C" w:rsidRPr="0056017C" w:rsidRDefault="0056017C" w:rsidP="0056017C">
      <w:pPr>
        <w:numPr>
          <w:ilvl w:val="0"/>
          <w:numId w:val="28"/>
        </w:numPr>
        <w:rPr>
          <w:u w:val="single"/>
        </w:rPr>
      </w:pPr>
      <w:r w:rsidRPr="0056017C">
        <w:rPr>
          <w:b/>
          <w:bCs/>
        </w:rPr>
        <w:t xml:space="preserve">ТЕМА </w:t>
      </w:r>
      <w:r w:rsidR="006F5519" w:rsidRPr="006F5519">
        <w:rPr>
          <w:b/>
          <w:bCs/>
        </w:rPr>
        <w:t>2</w:t>
      </w:r>
      <w:r w:rsidRPr="0056017C">
        <w:rPr>
          <w:b/>
          <w:bCs/>
        </w:rPr>
        <w:t xml:space="preserve">: </w:t>
      </w:r>
      <w:r w:rsidR="006F5519" w:rsidRPr="006F5519">
        <w:rPr>
          <w:u w:val="single"/>
        </w:rPr>
        <w:t>Методы и средства защиты информации от НСД</w:t>
      </w:r>
      <w:r w:rsidRPr="00FB2C39">
        <w:t>.</w:t>
      </w:r>
    </w:p>
    <w:p w:rsidR="0056017C" w:rsidRPr="0056017C" w:rsidRDefault="0056017C" w:rsidP="0056017C">
      <w:pPr>
        <w:numPr>
          <w:ilvl w:val="0"/>
          <w:numId w:val="28"/>
        </w:numPr>
        <w:rPr>
          <w:b/>
          <w:bCs/>
        </w:rPr>
      </w:pPr>
      <w:r w:rsidRPr="0056017C">
        <w:rPr>
          <w:b/>
          <w:bCs/>
        </w:rPr>
        <w:t>Тема занятия:</w:t>
      </w:r>
      <w:r w:rsidRPr="0056017C">
        <w:t xml:space="preserve"> </w:t>
      </w:r>
      <w:r w:rsidR="006F5519" w:rsidRPr="00FB2C39">
        <w:rPr>
          <w:u w:val="single"/>
        </w:rPr>
        <w:t>Угрозы безопасности АС</w:t>
      </w:r>
      <w:r w:rsidRPr="0056017C">
        <w:t>.</w:t>
      </w:r>
    </w:p>
    <w:p w:rsidR="0056017C" w:rsidRPr="0056017C" w:rsidRDefault="0056017C" w:rsidP="0056017C">
      <w:pPr>
        <w:rPr>
          <w:b/>
          <w:bCs/>
        </w:rPr>
      </w:pPr>
    </w:p>
    <w:p w:rsidR="0056017C" w:rsidRDefault="0056017C" w:rsidP="006F5519">
      <w:r w:rsidRPr="0056017C">
        <w:rPr>
          <w:b/>
          <w:bCs/>
        </w:rPr>
        <w:t>Целевая установка:</w:t>
      </w:r>
      <w:r w:rsidRPr="0056017C">
        <w:t xml:space="preserve"> </w:t>
      </w:r>
      <w:r w:rsidR="006F5519">
        <w:t>охарактеризовать угрозы информационной безопасности и их источники;</w:t>
      </w:r>
      <w:r w:rsidR="006F5519" w:rsidRPr="006F5519">
        <w:t xml:space="preserve"> </w:t>
      </w:r>
      <w:r w:rsidR="006F5519">
        <w:t>определить возможные каналы утечки информации</w:t>
      </w:r>
      <w:r w:rsidRPr="0056017C">
        <w:t>.</w:t>
      </w:r>
    </w:p>
    <w:p w:rsidR="0056017C" w:rsidRPr="0056017C" w:rsidRDefault="0056017C" w:rsidP="0056017C"/>
    <w:p w:rsidR="0056017C" w:rsidRPr="0056017C" w:rsidRDefault="0056017C" w:rsidP="0056017C">
      <w:pPr>
        <w:pStyle w:val="a4"/>
        <w:numPr>
          <w:ilvl w:val="0"/>
          <w:numId w:val="35"/>
        </w:numPr>
        <w:rPr>
          <w:b/>
          <w:bCs/>
        </w:rPr>
      </w:pPr>
      <w:r w:rsidRPr="0056017C">
        <w:rPr>
          <w:b/>
          <w:bCs/>
        </w:rPr>
        <w:t>Основные вопросы занятия и планируемое время</w:t>
      </w:r>
    </w:p>
    <w:p w:rsidR="0056017C" w:rsidRPr="0056017C" w:rsidRDefault="0056017C" w:rsidP="0056017C">
      <w:r w:rsidRPr="0056017C">
        <w:t xml:space="preserve">Вводная часть                                                                              </w:t>
      </w:r>
      <w:r w:rsidR="006F5519">
        <w:rPr>
          <w:lang w:val="en-US"/>
        </w:rPr>
        <w:t>10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Объявление темы, цели и порядка проведения занятия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sz w:val="24"/>
          <w:szCs w:val="24"/>
        </w:rPr>
      </w:pPr>
      <w:r w:rsidRPr="0056017C">
        <w:rPr>
          <w:sz w:val="24"/>
          <w:szCs w:val="24"/>
        </w:rPr>
        <w:t>Проведение текущего контроля в виде опроса</w:t>
      </w:r>
    </w:p>
    <w:p w:rsidR="0056017C" w:rsidRPr="0056017C" w:rsidRDefault="0056017C" w:rsidP="0056017C">
      <w:pPr>
        <w:pStyle w:val="a4"/>
        <w:numPr>
          <w:ilvl w:val="0"/>
          <w:numId w:val="38"/>
        </w:numPr>
        <w:rPr>
          <w:b/>
          <w:sz w:val="24"/>
          <w:szCs w:val="24"/>
        </w:rPr>
      </w:pPr>
      <w:r w:rsidRPr="0056017C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56017C" w:rsidRPr="0056017C" w:rsidRDefault="0056017C" w:rsidP="0056017C">
      <w:r w:rsidRPr="0056017C">
        <w:t xml:space="preserve">Основная часть                                                                       </w:t>
      </w:r>
      <w:r>
        <w:t xml:space="preserve">  </w:t>
      </w:r>
      <w:r w:rsidRPr="0056017C">
        <w:t xml:space="preserve">    </w:t>
      </w:r>
      <w:r w:rsidR="006F5519">
        <w:rPr>
          <w:lang w:val="en-US"/>
        </w:rPr>
        <w:t>75</w:t>
      </w:r>
      <w:r w:rsidRPr="0056017C">
        <w:t xml:space="preserve"> мин.</w:t>
      </w:r>
    </w:p>
    <w:p w:rsidR="0056017C" w:rsidRPr="0056017C" w:rsidRDefault="006F5519" w:rsidP="0056017C">
      <w:pPr>
        <w:numPr>
          <w:ilvl w:val="0"/>
          <w:numId w:val="30"/>
        </w:numPr>
        <w:rPr>
          <w:sz w:val="24"/>
          <w:szCs w:val="24"/>
        </w:rPr>
      </w:pPr>
      <w:r w:rsidRPr="006F5519">
        <w:rPr>
          <w:bCs/>
          <w:sz w:val="24"/>
          <w:szCs w:val="24"/>
        </w:rPr>
        <w:t>Классификация угроз информационной безопасности (ИБ) автоматизированных систем (АС). Источники угроз НСД</w:t>
      </w:r>
      <w:r w:rsidR="0056017C" w:rsidRPr="0056017C">
        <w:rPr>
          <w:bCs/>
          <w:sz w:val="24"/>
          <w:szCs w:val="24"/>
        </w:rPr>
        <w:t xml:space="preserve"> </w:t>
      </w:r>
      <w:r w:rsidR="0056017C" w:rsidRPr="0056017C"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  <w:lang w:val="en-US"/>
        </w:rPr>
        <w:t xml:space="preserve">                     </w:t>
      </w:r>
      <w:r w:rsidRPr="006F5519">
        <w:rPr>
          <w:sz w:val="24"/>
          <w:szCs w:val="24"/>
        </w:rPr>
        <w:t>35</w:t>
      </w:r>
      <w:r w:rsidR="0056017C" w:rsidRPr="0056017C">
        <w:rPr>
          <w:sz w:val="24"/>
          <w:szCs w:val="24"/>
        </w:rPr>
        <w:t xml:space="preserve"> мин.</w:t>
      </w:r>
    </w:p>
    <w:p w:rsidR="0056017C" w:rsidRPr="006F5519" w:rsidRDefault="006F5519" w:rsidP="006F5519">
      <w:pPr>
        <w:numPr>
          <w:ilvl w:val="0"/>
          <w:numId w:val="30"/>
        </w:numPr>
        <w:rPr>
          <w:sz w:val="24"/>
          <w:szCs w:val="24"/>
        </w:rPr>
      </w:pPr>
      <w:r w:rsidRPr="006F5519">
        <w:rPr>
          <w:sz w:val="24"/>
          <w:szCs w:val="24"/>
        </w:rPr>
        <w:t>Каналы утечки информации. Классификация каналов утечки информации</w:t>
      </w:r>
      <w:r w:rsidR="0056017C" w:rsidRPr="006F5519">
        <w:rPr>
          <w:sz w:val="24"/>
          <w:szCs w:val="24"/>
        </w:rPr>
        <w:t xml:space="preserve">  </w:t>
      </w:r>
      <w:r w:rsidRPr="006F5519">
        <w:rPr>
          <w:sz w:val="24"/>
          <w:szCs w:val="24"/>
        </w:rPr>
        <w:t xml:space="preserve">  4</w:t>
      </w:r>
      <w:r w:rsidR="0056017C" w:rsidRPr="006F5519">
        <w:rPr>
          <w:sz w:val="24"/>
          <w:szCs w:val="24"/>
        </w:rPr>
        <w:t>0 мин.</w:t>
      </w:r>
    </w:p>
    <w:p w:rsidR="0056017C" w:rsidRPr="0056017C" w:rsidRDefault="0056017C" w:rsidP="0056017C">
      <w:r w:rsidRPr="0056017C">
        <w:t xml:space="preserve">Заключительная часть                                     </w:t>
      </w:r>
      <w:r>
        <w:t xml:space="preserve">  </w:t>
      </w:r>
      <w:r w:rsidRPr="0056017C">
        <w:t xml:space="preserve">                             </w:t>
      </w:r>
      <w:r w:rsidR="006F5519">
        <w:rPr>
          <w:lang w:val="en-US"/>
        </w:rPr>
        <w:t>5</w:t>
      </w:r>
      <w:r w:rsidRPr="0056017C">
        <w:t xml:space="preserve"> мин.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Контрольные вопросы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Подведение итогов занятия</w:t>
      </w:r>
    </w:p>
    <w:p w:rsidR="0056017C" w:rsidRPr="0056017C" w:rsidRDefault="0056017C" w:rsidP="0056017C">
      <w:pPr>
        <w:pStyle w:val="a4"/>
        <w:numPr>
          <w:ilvl w:val="0"/>
          <w:numId w:val="39"/>
        </w:numPr>
        <w:rPr>
          <w:sz w:val="24"/>
          <w:szCs w:val="24"/>
        </w:rPr>
      </w:pPr>
      <w:r w:rsidRPr="0056017C">
        <w:rPr>
          <w:sz w:val="24"/>
          <w:szCs w:val="24"/>
        </w:rPr>
        <w:t>Задание на самостоятельную работу.</w:t>
      </w:r>
    </w:p>
    <w:p w:rsidR="0056017C" w:rsidRPr="0056017C" w:rsidRDefault="0056017C" w:rsidP="0056017C">
      <w:pPr>
        <w:rPr>
          <w:bCs/>
        </w:rPr>
      </w:pPr>
    </w:p>
    <w:p w:rsidR="0056017C" w:rsidRPr="0056017C" w:rsidRDefault="0056017C" w:rsidP="0056017C">
      <w:pPr>
        <w:numPr>
          <w:ilvl w:val="0"/>
          <w:numId w:val="34"/>
        </w:numPr>
      </w:pPr>
      <w:r w:rsidRPr="0056017C">
        <w:rPr>
          <w:b/>
        </w:rPr>
        <w:t xml:space="preserve">Перечень применяемых наглядных пособий и технических средств </w:t>
      </w:r>
    </w:p>
    <w:p w:rsidR="0056017C" w:rsidRPr="0056017C" w:rsidRDefault="0056017C" w:rsidP="0056017C">
      <w:r w:rsidRPr="0056017C">
        <w:t>ПЭВМ, проектор, экран.</w:t>
      </w:r>
    </w:p>
    <w:p w:rsidR="0056017C" w:rsidRPr="0056017C" w:rsidRDefault="0056017C" w:rsidP="0056017C">
      <w:r w:rsidRPr="0056017C">
        <w:t>Опорный конспект.</w:t>
      </w:r>
    </w:p>
    <w:p w:rsidR="0056017C" w:rsidRDefault="0056017C" w:rsidP="0056017C"/>
    <w:p w:rsidR="00FB2C39" w:rsidRPr="0056017C" w:rsidRDefault="00FB2C39" w:rsidP="0056017C"/>
    <w:p w:rsidR="006F5519" w:rsidRPr="00EB41D3" w:rsidRDefault="0056017C" w:rsidP="00EB41D3">
      <w:r w:rsidRPr="0056017C">
        <w:rPr>
          <w:b/>
        </w:rPr>
        <w:t>Литература для самостоятельной подготовки</w:t>
      </w:r>
      <w:r w:rsidRPr="0056017C">
        <w:t xml:space="preserve"> </w:t>
      </w:r>
    </w:p>
    <w:p w:rsidR="00EB41D3" w:rsidRDefault="00EB41D3" w:rsidP="00EB41D3">
      <w:pPr>
        <w:numPr>
          <w:ilvl w:val="0"/>
          <w:numId w:val="33"/>
        </w:numPr>
      </w:pPr>
      <w:r>
        <w:t xml:space="preserve">Щеглов, Андрей Юрьевич. Защита информации: основы теории [Текст]: учеб. для бакалавриата и магистратуры для вузов по </w:t>
      </w:r>
      <w:proofErr w:type="spellStart"/>
      <w:proofErr w:type="gramStart"/>
      <w:r>
        <w:t>инженер.техн</w:t>
      </w:r>
      <w:proofErr w:type="spellEnd"/>
      <w:proofErr w:type="gramEnd"/>
      <w:r>
        <w:t>. направлениям / А. Ю. Щеглов, К. А. Щеглов, 2019. 308, [1] с.</w:t>
      </w:r>
    </w:p>
    <w:p w:rsidR="00EB41D3" w:rsidRDefault="00EB41D3" w:rsidP="00EB41D3">
      <w:pPr>
        <w:numPr>
          <w:ilvl w:val="0"/>
          <w:numId w:val="33"/>
        </w:numPr>
      </w:pPr>
      <w:r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EB41D3" w:rsidRDefault="00EB41D3" w:rsidP="00EB41D3">
      <w:pPr>
        <w:numPr>
          <w:ilvl w:val="0"/>
          <w:numId w:val="33"/>
        </w:numPr>
      </w:pPr>
      <w:r>
        <w:t>Федеральная служба по техническому и экспортному контролю (ФСТЭК России) http://fstec.ru/</w:t>
      </w:r>
    </w:p>
    <w:p w:rsidR="00EB41D3" w:rsidRDefault="00EB41D3" w:rsidP="00EB41D3">
      <w:pPr>
        <w:numPr>
          <w:ilvl w:val="0"/>
          <w:numId w:val="33"/>
        </w:numPr>
      </w:pPr>
      <w:r>
        <w:t xml:space="preserve">Воробьев, Евгений Германович. Планирование защиты и контроля безопасности информации в компании в терминах, таблицах и рисунках [Текст]: учеб. пособие / Е. Г. Воробьев, А. К. Племянников, В. Н. </w:t>
      </w:r>
      <w:proofErr w:type="spellStart"/>
      <w:r>
        <w:t>Сабынин</w:t>
      </w:r>
      <w:proofErr w:type="spellEnd"/>
      <w:r>
        <w:t xml:space="preserve">, 2017. 36 с. </w:t>
      </w:r>
    </w:p>
    <w:p w:rsidR="00EB41D3" w:rsidRDefault="00EB41D3" w:rsidP="00EB41D3">
      <w:pPr>
        <w:numPr>
          <w:ilvl w:val="0"/>
          <w:numId w:val="33"/>
        </w:numPr>
      </w:pPr>
      <w:r>
        <w:t xml:space="preserve">Информационно-правой </w:t>
      </w:r>
      <w:proofErr w:type="gramStart"/>
      <w:r>
        <w:t>портал ”Консультант</w:t>
      </w:r>
      <w:proofErr w:type="gramEnd"/>
      <w:r>
        <w:t>” http://consultant.ru/</w:t>
      </w:r>
    </w:p>
    <w:p w:rsidR="00EB41D3" w:rsidRDefault="00EB41D3" w:rsidP="00EB41D3">
      <w:pPr>
        <w:numPr>
          <w:ilvl w:val="0"/>
          <w:numId w:val="33"/>
        </w:numPr>
      </w:pPr>
      <w:r>
        <w:t>Сайт - Искусство управления информационной безопасностью http://iso27000.ru/</w:t>
      </w:r>
    </w:p>
    <w:p w:rsidR="00EB41D3" w:rsidRDefault="00EB41D3" w:rsidP="00EB41D3">
      <w:pPr>
        <w:numPr>
          <w:ilvl w:val="0"/>
          <w:numId w:val="33"/>
        </w:numPr>
      </w:pPr>
      <w:r>
        <w:t>Единая база ГОСТОВ РФ http://gostexpert.ru.</w:t>
      </w:r>
    </w:p>
    <w:p w:rsidR="0056017C" w:rsidRPr="0056017C" w:rsidRDefault="00EB41D3" w:rsidP="00EB41D3">
      <w:pPr>
        <w:numPr>
          <w:ilvl w:val="0"/>
          <w:numId w:val="33"/>
        </w:numPr>
      </w:pPr>
      <w:r>
        <w:t>Федеральная служба по надзору в сфере связи, информационных технологий и массовых коммуникаций http://rkn.gov.ru/</w:t>
      </w:r>
    </w:p>
    <w:p w:rsidR="0056017C" w:rsidRPr="0056017C" w:rsidRDefault="0056017C" w:rsidP="0056017C">
      <w:pPr>
        <w:rPr>
          <w:b/>
        </w:rPr>
      </w:pPr>
    </w:p>
    <w:p w:rsidR="0056017C" w:rsidRPr="0056017C" w:rsidRDefault="0056017C" w:rsidP="0056017C">
      <w:pPr>
        <w:rPr>
          <w:b/>
        </w:rPr>
      </w:pPr>
      <w:r w:rsidRPr="0056017C">
        <w:rPr>
          <w:b/>
        </w:rPr>
        <w:t>Методические приемы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комплекта слайдов по теме занятия.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раздаточного материла: (электронные материалы, ссылки).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Использование примеров из профильных учебных дисциплин.</w:t>
      </w:r>
    </w:p>
    <w:p w:rsidR="0056017C" w:rsidRPr="0056017C" w:rsidRDefault="0056017C" w:rsidP="0056017C">
      <w:pPr>
        <w:numPr>
          <w:ilvl w:val="0"/>
          <w:numId w:val="31"/>
        </w:numPr>
      </w:pPr>
      <w:r w:rsidRPr="0056017C">
        <w:t>Проведение систематического текущего контроля обучающихся: опрос по пройдённому материалу.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6F5519" w:rsidRDefault="006F5519" w:rsidP="006F5519">
      <w:pPr>
        <w:numPr>
          <w:ilvl w:val="0"/>
          <w:numId w:val="32"/>
        </w:numPr>
      </w:pPr>
      <w:r>
        <w:t>В чем заключается угрозы целостности АС?</w:t>
      </w:r>
    </w:p>
    <w:p w:rsidR="006F5519" w:rsidRDefault="006F5519" w:rsidP="006F5519">
      <w:pPr>
        <w:numPr>
          <w:ilvl w:val="0"/>
          <w:numId w:val="32"/>
        </w:numPr>
      </w:pPr>
      <w:r>
        <w:t>Несанкционированная модификация информации</w:t>
      </w:r>
    </w:p>
    <w:p w:rsidR="006F5519" w:rsidRDefault="006F5519" w:rsidP="006F5519">
      <w:pPr>
        <w:numPr>
          <w:ilvl w:val="0"/>
          <w:numId w:val="32"/>
        </w:numPr>
      </w:pPr>
      <w:r>
        <w:t>По цели реализации угрозы…</w:t>
      </w:r>
    </w:p>
    <w:p w:rsidR="006F5519" w:rsidRDefault="006F5519" w:rsidP="006F5519">
      <w:pPr>
        <w:numPr>
          <w:ilvl w:val="0"/>
          <w:numId w:val="32"/>
        </w:numPr>
      </w:pPr>
      <w:r>
        <w:t>По характеру воздействия на АС…</w:t>
      </w:r>
    </w:p>
    <w:p w:rsidR="006F5519" w:rsidRDefault="006F5519" w:rsidP="006F5519">
      <w:pPr>
        <w:numPr>
          <w:ilvl w:val="0"/>
          <w:numId w:val="32"/>
        </w:numPr>
      </w:pPr>
      <w:r>
        <w:t>Источники угроз НСД ….</w:t>
      </w:r>
    </w:p>
    <w:p w:rsidR="006F5519" w:rsidRDefault="006F5519" w:rsidP="006F5519">
      <w:pPr>
        <w:numPr>
          <w:ilvl w:val="0"/>
          <w:numId w:val="32"/>
        </w:numPr>
      </w:pPr>
      <w:r>
        <w:t>Внешние нарушители это…</w:t>
      </w:r>
    </w:p>
    <w:p w:rsidR="0056017C" w:rsidRPr="0056017C" w:rsidRDefault="006F5519" w:rsidP="006F5519">
      <w:pPr>
        <w:numPr>
          <w:ilvl w:val="0"/>
          <w:numId w:val="32"/>
        </w:numPr>
      </w:pPr>
      <w:r>
        <w:t>6 категория внутренних нарушителе:</w:t>
      </w:r>
    </w:p>
    <w:p w:rsidR="0056017C" w:rsidRPr="0056017C" w:rsidRDefault="0056017C" w:rsidP="0056017C"/>
    <w:p w:rsidR="0056017C" w:rsidRPr="0056017C" w:rsidRDefault="0056017C" w:rsidP="0056017C">
      <w:pPr>
        <w:rPr>
          <w:b/>
        </w:rPr>
      </w:pPr>
      <w:r w:rsidRPr="0056017C">
        <w:rPr>
          <w:b/>
        </w:rPr>
        <w:t>Задание на самостоятельную работу:</w:t>
      </w:r>
    </w:p>
    <w:p w:rsidR="0056017C" w:rsidRDefault="006F5519" w:rsidP="0056017C">
      <w:r w:rsidRPr="006F5519">
        <w:t>Изучить материалы ПЗ № 3 и подготовиться к практическому занятию по настройке системы разграничения доступа в СЗИ от НСД «</w:t>
      </w:r>
      <w:proofErr w:type="spellStart"/>
      <w:r w:rsidRPr="006F5519">
        <w:t>Secret</w:t>
      </w:r>
      <w:proofErr w:type="spellEnd"/>
      <w:r w:rsidRPr="006F5519">
        <w:t xml:space="preserve"> </w:t>
      </w:r>
      <w:proofErr w:type="spellStart"/>
      <w:r w:rsidRPr="006F5519">
        <w:t>Net</w:t>
      </w:r>
      <w:proofErr w:type="spellEnd"/>
      <w:r w:rsidRPr="006F5519">
        <w:t>».</w:t>
      </w:r>
    </w:p>
    <w:p w:rsidR="006F5519" w:rsidRPr="0056017C" w:rsidRDefault="006F5519" w:rsidP="0056017C">
      <w:pPr>
        <w:rPr>
          <w:bCs/>
        </w:rPr>
      </w:pPr>
    </w:p>
    <w:p w:rsidR="0056017C" w:rsidRPr="0056017C" w:rsidRDefault="0056017C" w:rsidP="0056017C">
      <w:r w:rsidRPr="0056017C">
        <w:rPr>
          <w:b/>
        </w:rPr>
        <w:t>План составил</w:t>
      </w:r>
    </w:p>
    <w:p w:rsidR="0056017C" w:rsidRPr="0056017C" w:rsidRDefault="0056017C" w:rsidP="0056017C">
      <w:r w:rsidRPr="0056017C">
        <w:t>доцент кафедры ИБ</w:t>
      </w:r>
      <w:r>
        <w:t xml:space="preserve">                                                                  </w:t>
      </w:r>
      <w:proofErr w:type="spellStart"/>
      <w:r w:rsidRPr="0056017C">
        <w:t>С.Краснов</w:t>
      </w:r>
      <w:proofErr w:type="spellEnd"/>
    </w:p>
    <w:p w:rsidR="0056017C" w:rsidRPr="0056017C" w:rsidRDefault="0056017C" w:rsidP="0056017C">
      <w:pPr>
        <w:rPr>
          <w:b/>
        </w:rPr>
      </w:pPr>
      <w:r w:rsidRPr="0056017C">
        <w:t>"____" _______________</w:t>
      </w:r>
      <w:proofErr w:type="gramStart"/>
      <w:r w:rsidRPr="0056017C">
        <w:t>_  2021</w:t>
      </w:r>
      <w:proofErr w:type="gramEnd"/>
      <w:r w:rsidRPr="0056017C">
        <w:t xml:space="preserve"> г.</w:t>
      </w:r>
    </w:p>
    <w:p w:rsidR="0056017C" w:rsidRPr="0056017C" w:rsidRDefault="0056017C" w:rsidP="0056017C"/>
    <w:sectPr w:rsidR="0056017C" w:rsidRPr="0056017C" w:rsidSect="00E91068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7798" w:rsidRDefault="00907798" w:rsidP="00657AD0">
      <w:pPr>
        <w:spacing w:line="240" w:lineRule="auto"/>
      </w:pPr>
      <w:r>
        <w:separator/>
      </w:r>
    </w:p>
  </w:endnote>
  <w:endnote w:type="continuationSeparator" w:id="0">
    <w:p w:rsidR="00907798" w:rsidRDefault="00907798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01673E" w:rsidRDefault="00BC168E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Pr="00657AD0">
          <w:rPr>
            <w:color w:val="05336E"/>
          </w:rPr>
          <w:fldChar w:fldCharType="begin"/>
        </w:r>
        <w:r w:rsidRPr="00657AD0">
          <w:rPr>
            <w:color w:val="05336E"/>
          </w:rPr>
          <w:instrText>PAGE   \* MERGEFORMAT</w:instrText>
        </w:r>
        <w:r w:rsidRPr="00657AD0">
          <w:rPr>
            <w:color w:val="05336E"/>
          </w:rPr>
          <w:fldChar w:fldCharType="separate"/>
        </w:r>
        <w:r>
          <w:rPr>
            <w:noProof/>
            <w:color w:val="05336E"/>
          </w:rPr>
          <w:t>2</w:t>
        </w:r>
        <w:r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Pr="00FA76A4" w:rsidRDefault="00BC168E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>
      <w:rPr>
        <w:color w:val="05336E"/>
      </w:rPr>
      <w:t>2</w:t>
    </w:r>
    <w:r w:rsidRPr="00FA76A4">
      <w:rPr>
        <w:color w:val="05336E"/>
      </w:rPr>
      <w:t xml:space="preserve"> г.</w:t>
    </w:r>
  </w:p>
  <w:p w:rsidR="00BC168E" w:rsidRPr="00FA76A4" w:rsidRDefault="00BC168E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7798" w:rsidRDefault="00907798" w:rsidP="00657AD0">
      <w:pPr>
        <w:spacing w:line="240" w:lineRule="auto"/>
      </w:pPr>
      <w:r>
        <w:separator/>
      </w:r>
    </w:p>
  </w:footnote>
  <w:footnote w:type="continuationSeparator" w:id="0">
    <w:p w:rsidR="00907798" w:rsidRDefault="00907798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168E" w:rsidRDefault="00BC168E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594ACBDA"/>
    <w:lvl w:ilvl="0">
      <w:numFmt w:val="bullet"/>
      <w:lvlText w:val="*"/>
      <w:lvlJc w:val="left"/>
    </w:lvl>
  </w:abstractNum>
  <w:abstractNum w:abstractNumId="1" w15:restartNumberingAfterBreak="0">
    <w:nsid w:val="032546CF"/>
    <w:multiLevelType w:val="singleLevel"/>
    <w:tmpl w:val="90D0EDB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2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3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4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C0D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6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21AB499C"/>
    <w:multiLevelType w:val="hybridMultilevel"/>
    <w:tmpl w:val="65F871BA"/>
    <w:lvl w:ilvl="0" w:tplc="57ACE888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604E2"/>
    <w:multiLevelType w:val="multilevel"/>
    <w:tmpl w:val="C1C8B7E0"/>
    <w:lvl w:ilvl="0">
      <w:start w:val="4"/>
      <w:numFmt w:val="decimal"/>
      <w:pStyle w:val="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5E278A7"/>
    <w:multiLevelType w:val="hybridMultilevel"/>
    <w:tmpl w:val="A0149070"/>
    <w:lvl w:ilvl="0" w:tplc="60B8DD20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403D5C"/>
    <w:multiLevelType w:val="hybridMultilevel"/>
    <w:tmpl w:val="CF627404"/>
    <w:lvl w:ilvl="0" w:tplc="7FDC79EC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26C72AA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2991CBB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8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6287C"/>
    <w:multiLevelType w:val="hybridMultilevel"/>
    <w:tmpl w:val="3D60EA14"/>
    <w:lvl w:ilvl="0" w:tplc="9A948D42">
      <w:start w:val="1"/>
      <w:numFmt w:val="decimal"/>
      <w:lvlText w:val="%1."/>
      <w:lvlJc w:val="left"/>
      <w:pPr>
        <w:ind w:left="720" w:hanging="360"/>
      </w:pPr>
      <w:rPr>
        <w:b w:val="0"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A48E0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24" w15:restartNumberingAfterBreak="0">
    <w:nsid w:val="56DF72DF"/>
    <w:multiLevelType w:val="hybridMultilevel"/>
    <w:tmpl w:val="507AB08E"/>
    <w:lvl w:ilvl="0" w:tplc="DCA89B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D5426F5"/>
    <w:multiLevelType w:val="hybridMultilevel"/>
    <w:tmpl w:val="EE0AB6A8"/>
    <w:lvl w:ilvl="0" w:tplc="8F623A7A">
      <w:start w:val="4"/>
      <w:numFmt w:val="decimal"/>
      <w:lvlText w:val="%1."/>
      <w:lvlJc w:val="left"/>
      <w:pPr>
        <w:ind w:left="709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9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2D72DBD"/>
    <w:multiLevelType w:val="singleLevel"/>
    <w:tmpl w:val="3EE09E16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31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E536CA"/>
    <w:multiLevelType w:val="multilevel"/>
    <w:tmpl w:val="95E28ED0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33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B3F7C58"/>
    <w:multiLevelType w:val="hybridMultilevel"/>
    <w:tmpl w:val="7EEE0496"/>
    <w:lvl w:ilvl="0" w:tplc="580C3BCC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8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38"/>
  </w:num>
  <w:num w:numId="3">
    <w:abstractNumId w:val="3"/>
  </w:num>
  <w:num w:numId="4">
    <w:abstractNumId w:val="29"/>
  </w:num>
  <w:num w:numId="5">
    <w:abstractNumId w:val="13"/>
  </w:num>
  <w:num w:numId="6">
    <w:abstractNumId w:val="34"/>
  </w:num>
  <w:num w:numId="7">
    <w:abstractNumId w:val="2"/>
  </w:num>
  <w:num w:numId="8">
    <w:abstractNumId w:val="33"/>
  </w:num>
  <w:num w:numId="9">
    <w:abstractNumId w:val="37"/>
  </w:num>
  <w:num w:numId="10">
    <w:abstractNumId w:val="28"/>
  </w:num>
  <w:num w:numId="11">
    <w:abstractNumId w:val="27"/>
  </w:num>
  <w:num w:numId="12">
    <w:abstractNumId w:val="11"/>
  </w:num>
  <w:num w:numId="13">
    <w:abstractNumId w:val="12"/>
  </w:num>
  <w:num w:numId="14">
    <w:abstractNumId w:val="20"/>
  </w:num>
  <w:num w:numId="15">
    <w:abstractNumId w:val="4"/>
  </w:num>
  <w:num w:numId="16">
    <w:abstractNumId w:val="31"/>
  </w:num>
  <w:num w:numId="17">
    <w:abstractNumId w:val="14"/>
  </w:num>
  <w:num w:numId="18">
    <w:abstractNumId w:val="10"/>
  </w:num>
  <w:num w:numId="19">
    <w:abstractNumId w:val="36"/>
  </w:num>
  <w:num w:numId="20">
    <w:abstractNumId w:val="22"/>
  </w:num>
  <w:num w:numId="21">
    <w:abstractNumId w:val="18"/>
  </w:num>
  <w:num w:numId="22">
    <w:abstractNumId w:val="25"/>
  </w:num>
  <w:num w:numId="23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24">
    <w:abstractNumId w:val="32"/>
  </w:num>
  <w:num w:numId="25">
    <w:abstractNumId w:val="5"/>
  </w:num>
  <w:num w:numId="26">
    <w:abstractNumId w:val="17"/>
  </w:num>
  <w:num w:numId="27">
    <w:abstractNumId w:val="23"/>
  </w:num>
  <w:num w:numId="28">
    <w:abstractNumId w:val="24"/>
  </w:num>
  <w:num w:numId="29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0">
    <w:abstractNumId w:val="1"/>
  </w:num>
  <w:num w:numId="31">
    <w:abstractNumId w:val="19"/>
  </w:num>
  <w:num w:numId="32">
    <w:abstractNumId w:val="30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"/>
  </w:num>
  <w:num w:numId="35">
    <w:abstractNumId w:val="26"/>
  </w:num>
  <w:num w:numId="36">
    <w:abstractNumId w:val="15"/>
  </w:num>
  <w:num w:numId="37">
    <w:abstractNumId w:val="16"/>
  </w:num>
  <w:num w:numId="38">
    <w:abstractNumId w:val="3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FB2C39"/>
    <w:rsid w:val="00001636"/>
    <w:rsid w:val="0001673E"/>
    <w:rsid w:val="0009328B"/>
    <w:rsid w:val="00100267"/>
    <w:rsid w:val="00121989"/>
    <w:rsid w:val="00160D01"/>
    <w:rsid w:val="001F21B9"/>
    <w:rsid w:val="0023234D"/>
    <w:rsid w:val="002524F4"/>
    <w:rsid w:val="002A3F8A"/>
    <w:rsid w:val="002A766F"/>
    <w:rsid w:val="002F2A6A"/>
    <w:rsid w:val="002F70F5"/>
    <w:rsid w:val="003D70D4"/>
    <w:rsid w:val="003E452D"/>
    <w:rsid w:val="003F2354"/>
    <w:rsid w:val="004654BC"/>
    <w:rsid w:val="004A479B"/>
    <w:rsid w:val="004C3C38"/>
    <w:rsid w:val="0056017C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6F3CE0"/>
    <w:rsid w:val="006F5519"/>
    <w:rsid w:val="00710430"/>
    <w:rsid w:val="00731470"/>
    <w:rsid w:val="007D22A3"/>
    <w:rsid w:val="008077C5"/>
    <w:rsid w:val="008448AD"/>
    <w:rsid w:val="008852FF"/>
    <w:rsid w:val="00886B85"/>
    <w:rsid w:val="008A1234"/>
    <w:rsid w:val="008A3140"/>
    <w:rsid w:val="00907798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168E"/>
    <w:rsid w:val="00BC3BA9"/>
    <w:rsid w:val="00BC58ED"/>
    <w:rsid w:val="00C27902"/>
    <w:rsid w:val="00D609D9"/>
    <w:rsid w:val="00D649A8"/>
    <w:rsid w:val="00DA3AED"/>
    <w:rsid w:val="00DB217B"/>
    <w:rsid w:val="00DD04E3"/>
    <w:rsid w:val="00E0279A"/>
    <w:rsid w:val="00E173A4"/>
    <w:rsid w:val="00E50349"/>
    <w:rsid w:val="00E91068"/>
    <w:rsid w:val="00EB41D3"/>
    <w:rsid w:val="00EE3468"/>
    <w:rsid w:val="00F12D00"/>
    <w:rsid w:val="00F23BF9"/>
    <w:rsid w:val="00F5705A"/>
    <w:rsid w:val="00F7295A"/>
    <w:rsid w:val="00F753C3"/>
    <w:rsid w:val="00FA21C3"/>
    <w:rsid w:val="00FA5A8B"/>
    <w:rsid w:val="00FA76A4"/>
    <w:rsid w:val="00FB2C39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945028"/>
  <w15:docId w15:val="{8639CCA6-AAEA-4BBF-A52B-228F25D19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F551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F551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paragraph" w:styleId="af5">
    <w:name w:val="Body Text"/>
    <w:basedOn w:val="a"/>
    <w:link w:val="af6"/>
    <w:rsid w:val="00BC168E"/>
    <w:pPr>
      <w:spacing w:before="120" w:after="12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f6">
    <w:name w:val="Основной текст Знак"/>
    <w:basedOn w:val="a0"/>
    <w:link w:val="af5"/>
    <w:rsid w:val="00BC168E"/>
    <w:rPr>
      <w:rFonts w:ascii="Times New Roman" w:eastAsia="Times New Roman" w:hAnsi="Times New Roman" w:cs="Times New Roman"/>
      <w:sz w:val="24"/>
      <w:szCs w:val="24"/>
    </w:rPr>
  </w:style>
  <w:style w:type="paragraph" w:customStyle="1" w:styleId="af7">
    <w:name w:val="Название таблицы"/>
    <w:basedOn w:val="a"/>
    <w:link w:val="af8"/>
    <w:qFormat/>
    <w:rsid w:val="00E0279A"/>
    <w:pPr>
      <w:spacing w:before="120"/>
      <w:ind w:firstLine="0"/>
      <w:jc w:val="right"/>
    </w:pPr>
    <w:rPr>
      <w:sz w:val="24"/>
    </w:rPr>
  </w:style>
  <w:style w:type="character" w:customStyle="1" w:styleId="af8">
    <w:name w:val="Название таблицы Знак"/>
    <w:basedOn w:val="a0"/>
    <w:link w:val="af7"/>
    <w:rsid w:val="00E0279A"/>
    <w:rPr>
      <w:rFonts w:ascii="Trebuchet MS" w:hAnsi="Trebuchet MS"/>
      <w:color w:val="000000" w:themeColor="text1"/>
      <w:sz w:val="24"/>
    </w:rPr>
  </w:style>
  <w:style w:type="character" w:styleId="af9">
    <w:name w:val="Hyperlink"/>
    <w:basedOn w:val="a0"/>
    <w:uiPriority w:val="99"/>
    <w:unhideWhenUsed/>
    <w:rsid w:val="0056017C"/>
    <w:rPr>
      <w:color w:val="0000FF" w:themeColor="hyperlink"/>
      <w:u w:val="single"/>
    </w:rPr>
  </w:style>
  <w:style w:type="character" w:styleId="afa">
    <w:name w:val="Unresolved Mention"/>
    <w:basedOn w:val="a0"/>
    <w:uiPriority w:val="99"/>
    <w:semiHidden/>
    <w:unhideWhenUsed/>
    <w:rsid w:val="005601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A6540-8332-48FA-9592-9E1E2313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Угрозы безопасности АС.docx</Template>
  <TotalTime>0</TotalTime>
  <Pages>4</Pages>
  <Words>535</Words>
  <Characters>3054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Угрозы безопасности АС</vt:lpstr>
    </vt:vector>
  </TitlesOfParts>
  <Company>diakov.net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2022-04-29T21:24:00Z</dcterms:created>
  <dcterms:modified xsi:type="dcterms:W3CDTF">2022-04-29T21:24:00Z</dcterms:modified>
</cp:coreProperties>
</file>