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40" w:rsidRPr="00693149" w:rsidRDefault="001F21B9" w:rsidP="00D609D9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B74A11" w:rsidRDefault="0056017C" w:rsidP="0058146F">
                            <w:pPr>
                              <w:pStyle w:val="af"/>
                              <w:ind w:firstLine="0"/>
                            </w:pPr>
                            <w:r>
                              <w:t>Методические рекомендации к л</w:t>
                            </w:r>
                            <w:r w:rsidR="00BC168E">
                              <w:t>екци</w:t>
                            </w:r>
                            <w:r>
                              <w:t>и</w:t>
                            </w:r>
                            <w:r w:rsidR="00BC168E">
                              <w:t xml:space="preserve"> №</w:t>
                            </w:r>
                            <w:r w:rsidR="00693149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BC168E" w:rsidRPr="00B74A11" w:rsidRDefault="0056017C" w:rsidP="0058146F">
                      <w:pPr>
                        <w:pStyle w:val="af"/>
                        <w:ind w:firstLine="0"/>
                      </w:pPr>
                      <w:r>
                        <w:t>Методические рекомендации к л</w:t>
                      </w:r>
                      <w:r w:rsidR="00BC168E">
                        <w:t>екци</w:t>
                      </w:r>
                      <w:r>
                        <w:t>и</w:t>
                      </w:r>
                      <w:r w:rsidR="00BC168E">
                        <w:t xml:space="preserve"> №</w:t>
                      </w:r>
                      <w:r w:rsidR="00693149"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1F21B9" w:rsidRDefault="00BC168E" w:rsidP="0058146F">
                            <w:pPr>
                              <w:pStyle w:val="af"/>
                              <w:ind w:firstLine="0"/>
                            </w:pPr>
                            <w:r w:rsidRPr="0058146F">
                              <w:t>С.А. Краснов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BC168E" w:rsidRPr="001F21B9" w:rsidRDefault="00BC168E" w:rsidP="0058146F">
                      <w:pPr>
                        <w:pStyle w:val="af"/>
                        <w:ind w:firstLine="0"/>
                      </w:pPr>
                      <w:r w:rsidRPr="0058146F">
                        <w:t>С.А. Краснов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58146F" w:rsidRDefault="00693149" w:rsidP="00A62A09">
                            <w:pPr>
                              <w:pStyle w:val="ad"/>
                            </w:pPr>
                            <w:r w:rsidRPr="00693149">
                              <w:t xml:space="preserve">Защита от НСД на примере развертывания СЗИ </w:t>
                            </w:r>
                            <w:proofErr w:type="spellStart"/>
                            <w:r w:rsidRPr="00693149">
                              <w:t>Secret</w:t>
                            </w:r>
                            <w:proofErr w:type="spellEnd"/>
                            <w:r w:rsidRPr="00693149">
                              <w:t xml:space="preserve"> </w:t>
                            </w:r>
                            <w:proofErr w:type="spellStart"/>
                            <w:r w:rsidRPr="00693149">
                              <w:t>Net</w:t>
                            </w:r>
                            <w:proofErr w:type="spellEnd"/>
                            <w:r w:rsidRPr="00693149">
                              <w:t xml:space="preserve"> и АПМДЗ «Соболь»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BC168E" w:rsidRPr="0058146F" w:rsidRDefault="00693149" w:rsidP="00A62A09">
                      <w:pPr>
                        <w:pStyle w:val="ad"/>
                      </w:pPr>
                      <w:r w:rsidRPr="00693149">
                        <w:t xml:space="preserve">Защита от НСД на примере развертывания СЗИ </w:t>
                      </w:r>
                      <w:proofErr w:type="spellStart"/>
                      <w:r w:rsidRPr="00693149">
                        <w:t>Secret</w:t>
                      </w:r>
                      <w:proofErr w:type="spellEnd"/>
                      <w:r w:rsidRPr="00693149">
                        <w:t xml:space="preserve"> </w:t>
                      </w:r>
                      <w:proofErr w:type="spellStart"/>
                      <w:r w:rsidRPr="00693149">
                        <w:t>Net</w:t>
                      </w:r>
                      <w:proofErr w:type="spellEnd"/>
                      <w:r w:rsidRPr="00693149">
                        <w:t xml:space="preserve"> и АПМДЗ «Соболь»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  <w:bookmarkStart w:id="0" w:name="_GoBack"/>
      <w:bookmarkEnd w:id="0"/>
    </w:p>
    <w:p w:rsidR="00F23BF9" w:rsidRDefault="00693149" w:rsidP="00693149">
      <w:pPr>
        <w:pStyle w:val="1"/>
      </w:pPr>
      <w:r w:rsidRPr="00693149">
        <w:lastRenderedPageBreak/>
        <w:t>Защита от НСД на примере развертывания СЗИ Secret Net и АПМДЗ «Соболь»</w:t>
      </w:r>
    </w:p>
    <w:p w:rsidR="0056017C" w:rsidRPr="006F5519" w:rsidRDefault="0056017C" w:rsidP="0056017C">
      <w:pPr>
        <w:rPr>
          <w:b/>
          <w:bCs/>
        </w:rPr>
      </w:pPr>
      <w:r w:rsidRPr="0056017C">
        <w:t>Методические рекомендации и план проведения занятия по дисциплине</w:t>
      </w:r>
      <w:r w:rsidRPr="0056017C">
        <w:rPr>
          <w:b/>
          <w:bCs/>
        </w:rPr>
        <w:t xml:space="preserve"> «Аппаратно-программные средства защиты информации в компьютерных системах» </w:t>
      </w:r>
      <w:r w:rsidRPr="0056017C">
        <w:t>к лекции №</w:t>
      </w:r>
      <w:r w:rsidRPr="0056017C">
        <w:rPr>
          <w:b/>
          <w:bCs/>
        </w:rPr>
        <w:t xml:space="preserve"> </w:t>
      </w:r>
      <w:r w:rsidR="00693149">
        <w:rPr>
          <w:b/>
          <w:bCs/>
        </w:rPr>
        <w:t>6</w:t>
      </w:r>
    </w:p>
    <w:p w:rsidR="0056017C" w:rsidRPr="0056017C" w:rsidRDefault="0056017C" w:rsidP="0056017C">
      <w:pPr>
        <w:rPr>
          <w:b/>
          <w:bCs/>
        </w:rPr>
      </w:pPr>
    </w:p>
    <w:p w:rsidR="0056017C" w:rsidRDefault="0056017C" w:rsidP="0056017C">
      <w:pPr>
        <w:rPr>
          <w:bCs/>
        </w:rPr>
      </w:pPr>
      <w:r w:rsidRPr="0056017C">
        <w:rPr>
          <w:bCs/>
        </w:rPr>
        <w:t xml:space="preserve">_____ </w:t>
      </w:r>
      <w:r w:rsidRPr="0056017C">
        <w:rPr>
          <w:b/>
          <w:bCs/>
        </w:rPr>
        <w:t>учебная группа</w:t>
      </w:r>
      <w:r w:rsidRPr="0056017C">
        <w:rPr>
          <w:bCs/>
        </w:rPr>
        <w:t xml:space="preserve"> "_____"____________ ______ </w:t>
      </w:r>
      <w:r w:rsidRPr="0056017C">
        <w:rPr>
          <w:b/>
          <w:bCs/>
        </w:rPr>
        <w:t>г. аудитория №</w:t>
      </w:r>
      <w:r w:rsidRPr="0056017C">
        <w:rPr>
          <w:bCs/>
        </w:rPr>
        <w:t>____</w:t>
      </w:r>
    </w:p>
    <w:p w:rsidR="0056017C" w:rsidRPr="0056017C" w:rsidRDefault="0056017C" w:rsidP="0056017C"/>
    <w:p w:rsidR="0056017C" w:rsidRPr="00B74A11" w:rsidRDefault="0056017C" w:rsidP="0056017C">
      <w:pPr>
        <w:rPr>
          <w:b/>
          <w:u w:val="single"/>
        </w:rPr>
      </w:pPr>
      <w:r w:rsidRPr="0056017C">
        <w:t>Учебное время</w:t>
      </w:r>
      <w:r w:rsidRPr="00EB41D3">
        <w:rPr>
          <w:b/>
        </w:rPr>
        <w:t xml:space="preserve"> </w:t>
      </w:r>
      <w:r w:rsidR="00EB41D3" w:rsidRPr="00EB41D3">
        <w:rPr>
          <w:b/>
        </w:rPr>
        <w:t>—</w:t>
      </w:r>
      <w:r w:rsidRPr="00EB41D3">
        <w:rPr>
          <w:b/>
        </w:rPr>
        <w:t xml:space="preserve"> </w:t>
      </w:r>
      <w:r w:rsidR="00693149">
        <w:rPr>
          <w:b/>
          <w:u w:val="single"/>
          <w:lang w:val="en-US"/>
        </w:rPr>
        <w:t>1</w:t>
      </w:r>
      <w:r w:rsidRPr="0056017C">
        <w:rPr>
          <w:b/>
          <w:u w:val="single"/>
        </w:rPr>
        <w:t xml:space="preserve"> час</w:t>
      </w:r>
      <w:r w:rsidRPr="00073108">
        <w:t>;</w:t>
      </w:r>
    </w:p>
    <w:p w:rsidR="0056017C" w:rsidRPr="0056017C" w:rsidRDefault="0056017C" w:rsidP="0056017C">
      <w:pPr>
        <w:numPr>
          <w:ilvl w:val="0"/>
          <w:numId w:val="28"/>
        </w:numPr>
        <w:rPr>
          <w:b/>
          <w:bCs/>
        </w:rPr>
      </w:pPr>
      <w:r w:rsidRPr="0056017C">
        <w:rPr>
          <w:b/>
          <w:bCs/>
        </w:rPr>
        <w:t>Вид занятия: Лекция</w:t>
      </w:r>
    </w:p>
    <w:p w:rsidR="0056017C" w:rsidRPr="0056017C" w:rsidRDefault="0056017C" w:rsidP="0056017C">
      <w:pPr>
        <w:numPr>
          <w:ilvl w:val="0"/>
          <w:numId w:val="28"/>
        </w:numPr>
        <w:rPr>
          <w:u w:val="single"/>
        </w:rPr>
      </w:pPr>
      <w:r w:rsidRPr="0056017C">
        <w:rPr>
          <w:b/>
          <w:bCs/>
        </w:rPr>
        <w:t xml:space="preserve">ТЕМА </w:t>
      </w:r>
      <w:r w:rsidR="006F5519" w:rsidRPr="006F5519">
        <w:rPr>
          <w:b/>
          <w:bCs/>
        </w:rPr>
        <w:t>2</w:t>
      </w:r>
      <w:r w:rsidRPr="0056017C">
        <w:rPr>
          <w:b/>
          <w:bCs/>
        </w:rPr>
        <w:t xml:space="preserve">: </w:t>
      </w:r>
      <w:r w:rsidR="006F5519" w:rsidRPr="006F5519">
        <w:rPr>
          <w:u w:val="single"/>
        </w:rPr>
        <w:t>Методы и средства защиты информации от НСД</w:t>
      </w:r>
      <w:r w:rsidRPr="00073108">
        <w:t>.</w:t>
      </w:r>
    </w:p>
    <w:p w:rsidR="0056017C" w:rsidRPr="0056017C" w:rsidRDefault="0056017C" w:rsidP="0056017C">
      <w:pPr>
        <w:numPr>
          <w:ilvl w:val="0"/>
          <w:numId w:val="28"/>
        </w:numPr>
        <w:rPr>
          <w:b/>
          <w:bCs/>
        </w:rPr>
      </w:pPr>
      <w:r w:rsidRPr="0056017C">
        <w:rPr>
          <w:b/>
          <w:bCs/>
        </w:rPr>
        <w:t>Тема занятия:</w:t>
      </w:r>
      <w:r w:rsidRPr="0056017C">
        <w:t xml:space="preserve"> </w:t>
      </w:r>
      <w:r w:rsidR="00693149" w:rsidRPr="00693149">
        <w:rPr>
          <w:u w:val="single"/>
        </w:rPr>
        <w:t xml:space="preserve">Защита от НСД на примере развертывания СЗИ </w:t>
      </w:r>
      <w:proofErr w:type="spellStart"/>
      <w:r w:rsidR="00693149" w:rsidRPr="00693149">
        <w:rPr>
          <w:u w:val="single"/>
        </w:rPr>
        <w:t>Secret</w:t>
      </w:r>
      <w:proofErr w:type="spellEnd"/>
      <w:r w:rsidR="00693149" w:rsidRPr="00693149">
        <w:rPr>
          <w:u w:val="single"/>
        </w:rPr>
        <w:t xml:space="preserve"> </w:t>
      </w:r>
      <w:proofErr w:type="spellStart"/>
      <w:r w:rsidR="00693149" w:rsidRPr="00693149">
        <w:rPr>
          <w:u w:val="single"/>
        </w:rPr>
        <w:t>Net</w:t>
      </w:r>
      <w:proofErr w:type="spellEnd"/>
      <w:r w:rsidR="00693149" w:rsidRPr="00693149">
        <w:rPr>
          <w:u w:val="single"/>
        </w:rPr>
        <w:t xml:space="preserve"> и АПМДЗ «Соболь»</w:t>
      </w:r>
      <w:r w:rsidRPr="0056017C">
        <w:t>.</w:t>
      </w:r>
    </w:p>
    <w:p w:rsidR="0056017C" w:rsidRPr="0056017C" w:rsidRDefault="0056017C" w:rsidP="0056017C">
      <w:pPr>
        <w:rPr>
          <w:b/>
          <w:bCs/>
        </w:rPr>
      </w:pPr>
    </w:p>
    <w:p w:rsidR="0056017C" w:rsidRDefault="0056017C" w:rsidP="00693149">
      <w:r w:rsidRPr="0056017C">
        <w:rPr>
          <w:b/>
          <w:bCs/>
        </w:rPr>
        <w:t>Целевая установка:</w:t>
      </w:r>
      <w:r w:rsidRPr="0056017C">
        <w:t xml:space="preserve"> </w:t>
      </w:r>
      <w:r w:rsidR="00693149">
        <w:t>дать знания в области защиты информации от НСД;</w:t>
      </w:r>
      <w:r w:rsidR="00693149">
        <w:t xml:space="preserve"> </w:t>
      </w:r>
      <w:r w:rsidR="00693149">
        <w:t>определить возможные каналы утечки информации</w:t>
      </w:r>
      <w:r w:rsidRPr="0056017C">
        <w:t>.</w:t>
      </w:r>
    </w:p>
    <w:p w:rsidR="0056017C" w:rsidRPr="0056017C" w:rsidRDefault="0056017C" w:rsidP="0056017C"/>
    <w:p w:rsidR="0056017C" w:rsidRPr="0056017C" w:rsidRDefault="0056017C" w:rsidP="0056017C">
      <w:pPr>
        <w:pStyle w:val="a4"/>
        <w:numPr>
          <w:ilvl w:val="0"/>
          <w:numId w:val="35"/>
        </w:numPr>
        <w:rPr>
          <w:b/>
          <w:bCs/>
        </w:rPr>
      </w:pPr>
      <w:r w:rsidRPr="0056017C">
        <w:rPr>
          <w:b/>
          <w:bCs/>
        </w:rPr>
        <w:t>Основные вопросы занятия и планируемое время</w:t>
      </w:r>
    </w:p>
    <w:p w:rsidR="0056017C" w:rsidRPr="0056017C" w:rsidRDefault="0056017C" w:rsidP="0056017C">
      <w:r w:rsidRPr="0056017C">
        <w:t xml:space="preserve">Вводная часть                                                                              </w:t>
      </w:r>
      <w:r w:rsidR="00693149">
        <w:t xml:space="preserve">  3</w:t>
      </w:r>
      <w:r w:rsidRPr="0056017C">
        <w:t xml:space="preserve"> мин.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sz w:val="24"/>
          <w:szCs w:val="24"/>
        </w:rPr>
      </w:pPr>
      <w:r w:rsidRPr="0056017C">
        <w:rPr>
          <w:sz w:val="24"/>
          <w:szCs w:val="24"/>
        </w:rPr>
        <w:t>Объявление темы, цели и порядка проведения занятия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sz w:val="24"/>
          <w:szCs w:val="24"/>
        </w:rPr>
      </w:pPr>
      <w:r w:rsidRPr="0056017C">
        <w:rPr>
          <w:sz w:val="24"/>
          <w:szCs w:val="24"/>
        </w:rPr>
        <w:t>Проведение текущего контроля в виде опроса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b/>
          <w:sz w:val="24"/>
          <w:szCs w:val="24"/>
        </w:rPr>
      </w:pPr>
      <w:r w:rsidRPr="0056017C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:rsidR="0056017C" w:rsidRPr="0056017C" w:rsidRDefault="0056017C" w:rsidP="0056017C">
      <w:r w:rsidRPr="0056017C">
        <w:t xml:space="preserve">Основная часть                                                                       </w:t>
      </w:r>
      <w:r>
        <w:t xml:space="preserve">  </w:t>
      </w:r>
      <w:r w:rsidRPr="0056017C">
        <w:t xml:space="preserve">    </w:t>
      </w:r>
      <w:r w:rsidR="00693149">
        <w:t>40</w:t>
      </w:r>
      <w:r w:rsidRPr="0056017C">
        <w:t xml:space="preserve"> мин.</w:t>
      </w:r>
    </w:p>
    <w:p w:rsidR="0056017C" w:rsidRPr="0056017C" w:rsidRDefault="00693149" w:rsidP="0056017C">
      <w:pPr>
        <w:numPr>
          <w:ilvl w:val="0"/>
          <w:numId w:val="30"/>
        </w:numPr>
        <w:rPr>
          <w:sz w:val="24"/>
          <w:szCs w:val="24"/>
        </w:rPr>
      </w:pPr>
      <w:r w:rsidRPr="00693149">
        <w:rPr>
          <w:bCs/>
          <w:sz w:val="24"/>
          <w:szCs w:val="24"/>
        </w:rPr>
        <w:t xml:space="preserve">Назначение и особенности СЗИ от НСД </w:t>
      </w:r>
      <w:proofErr w:type="spellStart"/>
      <w:r w:rsidRPr="00693149">
        <w:rPr>
          <w:bCs/>
          <w:sz w:val="24"/>
          <w:szCs w:val="24"/>
        </w:rPr>
        <w:t>Secret</w:t>
      </w:r>
      <w:proofErr w:type="spellEnd"/>
      <w:r w:rsidR="00536CE4">
        <w:rPr>
          <w:bCs/>
          <w:sz w:val="24"/>
          <w:szCs w:val="24"/>
        </w:rPr>
        <w:t xml:space="preserve"> </w:t>
      </w:r>
      <w:proofErr w:type="spellStart"/>
      <w:r w:rsidRPr="00693149">
        <w:rPr>
          <w:bCs/>
          <w:sz w:val="24"/>
          <w:szCs w:val="24"/>
        </w:rPr>
        <w:t>Net</w:t>
      </w:r>
      <w:proofErr w:type="spellEnd"/>
      <w:r w:rsidR="0056017C" w:rsidRPr="0056017C">
        <w:rPr>
          <w:bCs/>
          <w:sz w:val="24"/>
          <w:szCs w:val="24"/>
        </w:rPr>
        <w:t xml:space="preserve"> </w:t>
      </w:r>
      <w:r w:rsidR="0056017C" w:rsidRPr="0056017C">
        <w:rPr>
          <w:sz w:val="24"/>
          <w:szCs w:val="24"/>
        </w:rPr>
        <w:t xml:space="preserve">        </w:t>
      </w:r>
      <w:r w:rsidR="00B74A11">
        <w:rPr>
          <w:sz w:val="24"/>
          <w:szCs w:val="24"/>
        </w:rPr>
        <w:t xml:space="preserve">          </w:t>
      </w:r>
      <w:r w:rsidR="0056017C" w:rsidRPr="0056017C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          </w:t>
      </w:r>
      <w:r w:rsidR="0056017C" w:rsidRPr="0056017C">
        <w:rPr>
          <w:sz w:val="24"/>
          <w:szCs w:val="24"/>
        </w:rPr>
        <w:t xml:space="preserve">  </w:t>
      </w:r>
      <w:r w:rsidR="00B74A11">
        <w:rPr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 w:rsidR="0056017C" w:rsidRPr="0056017C">
        <w:rPr>
          <w:sz w:val="24"/>
          <w:szCs w:val="24"/>
        </w:rPr>
        <w:t xml:space="preserve"> мин.</w:t>
      </w:r>
    </w:p>
    <w:p w:rsidR="0056017C" w:rsidRPr="006F5519" w:rsidRDefault="00693149" w:rsidP="006F5519">
      <w:pPr>
        <w:numPr>
          <w:ilvl w:val="0"/>
          <w:numId w:val="30"/>
        </w:numPr>
        <w:rPr>
          <w:sz w:val="24"/>
          <w:szCs w:val="24"/>
        </w:rPr>
      </w:pPr>
      <w:r w:rsidRPr="00693149">
        <w:rPr>
          <w:sz w:val="24"/>
          <w:szCs w:val="24"/>
        </w:rPr>
        <w:t xml:space="preserve">Реализуемые функции защиты СЗИ от НСД </w:t>
      </w:r>
      <w:proofErr w:type="spellStart"/>
      <w:r w:rsidRPr="00693149">
        <w:rPr>
          <w:sz w:val="24"/>
          <w:szCs w:val="24"/>
        </w:rPr>
        <w:t>Secret</w:t>
      </w:r>
      <w:proofErr w:type="spellEnd"/>
      <w:r w:rsidRPr="00693149">
        <w:rPr>
          <w:sz w:val="24"/>
          <w:szCs w:val="24"/>
        </w:rPr>
        <w:t xml:space="preserve"> </w:t>
      </w:r>
      <w:proofErr w:type="spellStart"/>
      <w:r w:rsidRPr="00693149">
        <w:rPr>
          <w:sz w:val="24"/>
          <w:szCs w:val="24"/>
        </w:rPr>
        <w:t>Net</w:t>
      </w:r>
      <w:proofErr w:type="spellEnd"/>
      <w:r w:rsidR="0056017C" w:rsidRPr="006F5519">
        <w:rPr>
          <w:sz w:val="24"/>
          <w:szCs w:val="24"/>
        </w:rPr>
        <w:t xml:space="preserve">  </w:t>
      </w:r>
      <w:r w:rsidR="006F5519" w:rsidRPr="006F5519">
        <w:rPr>
          <w:sz w:val="24"/>
          <w:szCs w:val="24"/>
        </w:rPr>
        <w:t xml:space="preserve"> </w:t>
      </w:r>
      <w:r w:rsidR="00B74A11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  2</w:t>
      </w:r>
      <w:r w:rsidR="0056017C" w:rsidRPr="006F5519">
        <w:rPr>
          <w:sz w:val="24"/>
          <w:szCs w:val="24"/>
        </w:rPr>
        <w:t>0 мин.</w:t>
      </w:r>
    </w:p>
    <w:p w:rsidR="0056017C" w:rsidRPr="0056017C" w:rsidRDefault="0056017C" w:rsidP="0056017C">
      <w:r w:rsidRPr="0056017C">
        <w:t xml:space="preserve">Заключительная часть                                     </w:t>
      </w:r>
      <w:r>
        <w:t xml:space="preserve">  </w:t>
      </w:r>
      <w:r w:rsidRPr="0056017C">
        <w:t xml:space="preserve">                             </w:t>
      </w:r>
      <w:r w:rsidR="00693149">
        <w:t>2</w:t>
      </w:r>
      <w:r w:rsidRPr="0056017C">
        <w:t xml:space="preserve"> мин.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Контрольные вопросы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Подведение итогов занятия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Задание на самостоятельную работу.</w:t>
      </w:r>
    </w:p>
    <w:p w:rsidR="0056017C" w:rsidRPr="0056017C" w:rsidRDefault="0056017C" w:rsidP="0056017C">
      <w:pPr>
        <w:rPr>
          <w:bCs/>
        </w:rPr>
      </w:pPr>
    </w:p>
    <w:p w:rsidR="0056017C" w:rsidRPr="0056017C" w:rsidRDefault="0056017C" w:rsidP="0056017C">
      <w:pPr>
        <w:numPr>
          <w:ilvl w:val="0"/>
          <w:numId w:val="34"/>
        </w:numPr>
      </w:pPr>
      <w:r w:rsidRPr="0056017C">
        <w:rPr>
          <w:b/>
        </w:rPr>
        <w:t xml:space="preserve">Перечень применяемых наглядных пособий и технических средств </w:t>
      </w:r>
    </w:p>
    <w:p w:rsidR="0056017C" w:rsidRPr="0056017C" w:rsidRDefault="0056017C" w:rsidP="0056017C">
      <w:r w:rsidRPr="0056017C">
        <w:t>ПЭВМ, проектор, экран.</w:t>
      </w:r>
    </w:p>
    <w:p w:rsidR="00B74A11" w:rsidRDefault="0056017C" w:rsidP="00693149">
      <w:r w:rsidRPr="0056017C">
        <w:t>Опорный конспект.</w:t>
      </w:r>
    </w:p>
    <w:p w:rsidR="00B74A11" w:rsidRDefault="00B74A11" w:rsidP="0056017C"/>
    <w:p w:rsidR="002F0CE8" w:rsidRPr="0056017C" w:rsidRDefault="002F0CE8" w:rsidP="0056017C"/>
    <w:p w:rsidR="006F5519" w:rsidRPr="00EB41D3" w:rsidRDefault="0056017C" w:rsidP="00EB41D3">
      <w:r w:rsidRPr="0056017C">
        <w:rPr>
          <w:b/>
        </w:rPr>
        <w:t>Литература для самостоятельной подготовки</w:t>
      </w:r>
      <w:r w:rsidRPr="0056017C">
        <w:t xml:space="preserve"> </w:t>
      </w:r>
    </w:p>
    <w:p w:rsidR="00693149" w:rsidRDefault="00693149" w:rsidP="00693149">
      <w:pPr>
        <w:numPr>
          <w:ilvl w:val="0"/>
          <w:numId w:val="33"/>
        </w:numPr>
      </w:pPr>
      <w:r>
        <w:t>Макаренко С. И., Ковальский А. А., Краснов С. А. Принципы построения и функционирования аппаратно-программных средств телекоммуникационных систем: учебное пособие. Часть 2: Сетевые операционные системы и принципы обеспечения информационной безопасности в сетях. – СПб.: Наукоемкие технологии, 2020.: https://www.elibrary.ru/download/elibrary_43141880_41377999.pdf</w:t>
      </w:r>
    </w:p>
    <w:p w:rsidR="00693149" w:rsidRDefault="00693149" w:rsidP="00693149">
      <w:pPr>
        <w:numPr>
          <w:ilvl w:val="0"/>
          <w:numId w:val="33"/>
        </w:numPr>
      </w:pPr>
      <w:r>
        <w:t xml:space="preserve">Краснов, Сергей Александрович. Настройка средств защиты компьютерной информации [Текст]: </w:t>
      </w:r>
      <w:proofErr w:type="spellStart"/>
      <w:proofErr w:type="gramStart"/>
      <w:r>
        <w:t>учеб.метод</w:t>
      </w:r>
      <w:proofErr w:type="spellEnd"/>
      <w:proofErr w:type="gramEnd"/>
      <w:r>
        <w:t xml:space="preserve">. пособие / С. А. Краснов, А. К. Племянников, Д. А. </w:t>
      </w:r>
      <w:proofErr w:type="spellStart"/>
      <w:r>
        <w:t>Решетняк</w:t>
      </w:r>
      <w:proofErr w:type="spellEnd"/>
      <w:r>
        <w:t>, 2020. 71 с</w:t>
      </w:r>
    </w:p>
    <w:p w:rsidR="00693149" w:rsidRDefault="00693149" w:rsidP="00693149">
      <w:pPr>
        <w:numPr>
          <w:ilvl w:val="0"/>
          <w:numId w:val="33"/>
        </w:numPr>
      </w:pPr>
      <w:r>
        <w:t>Федеральная служба по техническому и экспортному контролю (ФСТЭК России) http://fstec.ru/</w:t>
      </w:r>
    </w:p>
    <w:p w:rsidR="00693149" w:rsidRDefault="00693149" w:rsidP="00693149">
      <w:pPr>
        <w:numPr>
          <w:ilvl w:val="0"/>
          <w:numId w:val="33"/>
        </w:numPr>
      </w:pPr>
      <w:r>
        <w:t xml:space="preserve">Сайт </w:t>
      </w:r>
      <w:proofErr w:type="gramStart"/>
      <w:r>
        <w:t>компании ”Код</w:t>
      </w:r>
      <w:proofErr w:type="gramEnd"/>
      <w:r>
        <w:t xml:space="preserve"> Безопасности” https://www.securitycode.ru</w:t>
      </w:r>
    </w:p>
    <w:p w:rsidR="00693149" w:rsidRDefault="00693149" w:rsidP="00693149">
      <w:pPr>
        <w:numPr>
          <w:ilvl w:val="0"/>
          <w:numId w:val="33"/>
        </w:numPr>
      </w:pPr>
      <w:r>
        <w:t xml:space="preserve">Сайт </w:t>
      </w:r>
      <w:proofErr w:type="gramStart"/>
      <w:r>
        <w:t>компании ”Конфидент</w:t>
      </w:r>
      <w:proofErr w:type="gramEnd"/>
      <w:r>
        <w:t>” https://dallaslock.ru/</w:t>
      </w:r>
    </w:p>
    <w:p w:rsidR="0056017C" w:rsidRPr="0056017C" w:rsidRDefault="00693149" w:rsidP="00693149">
      <w:pPr>
        <w:numPr>
          <w:ilvl w:val="0"/>
          <w:numId w:val="33"/>
        </w:numPr>
      </w:pPr>
      <w:r>
        <w:t xml:space="preserve">Сайт компании ГК </w:t>
      </w:r>
      <w:proofErr w:type="spellStart"/>
      <w:r>
        <w:t>Astra</w:t>
      </w:r>
      <w:proofErr w:type="spellEnd"/>
      <w:r>
        <w:t xml:space="preserve"> </w:t>
      </w:r>
      <w:proofErr w:type="spellStart"/>
      <w:r>
        <w:t>Linux</w:t>
      </w:r>
      <w:proofErr w:type="spellEnd"/>
      <w:r>
        <w:t xml:space="preserve"> https://astralinux.ru/</w:t>
      </w:r>
    </w:p>
    <w:p w:rsidR="0056017C" w:rsidRPr="0056017C" w:rsidRDefault="0056017C" w:rsidP="0056017C">
      <w:pPr>
        <w:rPr>
          <w:b/>
        </w:rPr>
      </w:pPr>
    </w:p>
    <w:p w:rsidR="0056017C" w:rsidRPr="0056017C" w:rsidRDefault="0056017C" w:rsidP="0056017C">
      <w:pPr>
        <w:rPr>
          <w:b/>
        </w:rPr>
      </w:pPr>
      <w:r w:rsidRPr="0056017C">
        <w:rPr>
          <w:b/>
        </w:rPr>
        <w:t>Методические приемы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комплекта слайдов по теме занятия.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раздаточного материла: (электронные материалы, ссылки).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примеров из профильных учебных дисциплин.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Проведение систематического текущего контроля обучающихся: опрос по пройдённому материалу.</w:t>
      </w:r>
    </w:p>
    <w:p w:rsidR="0056017C" w:rsidRPr="0056017C" w:rsidRDefault="0056017C" w:rsidP="0056017C"/>
    <w:p w:rsidR="0056017C" w:rsidRPr="0056017C" w:rsidRDefault="0056017C" w:rsidP="0056017C">
      <w:pPr>
        <w:rPr>
          <w:b/>
        </w:rPr>
      </w:pPr>
      <w:r w:rsidRPr="0056017C">
        <w:rPr>
          <w:b/>
        </w:rPr>
        <w:t>Контрольные вопросы по пройденному материалу и теме занятия (с учетом применения соответствующих ТСО)</w:t>
      </w:r>
    </w:p>
    <w:p w:rsidR="00693149" w:rsidRDefault="00693149" w:rsidP="00693149">
      <w:pPr>
        <w:numPr>
          <w:ilvl w:val="0"/>
          <w:numId w:val="32"/>
        </w:numPr>
      </w:pPr>
      <w:r>
        <w:t xml:space="preserve">Охарактеризуйте СЗИ от НСД </w:t>
      </w:r>
      <w:proofErr w:type="spellStart"/>
      <w:r>
        <w:t>Secret</w:t>
      </w:r>
      <w:proofErr w:type="spellEnd"/>
      <w:r>
        <w:t xml:space="preserve"> </w:t>
      </w:r>
      <w:proofErr w:type="spellStart"/>
      <w:r>
        <w:t>Net</w:t>
      </w:r>
      <w:proofErr w:type="spellEnd"/>
      <w:r>
        <w:t>.</w:t>
      </w:r>
    </w:p>
    <w:p w:rsidR="00693149" w:rsidRDefault="00693149" w:rsidP="00693149">
      <w:pPr>
        <w:numPr>
          <w:ilvl w:val="0"/>
          <w:numId w:val="32"/>
        </w:numPr>
      </w:pPr>
      <w:r>
        <w:t xml:space="preserve">Перечислите механизмы защиты СЗИ от НСД </w:t>
      </w:r>
      <w:proofErr w:type="spellStart"/>
      <w:r>
        <w:t>Secret</w:t>
      </w:r>
      <w:proofErr w:type="spellEnd"/>
      <w:r>
        <w:t xml:space="preserve"> </w:t>
      </w:r>
      <w:proofErr w:type="spellStart"/>
      <w:r>
        <w:t>Net</w:t>
      </w:r>
      <w:proofErr w:type="spellEnd"/>
      <w:r>
        <w:t>.</w:t>
      </w:r>
    </w:p>
    <w:p w:rsidR="00693149" w:rsidRDefault="00693149" w:rsidP="00693149">
      <w:pPr>
        <w:numPr>
          <w:ilvl w:val="0"/>
          <w:numId w:val="32"/>
        </w:numPr>
      </w:pPr>
      <w:r>
        <w:t xml:space="preserve">Состав и назначение подсистем СЗИ от НСД </w:t>
      </w:r>
      <w:proofErr w:type="spellStart"/>
      <w:r>
        <w:t>Secret</w:t>
      </w:r>
      <w:proofErr w:type="spellEnd"/>
      <w:r>
        <w:t xml:space="preserve"> </w:t>
      </w:r>
      <w:proofErr w:type="spellStart"/>
      <w:r>
        <w:t>Net</w:t>
      </w:r>
      <w:proofErr w:type="spellEnd"/>
      <w:r>
        <w:t>.</w:t>
      </w:r>
    </w:p>
    <w:p w:rsidR="00693149" w:rsidRDefault="00693149" w:rsidP="00693149">
      <w:pPr>
        <w:numPr>
          <w:ilvl w:val="0"/>
          <w:numId w:val="32"/>
        </w:numPr>
      </w:pPr>
      <w:r>
        <w:t xml:space="preserve">Перечислите компоненты клиентской части системы </w:t>
      </w:r>
      <w:proofErr w:type="spellStart"/>
      <w:r>
        <w:t>Secret</w:t>
      </w:r>
      <w:proofErr w:type="spellEnd"/>
      <w:r>
        <w:t xml:space="preserve"> </w:t>
      </w:r>
      <w:proofErr w:type="spellStart"/>
      <w:r>
        <w:t>Net</w:t>
      </w:r>
      <w:proofErr w:type="spellEnd"/>
      <w:r>
        <w:t>.</w:t>
      </w:r>
    </w:p>
    <w:p w:rsidR="00693149" w:rsidRDefault="00693149" w:rsidP="00693149">
      <w:pPr>
        <w:numPr>
          <w:ilvl w:val="0"/>
          <w:numId w:val="32"/>
        </w:numPr>
      </w:pPr>
      <w:r>
        <w:t xml:space="preserve">Перечислите компоненты подсистемы идентификации </w:t>
      </w:r>
      <w:proofErr w:type="spellStart"/>
      <w:r>
        <w:t>Secret</w:t>
      </w:r>
      <w:proofErr w:type="spellEnd"/>
      <w:r>
        <w:t xml:space="preserve"> </w:t>
      </w:r>
      <w:proofErr w:type="spellStart"/>
      <w:r>
        <w:t>Net</w:t>
      </w:r>
      <w:proofErr w:type="spellEnd"/>
      <w:r>
        <w:t>.</w:t>
      </w:r>
    </w:p>
    <w:p w:rsidR="00B74A11" w:rsidRDefault="00693149" w:rsidP="00693149">
      <w:pPr>
        <w:numPr>
          <w:ilvl w:val="0"/>
          <w:numId w:val="32"/>
        </w:numPr>
      </w:pPr>
      <w:r>
        <w:t xml:space="preserve">Перечислите компоненты подсистемы контроля целостности </w:t>
      </w:r>
      <w:proofErr w:type="spellStart"/>
      <w:r>
        <w:t>Secret</w:t>
      </w:r>
      <w:proofErr w:type="spellEnd"/>
      <w:r>
        <w:t xml:space="preserve"> </w:t>
      </w:r>
      <w:proofErr w:type="spellStart"/>
      <w:r>
        <w:t>Net</w:t>
      </w:r>
      <w:proofErr w:type="spellEnd"/>
      <w:r>
        <w:t>.</w:t>
      </w:r>
    </w:p>
    <w:p w:rsidR="00B74A11" w:rsidRDefault="00B74A11" w:rsidP="0056017C"/>
    <w:p w:rsidR="00536CE4" w:rsidRPr="0056017C" w:rsidRDefault="00536CE4" w:rsidP="0056017C"/>
    <w:p w:rsidR="0056017C" w:rsidRPr="0056017C" w:rsidRDefault="0056017C" w:rsidP="0056017C">
      <w:pPr>
        <w:rPr>
          <w:b/>
        </w:rPr>
      </w:pPr>
      <w:r w:rsidRPr="0056017C">
        <w:rPr>
          <w:b/>
        </w:rPr>
        <w:t>Задание на самостоятельную работу:</w:t>
      </w:r>
    </w:p>
    <w:p w:rsidR="0056017C" w:rsidRDefault="00693149" w:rsidP="0056017C">
      <w:r w:rsidRPr="00693149">
        <w:t xml:space="preserve">Изучить документы по администрированию СЗИ от НСД </w:t>
      </w:r>
      <w:proofErr w:type="spellStart"/>
      <w:r w:rsidRPr="00693149">
        <w:t>Secret</w:t>
      </w:r>
      <w:proofErr w:type="spellEnd"/>
      <w:r w:rsidRPr="00693149">
        <w:t xml:space="preserve"> </w:t>
      </w:r>
      <w:proofErr w:type="spellStart"/>
      <w:r w:rsidRPr="00693149">
        <w:t>Net</w:t>
      </w:r>
      <w:proofErr w:type="spellEnd"/>
      <w:r w:rsidRPr="00693149">
        <w:t>, подготовиться к выполнению практической работы</w:t>
      </w:r>
      <w:r w:rsidR="006F5519" w:rsidRPr="006F5519">
        <w:t>.</w:t>
      </w:r>
    </w:p>
    <w:p w:rsidR="006F5519" w:rsidRPr="0056017C" w:rsidRDefault="006F5519" w:rsidP="0056017C">
      <w:pPr>
        <w:rPr>
          <w:bCs/>
        </w:rPr>
      </w:pPr>
    </w:p>
    <w:p w:rsidR="0056017C" w:rsidRPr="0056017C" w:rsidRDefault="0056017C" w:rsidP="0056017C">
      <w:r w:rsidRPr="0056017C">
        <w:rPr>
          <w:b/>
        </w:rPr>
        <w:t>План составил</w:t>
      </w:r>
    </w:p>
    <w:p w:rsidR="0056017C" w:rsidRPr="0056017C" w:rsidRDefault="0056017C" w:rsidP="0056017C">
      <w:r w:rsidRPr="0056017C">
        <w:t>доцент кафедры ИБ</w:t>
      </w:r>
      <w:r>
        <w:t xml:space="preserve">                                                                  </w:t>
      </w:r>
      <w:proofErr w:type="spellStart"/>
      <w:r w:rsidRPr="0056017C">
        <w:t>С.Краснов</w:t>
      </w:r>
      <w:proofErr w:type="spellEnd"/>
    </w:p>
    <w:p w:rsidR="0056017C" w:rsidRPr="0056017C" w:rsidRDefault="0056017C" w:rsidP="0056017C">
      <w:pPr>
        <w:rPr>
          <w:b/>
        </w:rPr>
      </w:pPr>
      <w:r w:rsidRPr="0056017C">
        <w:t>"____" _______________</w:t>
      </w:r>
      <w:proofErr w:type="gramStart"/>
      <w:r w:rsidRPr="0056017C">
        <w:t>_  2021</w:t>
      </w:r>
      <w:proofErr w:type="gramEnd"/>
      <w:r w:rsidRPr="0056017C">
        <w:t xml:space="preserve"> г.</w:t>
      </w:r>
    </w:p>
    <w:p w:rsidR="0056017C" w:rsidRPr="0056017C" w:rsidRDefault="0056017C" w:rsidP="0056017C"/>
    <w:sectPr w:rsidR="0056017C" w:rsidRPr="0056017C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421C" w:rsidRDefault="0002421C" w:rsidP="00657AD0">
      <w:pPr>
        <w:spacing w:line="240" w:lineRule="auto"/>
      </w:pPr>
      <w:r>
        <w:separator/>
      </w:r>
    </w:p>
  </w:endnote>
  <w:endnote w:type="continuationSeparator" w:id="0">
    <w:p w:rsidR="0002421C" w:rsidRDefault="0002421C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Pr="0001673E" w:rsidRDefault="00BC168E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Pr="00657AD0">
          <w:rPr>
            <w:color w:val="05336E"/>
          </w:rPr>
          <w:fldChar w:fldCharType="begin"/>
        </w:r>
        <w:r w:rsidRPr="00657AD0">
          <w:rPr>
            <w:color w:val="05336E"/>
          </w:rPr>
          <w:instrText>PAGE   \* MERGEFORMAT</w:instrText>
        </w:r>
        <w:r w:rsidRPr="00657AD0">
          <w:rPr>
            <w:color w:val="05336E"/>
          </w:rPr>
          <w:fldChar w:fldCharType="separate"/>
        </w:r>
        <w:r>
          <w:rPr>
            <w:noProof/>
            <w:color w:val="05336E"/>
          </w:rPr>
          <w:t>2</w:t>
        </w:r>
        <w:r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Pr="00FA76A4" w:rsidRDefault="00BC168E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>
      <w:rPr>
        <w:color w:val="05336E"/>
      </w:rPr>
      <w:t>2</w:t>
    </w:r>
    <w:r w:rsidRPr="00FA76A4">
      <w:rPr>
        <w:color w:val="05336E"/>
      </w:rPr>
      <w:t xml:space="preserve"> г.</w:t>
    </w:r>
  </w:p>
  <w:p w:rsidR="00BC168E" w:rsidRPr="00FA76A4" w:rsidRDefault="00BC168E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421C" w:rsidRDefault="0002421C" w:rsidP="00657AD0">
      <w:pPr>
        <w:spacing w:line="240" w:lineRule="auto"/>
      </w:pPr>
      <w:r>
        <w:separator/>
      </w:r>
    </w:p>
  </w:footnote>
  <w:footnote w:type="continuationSeparator" w:id="0">
    <w:p w:rsidR="0002421C" w:rsidRDefault="0002421C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Default="00BC168E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Default="00BC168E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94ACBDA"/>
    <w:lvl w:ilvl="0">
      <w:numFmt w:val="bullet"/>
      <w:lvlText w:val="*"/>
      <w:lvlJc w:val="left"/>
    </w:lvl>
  </w:abstractNum>
  <w:abstractNum w:abstractNumId="1" w15:restartNumberingAfterBreak="0">
    <w:nsid w:val="032546CF"/>
    <w:multiLevelType w:val="singleLevel"/>
    <w:tmpl w:val="90D0EDB6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2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3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4" w15:restartNumberingAfterBreak="0">
    <w:nsid w:val="184B2C5A"/>
    <w:multiLevelType w:val="hybridMultilevel"/>
    <w:tmpl w:val="6A9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26C0D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6" w15:restartNumberingAfterBreak="0">
    <w:nsid w:val="1FF23791"/>
    <w:multiLevelType w:val="singleLevel"/>
    <w:tmpl w:val="B0342F8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7" w15:restartNumberingAfterBreak="0">
    <w:nsid w:val="21AB499C"/>
    <w:multiLevelType w:val="hybridMultilevel"/>
    <w:tmpl w:val="65F871BA"/>
    <w:lvl w:ilvl="0" w:tplc="57ACE888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604E2"/>
    <w:multiLevelType w:val="multilevel"/>
    <w:tmpl w:val="F6B086B6"/>
    <w:lvl w:ilvl="0">
      <w:start w:val="6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5E278A7"/>
    <w:multiLevelType w:val="hybridMultilevel"/>
    <w:tmpl w:val="A0149070"/>
    <w:lvl w:ilvl="0" w:tplc="60B8DD20">
      <w:start w:val="5"/>
      <w:numFmt w:val="decimal"/>
      <w:lvlText w:val="%1."/>
      <w:lvlJc w:val="left"/>
      <w:pPr>
        <w:ind w:left="709" w:hanging="4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603E4"/>
    <w:multiLevelType w:val="hybridMultilevel"/>
    <w:tmpl w:val="EBF8104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03A29"/>
    <w:multiLevelType w:val="hybridMultilevel"/>
    <w:tmpl w:val="6FDE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1C205E"/>
    <w:multiLevelType w:val="hybridMultilevel"/>
    <w:tmpl w:val="B15A3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97E63DF"/>
    <w:multiLevelType w:val="hybridMultilevel"/>
    <w:tmpl w:val="7A7C84C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03D5C"/>
    <w:multiLevelType w:val="hybridMultilevel"/>
    <w:tmpl w:val="CF627404"/>
    <w:lvl w:ilvl="0" w:tplc="7FDC79EC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26C72AA"/>
    <w:multiLevelType w:val="hybridMultilevel"/>
    <w:tmpl w:val="EE0AB6A8"/>
    <w:lvl w:ilvl="0" w:tplc="8F623A7A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2991CBB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18" w15:restartNumberingAfterBreak="0">
    <w:nsid w:val="486B695B"/>
    <w:multiLevelType w:val="hybridMultilevel"/>
    <w:tmpl w:val="B412C7AA"/>
    <w:lvl w:ilvl="0" w:tplc="A6268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98C4A0F"/>
    <w:multiLevelType w:val="hybridMultilevel"/>
    <w:tmpl w:val="27205A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2B2884"/>
    <w:multiLevelType w:val="hybridMultilevel"/>
    <w:tmpl w:val="022CC554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6287C"/>
    <w:multiLevelType w:val="hybridMultilevel"/>
    <w:tmpl w:val="3D60EA14"/>
    <w:lvl w:ilvl="0" w:tplc="9A948D42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A6620A"/>
    <w:multiLevelType w:val="hybridMultilevel"/>
    <w:tmpl w:val="6C20661C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A48E0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24" w15:restartNumberingAfterBreak="0">
    <w:nsid w:val="56DF72DF"/>
    <w:multiLevelType w:val="hybridMultilevel"/>
    <w:tmpl w:val="507AB08E"/>
    <w:lvl w:ilvl="0" w:tplc="DCA89B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D41D68"/>
    <w:multiLevelType w:val="hybridMultilevel"/>
    <w:tmpl w:val="E158795C"/>
    <w:lvl w:ilvl="0" w:tplc="54A4A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D5426F5"/>
    <w:multiLevelType w:val="hybridMultilevel"/>
    <w:tmpl w:val="EE0AB6A8"/>
    <w:lvl w:ilvl="0" w:tplc="8F623A7A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9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2D72DBD"/>
    <w:multiLevelType w:val="singleLevel"/>
    <w:tmpl w:val="3EE09E16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31" w15:restartNumberingAfterBreak="0">
    <w:nsid w:val="634E6DC1"/>
    <w:multiLevelType w:val="hybridMultilevel"/>
    <w:tmpl w:val="B2B4284A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E536CA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33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B3F7C58"/>
    <w:multiLevelType w:val="hybridMultilevel"/>
    <w:tmpl w:val="7EEE0496"/>
    <w:lvl w:ilvl="0" w:tplc="580C3BCC">
      <w:start w:val="1"/>
      <w:numFmt w:val="decimal"/>
      <w:lvlText w:val="%1."/>
      <w:lvlJc w:val="left"/>
      <w:pPr>
        <w:ind w:left="709" w:hanging="4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F32C1"/>
    <w:multiLevelType w:val="hybridMultilevel"/>
    <w:tmpl w:val="CA4A2920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8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38"/>
  </w:num>
  <w:num w:numId="3">
    <w:abstractNumId w:val="3"/>
  </w:num>
  <w:num w:numId="4">
    <w:abstractNumId w:val="29"/>
  </w:num>
  <w:num w:numId="5">
    <w:abstractNumId w:val="13"/>
  </w:num>
  <w:num w:numId="6">
    <w:abstractNumId w:val="34"/>
  </w:num>
  <w:num w:numId="7">
    <w:abstractNumId w:val="2"/>
  </w:num>
  <w:num w:numId="8">
    <w:abstractNumId w:val="33"/>
  </w:num>
  <w:num w:numId="9">
    <w:abstractNumId w:val="37"/>
  </w:num>
  <w:num w:numId="10">
    <w:abstractNumId w:val="28"/>
  </w:num>
  <w:num w:numId="11">
    <w:abstractNumId w:val="27"/>
  </w:num>
  <w:num w:numId="12">
    <w:abstractNumId w:val="11"/>
  </w:num>
  <w:num w:numId="13">
    <w:abstractNumId w:val="12"/>
  </w:num>
  <w:num w:numId="14">
    <w:abstractNumId w:val="20"/>
  </w:num>
  <w:num w:numId="15">
    <w:abstractNumId w:val="4"/>
  </w:num>
  <w:num w:numId="16">
    <w:abstractNumId w:val="31"/>
  </w:num>
  <w:num w:numId="17">
    <w:abstractNumId w:val="14"/>
  </w:num>
  <w:num w:numId="18">
    <w:abstractNumId w:val="10"/>
  </w:num>
  <w:num w:numId="19">
    <w:abstractNumId w:val="36"/>
  </w:num>
  <w:num w:numId="20">
    <w:abstractNumId w:val="22"/>
  </w:num>
  <w:num w:numId="21">
    <w:abstractNumId w:val="18"/>
  </w:num>
  <w:num w:numId="22">
    <w:abstractNumId w:val="25"/>
  </w:num>
  <w:num w:numId="2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4">
    <w:abstractNumId w:val="32"/>
  </w:num>
  <w:num w:numId="25">
    <w:abstractNumId w:val="5"/>
  </w:num>
  <w:num w:numId="26">
    <w:abstractNumId w:val="17"/>
  </w:num>
  <w:num w:numId="27">
    <w:abstractNumId w:val="23"/>
  </w:num>
  <w:num w:numId="28">
    <w:abstractNumId w:val="24"/>
  </w:num>
  <w:num w:numId="29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0">
    <w:abstractNumId w:val="1"/>
  </w:num>
  <w:num w:numId="31">
    <w:abstractNumId w:val="19"/>
  </w:num>
  <w:num w:numId="32">
    <w:abstractNumId w:val="30"/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26"/>
  </w:num>
  <w:num w:numId="36">
    <w:abstractNumId w:val="15"/>
  </w:num>
  <w:num w:numId="37">
    <w:abstractNumId w:val="16"/>
  </w:num>
  <w:num w:numId="38">
    <w:abstractNumId w:val="35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93149"/>
    <w:rsid w:val="00001636"/>
    <w:rsid w:val="0001673E"/>
    <w:rsid w:val="0002421C"/>
    <w:rsid w:val="00073108"/>
    <w:rsid w:val="000771AE"/>
    <w:rsid w:val="00100267"/>
    <w:rsid w:val="00121989"/>
    <w:rsid w:val="00160D01"/>
    <w:rsid w:val="001B7338"/>
    <w:rsid w:val="001F21B9"/>
    <w:rsid w:val="0023234D"/>
    <w:rsid w:val="002524F4"/>
    <w:rsid w:val="002A3F8A"/>
    <w:rsid w:val="002A766F"/>
    <w:rsid w:val="002F0CE8"/>
    <w:rsid w:val="002F2A6A"/>
    <w:rsid w:val="002F70F5"/>
    <w:rsid w:val="003D70D4"/>
    <w:rsid w:val="003E452D"/>
    <w:rsid w:val="003F2354"/>
    <w:rsid w:val="004654BC"/>
    <w:rsid w:val="004A479B"/>
    <w:rsid w:val="004C3C38"/>
    <w:rsid w:val="00536CE4"/>
    <w:rsid w:val="0056017C"/>
    <w:rsid w:val="00561324"/>
    <w:rsid w:val="00566E63"/>
    <w:rsid w:val="005803F0"/>
    <w:rsid w:val="0058146F"/>
    <w:rsid w:val="00583945"/>
    <w:rsid w:val="00597C00"/>
    <w:rsid w:val="005B19DD"/>
    <w:rsid w:val="005C7F5B"/>
    <w:rsid w:val="005E5BA1"/>
    <w:rsid w:val="005F283E"/>
    <w:rsid w:val="005F6140"/>
    <w:rsid w:val="0060537E"/>
    <w:rsid w:val="006516AB"/>
    <w:rsid w:val="00655107"/>
    <w:rsid w:val="00657AD0"/>
    <w:rsid w:val="006670CD"/>
    <w:rsid w:val="00680547"/>
    <w:rsid w:val="00693149"/>
    <w:rsid w:val="006F3CE0"/>
    <w:rsid w:val="006F5519"/>
    <w:rsid w:val="00710430"/>
    <w:rsid w:val="007122BF"/>
    <w:rsid w:val="00731470"/>
    <w:rsid w:val="007D22A3"/>
    <w:rsid w:val="008077C5"/>
    <w:rsid w:val="008448AD"/>
    <w:rsid w:val="008852FF"/>
    <w:rsid w:val="00886B85"/>
    <w:rsid w:val="008A1234"/>
    <w:rsid w:val="008A3140"/>
    <w:rsid w:val="009844F5"/>
    <w:rsid w:val="0098480C"/>
    <w:rsid w:val="009A7405"/>
    <w:rsid w:val="009B7EDD"/>
    <w:rsid w:val="00A62A09"/>
    <w:rsid w:val="00AE522B"/>
    <w:rsid w:val="00B038B2"/>
    <w:rsid w:val="00B576B7"/>
    <w:rsid w:val="00B6558F"/>
    <w:rsid w:val="00B74A11"/>
    <w:rsid w:val="00B826B8"/>
    <w:rsid w:val="00BC168E"/>
    <w:rsid w:val="00BC3BA9"/>
    <w:rsid w:val="00BC58ED"/>
    <w:rsid w:val="00C27902"/>
    <w:rsid w:val="00D609D9"/>
    <w:rsid w:val="00D649A8"/>
    <w:rsid w:val="00DA3AED"/>
    <w:rsid w:val="00DB217B"/>
    <w:rsid w:val="00DD04E3"/>
    <w:rsid w:val="00E0279A"/>
    <w:rsid w:val="00E173A4"/>
    <w:rsid w:val="00E50349"/>
    <w:rsid w:val="00E91068"/>
    <w:rsid w:val="00EB41D3"/>
    <w:rsid w:val="00EE3468"/>
    <w:rsid w:val="00F12D00"/>
    <w:rsid w:val="00F23BF9"/>
    <w:rsid w:val="00F5705A"/>
    <w:rsid w:val="00F7295A"/>
    <w:rsid w:val="00F753C3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6F5453"/>
  <w15:docId w15:val="{50F56AF2-C3BE-4FD8-A691-76E85D906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9314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9314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aliases w:val="Название рисунка"/>
    <w:basedOn w:val="a"/>
    <w:next w:val="a"/>
    <w:uiPriority w:val="35"/>
    <w:unhideWhenUsed/>
    <w:qFormat/>
    <w:rsid w:val="00561324"/>
    <w:pPr>
      <w:spacing w:after="120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Рисунок"/>
    <w:basedOn w:val="a"/>
    <w:link w:val="af4"/>
    <w:qFormat/>
    <w:rsid w:val="00561324"/>
    <w:pPr>
      <w:spacing w:before="120" w:after="80"/>
      <w:ind w:firstLine="0"/>
      <w:jc w:val="center"/>
    </w:pPr>
  </w:style>
  <w:style w:type="character" w:customStyle="1" w:styleId="af4">
    <w:name w:val="Рисунок Знак"/>
    <w:basedOn w:val="a0"/>
    <w:link w:val="af3"/>
    <w:rsid w:val="00561324"/>
    <w:rPr>
      <w:rFonts w:ascii="Trebuchet MS" w:hAnsi="Trebuchet MS"/>
      <w:color w:val="000000" w:themeColor="text1"/>
      <w:sz w:val="28"/>
    </w:rPr>
  </w:style>
  <w:style w:type="paragraph" w:styleId="af5">
    <w:name w:val="Body Text"/>
    <w:basedOn w:val="a"/>
    <w:link w:val="af6"/>
    <w:rsid w:val="00BC168E"/>
    <w:pPr>
      <w:spacing w:before="120"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BC168E"/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Название таблицы"/>
    <w:basedOn w:val="a"/>
    <w:link w:val="af8"/>
    <w:qFormat/>
    <w:rsid w:val="00E0279A"/>
    <w:pPr>
      <w:spacing w:before="120"/>
      <w:ind w:firstLine="0"/>
      <w:jc w:val="right"/>
    </w:pPr>
    <w:rPr>
      <w:sz w:val="24"/>
    </w:rPr>
  </w:style>
  <w:style w:type="character" w:customStyle="1" w:styleId="af8">
    <w:name w:val="Название таблицы Знак"/>
    <w:basedOn w:val="a0"/>
    <w:link w:val="af7"/>
    <w:rsid w:val="00E0279A"/>
    <w:rPr>
      <w:rFonts w:ascii="Trebuchet MS" w:hAnsi="Trebuchet MS"/>
      <w:color w:val="000000" w:themeColor="text1"/>
      <w:sz w:val="24"/>
    </w:rPr>
  </w:style>
  <w:style w:type="character" w:styleId="af9">
    <w:name w:val="Hyperlink"/>
    <w:basedOn w:val="a0"/>
    <w:uiPriority w:val="99"/>
    <w:unhideWhenUsed/>
    <w:rsid w:val="0056017C"/>
    <w:rPr>
      <w:color w:val="0000FF" w:themeColor="hyperlink"/>
      <w:u w:val="single"/>
    </w:rPr>
  </w:style>
  <w:style w:type="character" w:styleId="afa">
    <w:name w:val="Unresolved Mention"/>
    <w:basedOn w:val="a0"/>
    <w:uiPriority w:val="99"/>
    <w:semiHidden/>
    <w:unhideWhenUsed/>
    <w:rsid w:val="005601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90A42-1465-4D4D-9E4F-7678D0E5A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Защита от НСД на примере развертывания СЗИ Secret Net и АПМДЗ.docx</Template>
  <TotalTime>0</TotalTime>
  <Pages>4</Pages>
  <Words>493</Words>
  <Characters>2815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Защита от НСД на примере развертывания СЗИ Secret Net и АПМДЗ «Соболь»</vt:lpstr>
    </vt:vector>
  </TitlesOfParts>
  <Company>diakov.net</Company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С.А. Краснов</dc:creator>
  <cp:lastModifiedBy>MatmanBJ</cp:lastModifiedBy>
  <cp:revision>2</cp:revision>
  <cp:lastPrinted>2021-12-11T13:10:00Z</cp:lastPrinted>
  <dcterms:created xsi:type="dcterms:W3CDTF">2022-04-29T21:48:00Z</dcterms:created>
  <dcterms:modified xsi:type="dcterms:W3CDTF">2022-04-29T21:48:00Z</dcterms:modified>
</cp:coreProperties>
</file>