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693149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47C90" w:rsidRDefault="0056017C" w:rsidP="0058146F">
                            <w:pPr>
                              <w:pStyle w:val="af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>Методические рекомендации к л</w:t>
                            </w:r>
                            <w:r w:rsidR="00BC168E">
                              <w:t>екци</w:t>
                            </w:r>
                            <w:r>
                              <w:t>и</w:t>
                            </w:r>
                            <w:r w:rsidR="00BC168E">
                              <w:t xml:space="preserve"> №</w:t>
                            </w:r>
                            <w:r w:rsidR="00A743E6"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B47C90" w:rsidRDefault="0056017C" w:rsidP="0058146F">
                      <w:pPr>
                        <w:pStyle w:val="af"/>
                        <w:ind w:firstLine="0"/>
                        <w:rPr>
                          <w:lang w:val="en-US"/>
                        </w:rPr>
                      </w:pPr>
                      <w:r>
                        <w:t>Методические рекомендации к л</w:t>
                      </w:r>
                      <w:r w:rsidR="00BC168E">
                        <w:t>екци</w:t>
                      </w:r>
                      <w:r>
                        <w:t>и</w:t>
                      </w:r>
                      <w:r w:rsidR="00BC168E">
                        <w:t xml:space="preserve"> №</w:t>
                      </w:r>
                      <w:r w:rsidR="00A743E6"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47C90" w:rsidRDefault="00A743E6" w:rsidP="00A62A09">
                            <w:pPr>
                              <w:pStyle w:val="ad"/>
                            </w:pPr>
                            <w:r w:rsidRPr="00A743E6">
                              <w:t>Организация антивирусной защиты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B47C90" w:rsidRDefault="00A743E6" w:rsidP="00A62A09">
                      <w:pPr>
                        <w:pStyle w:val="ad"/>
                      </w:pPr>
                      <w:r w:rsidRPr="00A743E6">
                        <w:t>Организация антивирусной защиты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A743E6" w:rsidP="00A743E6">
      <w:pPr>
        <w:pStyle w:val="1"/>
      </w:pPr>
      <w:r w:rsidRPr="00A743E6">
        <w:lastRenderedPageBreak/>
        <w:t>Организация антивирусной защиты</w:t>
      </w:r>
    </w:p>
    <w:p w:rsidR="0056017C" w:rsidRPr="00A743E6" w:rsidRDefault="0056017C" w:rsidP="0056017C">
      <w:pPr>
        <w:rPr>
          <w:b/>
          <w:bCs/>
        </w:rPr>
      </w:pPr>
      <w:r w:rsidRPr="0056017C">
        <w:t>Методические рекомендации и план проведения занятия по дисциплине</w:t>
      </w:r>
      <w:r w:rsidRPr="0056017C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56017C">
        <w:t>к лекции №</w:t>
      </w:r>
      <w:r w:rsidRPr="0056017C">
        <w:rPr>
          <w:b/>
          <w:bCs/>
        </w:rPr>
        <w:t xml:space="preserve"> </w:t>
      </w:r>
      <w:r w:rsidR="00A743E6" w:rsidRPr="00A743E6">
        <w:rPr>
          <w:b/>
          <w:bCs/>
        </w:rPr>
        <w:t>9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pPr>
        <w:rPr>
          <w:bCs/>
        </w:rPr>
      </w:pPr>
      <w:r w:rsidRPr="0056017C">
        <w:rPr>
          <w:bCs/>
        </w:rPr>
        <w:t xml:space="preserve">_____ </w:t>
      </w:r>
      <w:r w:rsidRPr="0056017C">
        <w:rPr>
          <w:b/>
          <w:bCs/>
        </w:rPr>
        <w:t>учебная группа</w:t>
      </w:r>
      <w:r w:rsidRPr="0056017C">
        <w:rPr>
          <w:bCs/>
        </w:rPr>
        <w:t xml:space="preserve"> "_____"____________ ______ </w:t>
      </w:r>
      <w:r w:rsidRPr="0056017C">
        <w:rPr>
          <w:b/>
          <w:bCs/>
        </w:rPr>
        <w:t>г. аудитория №</w:t>
      </w:r>
      <w:r w:rsidRPr="0056017C">
        <w:rPr>
          <w:bCs/>
        </w:rPr>
        <w:t>____</w:t>
      </w:r>
    </w:p>
    <w:p w:rsidR="0056017C" w:rsidRPr="0056017C" w:rsidRDefault="0056017C" w:rsidP="0056017C"/>
    <w:p w:rsidR="0056017C" w:rsidRPr="00B74A11" w:rsidRDefault="0056017C" w:rsidP="0056017C">
      <w:pPr>
        <w:rPr>
          <w:b/>
          <w:u w:val="single"/>
        </w:rPr>
      </w:pPr>
      <w:r w:rsidRPr="0056017C">
        <w:t>Учебное время</w:t>
      </w:r>
      <w:r w:rsidRPr="00EB41D3">
        <w:rPr>
          <w:b/>
        </w:rPr>
        <w:t xml:space="preserve"> </w:t>
      </w:r>
      <w:r w:rsidR="00EB41D3" w:rsidRPr="00EB41D3">
        <w:rPr>
          <w:b/>
        </w:rPr>
        <w:t>—</w:t>
      </w:r>
      <w:r w:rsidRPr="00EB41D3">
        <w:rPr>
          <w:b/>
        </w:rPr>
        <w:t xml:space="preserve"> </w:t>
      </w:r>
      <w:r w:rsidR="00B47C90">
        <w:rPr>
          <w:b/>
          <w:u w:val="single"/>
        </w:rPr>
        <w:t>2</w:t>
      </w:r>
      <w:r w:rsidRPr="0056017C">
        <w:rPr>
          <w:b/>
          <w:u w:val="single"/>
        </w:rPr>
        <w:t xml:space="preserve"> час</w:t>
      </w:r>
      <w:r w:rsidRPr="00073108">
        <w:t>;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Вид занятия: Лекция</w:t>
      </w:r>
    </w:p>
    <w:p w:rsidR="0056017C" w:rsidRPr="0056017C" w:rsidRDefault="0056017C" w:rsidP="0056017C">
      <w:pPr>
        <w:numPr>
          <w:ilvl w:val="0"/>
          <w:numId w:val="28"/>
        </w:numPr>
        <w:rPr>
          <w:u w:val="single"/>
        </w:rPr>
      </w:pPr>
      <w:r w:rsidRPr="0056017C">
        <w:rPr>
          <w:b/>
          <w:bCs/>
        </w:rPr>
        <w:t xml:space="preserve">ТЕМА </w:t>
      </w:r>
      <w:r w:rsidR="00B47C90">
        <w:rPr>
          <w:b/>
          <w:bCs/>
        </w:rPr>
        <w:t>3</w:t>
      </w:r>
      <w:r w:rsidRPr="0056017C">
        <w:rPr>
          <w:b/>
          <w:bCs/>
        </w:rPr>
        <w:t xml:space="preserve">: </w:t>
      </w:r>
      <w:r w:rsidR="00B47C90" w:rsidRPr="00B47C90">
        <w:rPr>
          <w:u w:val="single"/>
        </w:rPr>
        <w:t xml:space="preserve">Методы и </w:t>
      </w:r>
      <w:proofErr w:type="gramStart"/>
      <w:r w:rsidR="00B47C90" w:rsidRPr="00B47C90">
        <w:rPr>
          <w:u w:val="single"/>
        </w:rPr>
        <w:t>средства</w:t>
      </w:r>
      <w:proofErr w:type="gramEnd"/>
      <w:r w:rsidR="00B47C90" w:rsidRPr="00B47C90">
        <w:rPr>
          <w:u w:val="single"/>
        </w:rPr>
        <w:t xml:space="preserve"> и антивирусной защиты</w:t>
      </w:r>
      <w:r w:rsidRPr="00073108">
        <w:t>.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Тема занятия:</w:t>
      </w:r>
      <w:r w:rsidRPr="0056017C">
        <w:t xml:space="preserve"> </w:t>
      </w:r>
      <w:r w:rsidR="00A743E6" w:rsidRPr="00A743E6">
        <w:rPr>
          <w:u w:val="single"/>
        </w:rPr>
        <w:t>Организация антивирусной защиты</w:t>
      </w:r>
      <w:r w:rsidRPr="0056017C">
        <w:t>.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B47C90">
      <w:r w:rsidRPr="0056017C">
        <w:rPr>
          <w:b/>
          <w:bCs/>
        </w:rPr>
        <w:t>Целевая установка:</w:t>
      </w:r>
      <w:r w:rsidRPr="0056017C">
        <w:t xml:space="preserve"> </w:t>
      </w:r>
      <w:r w:rsidR="00A743E6" w:rsidRPr="00A743E6">
        <w:t>дать знания в области организации антивирусной защиты</w:t>
      </w:r>
      <w:r w:rsidRPr="0056017C">
        <w:t>.</w:t>
      </w:r>
    </w:p>
    <w:p w:rsidR="0056017C" w:rsidRPr="0056017C" w:rsidRDefault="0056017C" w:rsidP="0056017C"/>
    <w:p w:rsidR="0056017C" w:rsidRPr="0056017C" w:rsidRDefault="0056017C" w:rsidP="0056017C">
      <w:pPr>
        <w:pStyle w:val="a4"/>
        <w:numPr>
          <w:ilvl w:val="0"/>
          <w:numId w:val="35"/>
        </w:numPr>
        <w:rPr>
          <w:b/>
          <w:bCs/>
        </w:rPr>
      </w:pPr>
      <w:r w:rsidRPr="0056017C">
        <w:rPr>
          <w:b/>
          <w:bCs/>
        </w:rPr>
        <w:t>Основные вопросы занятия и планируемое время</w:t>
      </w:r>
    </w:p>
    <w:p w:rsidR="0056017C" w:rsidRPr="0056017C" w:rsidRDefault="0056017C" w:rsidP="0056017C">
      <w:r w:rsidRPr="0056017C">
        <w:t xml:space="preserve">Вводная часть                                                                              </w:t>
      </w:r>
      <w:r w:rsidR="00B47C90">
        <w:t>10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Объявление темы, цели и порядка проведения занятия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Проведение текущего контроля в виде опроса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b/>
          <w:sz w:val="24"/>
          <w:szCs w:val="24"/>
        </w:rPr>
      </w:pPr>
      <w:r w:rsidRPr="0056017C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56017C" w:rsidRPr="0056017C" w:rsidRDefault="0056017C" w:rsidP="0056017C">
      <w:r w:rsidRPr="0056017C">
        <w:t xml:space="preserve">Основная часть                                                                       </w:t>
      </w:r>
      <w:r>
        <w:t xml:space="preserve">  </w:t>
      </w:r>
      <w:r w:rsidRPr="0056017C">
        <w:t xml:space="preserve">    </w:t>
      </w:r>
      <w:r w:rsidR="00B47C90">
        <w:t>75</w:t>
      </w:r>
      <w:r w:rsidRPr="0056017C">
        <w:t xml:space="preserve"> мин.</w:t>
      </w:r>
    </w:p>
    <w:p w:rsidR="0056017C" w:rsidRPr="00B47C90" w:rsidRDefault="00A743E6" w:rsidP="00B47C90">
      <w:pPr>
        <w:numPr>
          <w:ilvl w:val="0"/>
          <w:numId w:val="30"/>
        </w:numPr>
        <w:rPr>
          <w:sz w:val="24"/>
          <w:szCs w:val="24"/>
        </w:rPr>
      </w:pPr>
      <w:r w:rsidRPr="00A743E6">
        <w:rPr>
          <w:bCs/>
          <w:sz w:val="24"/>
          <w:szCs w:val="24"/>
        </w:rPr>
        <w:t>Уровни защиты от компьютерных вирусов</w:t>
      </w:r>
      <w:r w:rsidRPr="00A743E6">
        <w:rPr>
          <w:bCs/>
          <w:sz w:val="24"/>
          <w:szCs w:val="24"/>
        </w:rPr>
        <w:t xml:space="preserve">                                                      </w:t>
      </w:r>
      <w:r w:rsidR="00B47C90">
        <w:rPr>
          <w:sz w:val="24"/>
          <w:szCs w:val="24"/>
        </w:rPr>
        <w:t xml:space="preserve">35 </w:t>
      </w:r>
      <w:r w:rsidR="0056017C" w:rsidRPr="00B47C90">
        <w:rPr>
          <w:sz w:val="24"/>
          <w:szCs w:val="24"/>
        </w:rPr>
        <w:t>мин.</w:t>
      </w:r>
    </w:p>
    <w:p w:rsidR="0056017C" w:rsidRPr="00A743E6" w:rsidRDefault="00A743E6" w:rsidP="00A743E6">
      <w:pPr>
        <w:numPr>
          <w:ilvl w:val="0"/>
          <w:numId w:val="30"/>
        </w:numPr>
        <w:rPr>
          <w:sz w:val="24"/>
          <w:szCs w:val="24"/>
        </w:rPr>
      </w:pPr>
      <w:r w:rsidRPr="00A743E6">
        <w:rPr>
          <w:sz w:val="24"/>
          <w:szCs w:val="24"/>
        </w:rPr>
        <w:t>Политика безопасности компьютерной системы. Характеристика</w:t>
      </w:r>
      <w:r w:rsidRPr="00A743E6">
        <w:rPr>
          <w:sz w:val="24"/>
          <w:szCs w:val="24"/>
        </w:rPr>
        <w:t xml:space="preserve"> </w:t>
      </w:r>
      <w:r w:rsidRPr="00A743E6">
        <w:rPr>
          <w:sz w:val="24"/>
          <w:szCs w:val="24"/>
        </w:rPr>
        <w:t>антивирусных программ в их реализации</w:t>
      </w:r>
      <w:r w:rsidR="0056017C" w:rsidRPr="00A743E6">
        <w:rPr>
          <w:sz w:val="24"/>
          <w:szCs w:val="24"/>
        </w:rPr>
        <w:t xml:space="preserve">  </w:t>
      </w:r>
      <w:r w:rsidR="006F5519" w:rsidRPr="00A743E6">
        <w:rPr>
          <w:sz w:val="24"/>
          <w:szCs w:val="24"/>
        </w:rPr>
        <w:t xml:space="preserve"> </w:t>
      </w:r>
      <w:r w:rsidR="00B74A11" w:rsidRPr="00A743E6">
        <w:rPr>
          <w:sz w:val="24"/>
          <w:szCs w:val="24"/>
        </w:rPr>
        <w:t xml:space="preserve">            </w:t>
      </w:r>
      <w:r w:rsidRPr="00A743E6">
        <w:rPr>
          <w:sz w:val="24"/>
          <w:szCs w:val="24"/>
        </w:rPr>
        <w:t xml:space="preserve">                                     </w:t>
      </w:r>
      <w:r w:rsidR="00B74A11" w:rsidRPr="00A743E6">
        <w:rPr>
          <w:sz w:val="24"/>
          <w:szCs w:val="24"/>
        </w:rPr>
        <w:t xml:space="preserve"> </w:t>
      </w:r>
      <w:r w:rsidR="00C55ACD" w:rsidRPr="00A743E6">
        <w:rPr>
          <w:sz w:val="24"/>
          <w:szCs w:val="24"/>
        </w:rPr>
        <w:t xml:space="preserve">         </w:t>
      </w:r>
      <w:r w:rsidR="00B47C90" w:rsidRPr="00A743E6">
        <w:rPr>
          <w:sz w:val="24"/>
          <w:szCs w:val="24"/>
        </w:rPr>
        <w:t xml:space="preserve">                4</w:t>
      </w:r>
      <w:r w:rsidR="0056017C" w:rsidRPr="00A743E6">
        <w:rPr>
          <w:sz w:val="24"/>
          <w:szCs w:val="24"/>
        </w:rPr>
        <w:t>0 мин.</w:t>
      </w:r>
    </w:p>
    <w:p w:rsidR="0056017C" w:rsidRPr="0056017C" w:rsidRDefault="0056017C" w:rsidP="0056017C">
      <w:r w:rsidRPr="0056017C">
        <w:t xml:space="preserve">Заключительная часть                                     </w:t>
      </w:r>
      <w:r>
        <w:t xml:space="preserve">  </w:t>
      </w:r>
      <w:r w:rsidRPr="0056017C">
        <w:t xml:space="preserve">                             </w:t>
      </w:r>
      <w:r w:rsidR="00B47C90">
        <w:t>5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Контрольные вопросы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Подведение итогов занятия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Задание на самостоятельную работу.</w:t>
      </w:r>
    </w:p>
    <w:p w:rsidR="0056017C" w:rsidRPr="0056017C" w:rsidRDefault="0056017C" w:rsidP="0056017C">
      <w:pPr>
        <w:rPr>
          <w:bCs/>
        </w:rPr>
      </w:pPr>
    </w:p>
    <w:p w:rsidR="0056017C" w:rsidRPr="0056017C" w:rsidRDefault="0056017C" w:rsidP="0056017C">
      <w:pPr>
        <w:numPr>
          <w:ilvl w:val="0"/>
          <w:numId w:val="34"/>
        </w:numPr>
      </w:pPr>
      <w:r w:rsidRPr="0056017C">
        <w:rPr>
          <w:b/>
        </w:rPr>
        <w:t xml:space="preserve">Перечень применяемых наглядных пособий и технических средств </w:t>
      </w:r>
    </w:p>
    <w:p w:rsidR="0056017C" w:rsidRPr="0056017C" w:rsidRDefault="0056017C" w:rsidP="0056017C">
      <w:r w:rsidRPr="0056017C">
        <w:t>ПЭВМ, проектор, экран.</w:t>
      </w:r>
    </w:p>
    <w:p w:rsidR="00B74A11" w:rsidRDefault="0056017C" w:rsidP="00780E96">
      <w:r w:rsidRPr="0056017C">
        <w:t>Опорный конспект.</w:t>
      </w:r>
    </w:p>
    <w:p w:rsidR="002F0CE8" w:rsidRDefault="002F0CE8" w:rsidP="0056017C"/>
    <w:p w:rsidR="009E7825" w:rsidRDefault="009E7825" w:rsidP="0056017C"/>
    <w:p w:rsidR="009E7825" w:rsidRPr="0056017C" w:rsidRDefault="009E7825" w:rsidP="0056017C"/>
    <w:p w:rsidR="006F5519" w:rsidRPr="00EB41D3" w:rsidRDefault="0056017C" w:rsidP="00EB41D3">
      <w:r w:rsidRPr="0056017C">
        <w:rPr>
          <w:b/>
        </w:rPr>
        <w:t>Литература для самостоятельной подготовки</w:t>
      </w:r>
      <w:r w:rsidRPr="0056017C">
        <w:t xml:space="preserve"> </w:t>
      </w:r>
    </w:p>
    <w:p w:rsidR="00A743E6" w:rsidRDefault="00A743E6" w:rsidP="00A743E6">
      <w:pPr>
        <w:numPr>
          <w:ilvl w:val="0"/>
          <w:numId w:val="33"/>
        </w:numPr>
      </w:pPr>
      <w:r>
        <w:t xml:space="preserve">Щеглов, Андрей Юрьевич. Защита информации: основы теории [Текст]: учеб. для бакалавриата и магистратуры для вузов по </w:t>
      </w:r>
      <w:proofErr w:type="spellStart"/>
      <w:proofErr w:type="gramStart"/>
      <w:r>
        <w:t>инженер.техн</w:t>
      </w:r>
      <w:proofErr w:type="spellEnd"/>
      <w:proofErr w:type="gramEnd"/>
      <w:r>
        <w:t>. направлениям / А. Ю. Щеглов, К. А. Щеглов, 2019. 308, [1] с.</w:t>
      </w:r>
    </w:p>
    <w:p w:rsidR="00A743E6" w:rsidRDefault="00A743E6" w:rsidP="00A743E6">
      <w:pPr>
        <w:numPr>
          <w:ilvl w:val="0"/>
          <w:numId w:val="33"/>
        </w:numPr>
      </w:pPr>
      <w:r>
        <w:t>Прохорова, Ольга Витольдовна. Информационная безопасность и защита информации [Текст]: учеб. / О. В. Прохорова, 2020. 121 с.</w:t>
      </w:r>
    </w:p>
    <w:p w:rsidR="00A743E6" w:rsidRDefault="00A743E6" w:rsidP="00A743E6">
      <w:pPr>
        <w:numPr>
          <w:ilvl w:val="0"/>
          <w:numId w:val="33"/>
        </w:numPr>
      </w:pPr>
      <w:r>
        <w:t>Макаренко С. И., Ковальский А. А., Краснов С. А. Принципы построения и функционирования аппаратно-программных средств телекоммуникационных систем: учебное пособие. Часть 2: Сетевые операционные системы и принципы обеспечения информационной безопасности в сетях. – СПб.: Наукоемкие технологии, 2020.: https://www.elibrary.ru/download/elibrary_43141880_41377999.pdf</w:t>
      </w:r>
    </w:p>
    <w:p w:rsidR="00A743E6" w:rsidRDefault="00A743E6" w:rsidP="00A743E6">
      <w:pPr>
        <w:numPr>
          <w:ilvl w:val="0"/>
          <w:numId w:val="33"/>
        </w:numPr>
      </w:pPr>
      <w:r>
        <w:t xml:space="preserve">Краснов, Сергей Александрович. Настройка средств защиты компьютерной информации [Текст]: </w:t>
      </w:r>
      <w:proofErr w:type="spellStart"/>
      <w:proofErr w:type="gramStart"/>
      <w:r>
        <w:t>учеб.метод</w:t>
      </w:r>
      <w:proofErr w:type="spellEnd"/>
      <w:proofErr w:type="gramEnd"/>
      <w:r>
        <w:t xml:space="preserve">. пособие / С. А. Краснов, А. К. Племянников, Д. А. </w:t>
      </w:r>
      <w:proofErr w:type="spellStart"/>
      <w:r>
        <w:t>Решетняк</w:t>
      </w:r>
      <w:proofErr w:type="spellEnd"/>
      <w:r>
        <w:t>, 2020. 71 с</w:t>
      </w:r>
    </w:p>
    <w:p w:rsidR="00A743E6" w:rsidRDefault="00A743E6" w:rsidP="00A743E6">
      <w:pPr>
        <w:numPr>
          <w:ilvl w:val="0"/>
          <w:numId w:val="33"/>
        </w:numPr>
      </w:pPr>
      <w:r>
        <w:t>Федеральная служба по техническому и экспортному контролю (ФСТЭК России) http://fstec.ru/</w:t>
      </w:r>
    </w:p>
    <w:p w:rsidR="00A743E6" w:rsidRDefault="00A743E6" w:rsidP="00A743E6">
      <w:pPr>
        <w:numPr>
          <w:ilvl w:val="0"/>
          <w:numId w:val="33"/>
        </w:numPr>
      </w:pPr>
      <w:r>
        <w:t>Сайт компании «Лаборатория Касперского» https://www.kaspersky.ru</w:t>
      </w:r>
    </w:p>
    <w:p w:rsidR="00A743E6" w:rsidRDefault="00A743E6" w:rsidP="00A743E6">
      <w:pPr>
        <w:numPr>
          <w:ilvl w:val="0"/>
          <w:numId w:val="33"/>
        </w:numPr>
      </w:pPr>
      <w:r>
        <w:t>Сайт компании «Доктор Веб» https://www.drweb.ru</w:t>
      </w:r>
    </w:p>
    <w:p w:rsidR="0056017C" w:rsidRPr="0056017C" w:rsidRDefault="00A743E6" w:rsidP="00A743E6">
      <w:pPr>
        <w:numPr>
          <w:ilvl w:val="0"/>
          <w:numId w:val="33"/>
        </w:numPr>
      </w:pPr>
      <w:r>
        <w:t>Сайт Искусство управления информационной безопасностью http://iso27000.ru</w:t>
      </w:r>
    </w:p>
    <w:p w:rsidR="0056017C" w:rsidRPr="0056017C" w:rsidRDefault="0056017C" w:rsidP="0056017C">
      <w:pPr>
        <w:rPr>
          <w:b/>
        </w:rPr>
      </w:pPr>
    </w:p>
    <w:p w:rsidR="0056017C" w:rsidRPr="0056017C" w:rsidRDefault="0056017C" w:rsidP="0056017C">
      <w:pPr>
        <w:rPr>
          <w:b/>
        </w:rPr>
      </w:pPr>
      <w:r w:rsidRPr="0056017C">
        <w:rPr>
          <w:b/>
        </w:rPr>
        <w:t>Методические приемы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комплекта слайдов по теме занятия.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раздаточного материла: (электронные материалы, ссылки).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примеров из профильных учебных дисциплин.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Проведение систематического текущего контроля обучающихся: опрос по пройд</w:t>
      </w:r>
      <w:r w:rsidR="00C55ACD">
        <w:t>е</w:t>
      </w:r>
      <w:r w:rsidRPr="0056017C">
        <w:t>нному материалу.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9E7825" w:rsidRDefault="009E7825" w:rsidP="009E7825">
      <w:pPr>
        <w:numPr>
          <w:ilvl w:val="0"/>
          <w:numId w:val="32"/>
        </w:numPr>
      </w:pPr>
      <w:r>
        <w:t>Перечислите классы САЗ.</w:t>
      </w:r>
    </w:p>
    <w:p w:rsidR="009E7825" w:rsidRDefault="009E7825" w:rsidP="009E7825">
      <w:pPr>
        <w:numPr>
          <w:ilvl w:val="0"/>
          <w:numId w:val="32"/>
        </w:numPr>
      </w:pPr>
      <w:r>
        <w:t>Перечислите типы средств антивирусной защиты.</w:t>
      </w:r>
    </w:p>
    <w:p w:rsidR="009E7825" w:rsidRDefault="009E7825" w:rsidP="009E7825">
      <w:pPr>
        <w:numPr>
          <w:ilvl w:val="0"/>
          <w:numId w:val="32"/>
        </w:numPr>
      </w:pPr>
      <w:r>
        <w:t>Какие программы называют вредоносными.</w:t>
      </w:r>
    </w:p>
    <w:p w:rsidR="009E7825" w:rsidRDefault="009E7825" w:rsidP="009E7825">
      <w:pPr>
        <w:numPr>
          <w:ilvl w:val="0"/>
          <w:numId w:val="32"/>
        </w:numPr>
      </w:pPr>
      <w:r>
        <w:t>Вирус – это…</w:t>
      </w:r>
    </w:p>
    <w:p w:rsidR="009E7825" w:rsidRDefault="009E7825" w:rsidP="009E7825">
      <w:pPr>
        <w:numPr>
          <w:ilvl w:val="0"/>
          <w:numId w:val="32"/>
        </w:numPr>
      </w:pPr>
      <w:r>
        <w:t>Понятие компьютерного вируса. Основные особенности компьютерных вирусов.</w:t>
      </w:r>
    </w:p>
    <w:p w:rsidR="009E7825" w:rsidRDefault="009E7825" w:rsidP="009E7825">
      <w:pPr>
        <w:numPr>
          <w:ilvl w:val="0"/>
          <w:numId w:val="32"/>
        </w:numPr>
      </w:pPr>
      <w:r>
        <w:t>Классическая классификация компьютерных вирусов.</w:t>
      </w:r>
    </w:p>
    <w:p w:rsidR="00B74A11" w:rsidRDefault="009E7825" w:rsidP="009E7825">
      <w:pPr>
        <w:numPr>
          <w:ilvl w:val="0"/>
          <w:numId w:val="32"/>
        </w:numPr>
      </w:pPr>
      <w:r>
        <w:t>Типы вредоносных программ по версиям ведущих антивирусных компаний («</w:t>
      </w:r>
      <w:proofErr w:type="spellStart"/>
      <w:r>
        <w:t>Dr.Web</w:t>
      </w:r>
      <w:proofErr w:type="spellEnd"/>
      <w:r>
        <w:t>», «Лаборатория Касперского» и др.)</w:t>
      </w:r>
    </w:p>
    <w:p w:rsidR="00536CE4" w:rsidRPr="0056017C" w:rsidRDefault="00536CE4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Задание на самостоятельную работу:</w:t>
      </w:r>
    </w:p>
    <w:p w:rsidR="0056017C" w:rsidRPr="00C55ACD" w:rsidRDefault="009E7825" w:rsidP="0056017C">
      <w:r w:rsidRPr="009E7825">
        <w:t>Изучить руководство администратора по настройке механизма контроля устройств в САВЗ «</w:t>
      </w:r>
      <w:proofErr w:type="spellStart"/>
      <w:r w:rsidRPr="009E7825">
        <w:t>Kaspersky</w:t>
      </w:r>
      <w:proofErr w:type="spellEnd"/>
      <w:r w:rsidRPr="009E7825">
        <w:t xml:space="preserve"> </w:t>
      </w:r>
      <w:proofErr w:type="spellStart"/>
      <w:r w:rsidRPr="009E7825">
        <w:t>Internet</w:t>
      </w:r>
      <w:proofErr w:type="spellEnd"/>
      <w:r w:rsidRPr="009E7825">
        <w:t xml:space="preserve"> </w:t>
      </w:r>
      <w:proofErr w:type="spellStart"/>
      <w:r w:rsidRPr="009E7825">
        <w:t>Security</w:t>
      </w:r>
      <w:proofErr w:type="spellEnd"/>
      <w:r w:rsidRPr="009E7825">
        <w:t>».</w:t>
      </w:r>
    </w:p>
    <w:p w:rsidR="006F5519" w:rsidRPr="0056017C" w:rsidRDefault="006F5519" w:rsidP="0056017C">
      <w:pPr>
        <w:rPr>
          <w:bCs/>
        </w:rPr>
      </w:pPr>
    </w:p>
    <w:p w:rsidR="0056017C" w:rsidRPr="0056017C" w:rsidRDefault="0056017C" w:rsidP="0056017C">
      <w:r w:rsidRPr="0056017C">
        <w:rPr>
          <w:b/>
        </w:rPr>
        <w:t>План составил</w:t>
      </w:r>
    </w:p>
    <w:p w:rsidR="0056017C" w:rsidRPr="0056017C" w:rsidRDefault="0056017C" w:rsidP="0056017C">
      <w:r w:rsidRPr="0056017C">
        <w:t>доцент кафедры ИБ</w:t>
      </w:r>
      <w:r>
        <w:t xml:space="preserve">                                                                  </w:t>
      </w:r>
      <w:proofErr w:type="spellStart"/>
      <w:r w:rsidRPr="0056017C">
        <w:t>С.Краснов</w:t>
      </w:r>
      <w:proofErr w:type="spellEnd"/>
    </w:p>
    <w:p w:rsidR="0056017C" w:rsidRPr="0056017C" w:rsidRDefault="0056017C" w:rsidP="0056017C">
      <w:pPr>
        <w:rPr>
          <w:b/>
        </w:rPr>
      </w:pPr>
      <w:r w:rsidRPr="0056017C">
        <w:t>"____" _______________</w:t>
      </w:r>
      <w:proofErr w:type="gramStart"/>
      <w:r w:rsidRPr="0056017C">
        <w:t>_  2021</w:t>
      </w:r>
      <w:proofErr w:type="gramEnd"/>
      <w:r w:rsidRPr="0056017C">
        <w:t xml:space="preserve"> г.</w:t>
      </w:r>
    </w:p>
    <w:p w:rsidR="0056017C" w:rsidRPr="0056017C" w:rsidRDefault="0056017C" w:rsidP="0056017C"/>
    <w:sectPr w:rsidR="0056017C" w:rsidRPr="0056017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D28" w:rsidRDefault="00003D28" w:rsidP="00657AD0">
      <w:pPr>
        <w:spacing w:line="240" w:lineRule="auto"/>
      </w:pPr>
      <w:r>
        <w:separator/>
      </w:r>
    </w:p>
  </w:endnote>
  <w:endnote w:type="continuationSeparator" w:id="0">
    <w:p w:rsidR="00003D28" w:rsidRDefault="00003D28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D28" w:rsidRDefault="00003D28" w:rsidP="00657AD0">
      <w:pPr>
        <w:spacing w:line="240" w:lineRule="auto"/>
      </w:pPr>
      <w:r>
        <w:separator/>
      </w:r>
    </w:p>
  </w:footnote>
  <w:footnote w:type="continuationSeparator" w:id="0">
    <w:p w:rsidR="00003D28" w:rsidRDefault="00003D28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04E2"/>
    <w:multiLevelType w:val="multilevel"/>
    <w:tmpl w:val="A99AFC78"/>
    <w:lvl w:ilvl="0">
      <w:start w:val="9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8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8"/>
  </w:num>
  <w:num w:numId="3">
    <w:abstractNumId w:val="3"/>
  </w:num>
  <w:num w:numId="4">
    <w:abstractNumId w:val="29"/>
  </w:num>
  <w:num w:numId="5">
    <w:abstractNumId w:val="13"/>
  </w:num>
  <w:num w:numId="6">
    <w:abstractNumId w:val="34"/>
  </w:num>
  <w:num w:numId="7">
    <w:abstractNumId w:val="2"/>
  </w:num>
  <w:num w:numId="8">
    <w:abstractNumId w:val="33"/>
  </w:num>
  <w:num w:numId="9">
    <w:abstractNumId w:val="37"/>
  </w:num>
  <w:num w:numId="10">
    <w:abstractNumId w:val="28"/>
  </w:num>
  <w:num w:numId="11">
    <w:abstractNumId w:val="27"/>
  </w:num>
  <w:num w:numId="12">
    <w:abstractNumId w:val="11"/>
  </w:num>
  <w:num w:numId="13">
    <w:abstractNumId w:val="12"/>
  </w:num>
  <w:num w:numId="14">
    <w:abstractNumId w:val="20"/>
  </w:num>
  <w:num w:numId="15">
    <w:abstractNumId w:val="4"/>
  </w:num>
  <w:num w:numId="16">
    <w:abstractNumId w:val="31"/>
  </w:num>
  <w:num w:numId="17">
    <w:abstractNumId w:val="14"/>
  </w:num>
  <w:num w:numId="18">
    <w:abstractNumId w:val="10"/>
  </w:num>
  <w:num w:numId="19">
    <w:abstractNumId w:val="36"/>
  </w:num>
  <w:num w:numId="20">
    <w:abstractNumId w:val="22"/>
  </w:num>
  <w:num w:numId="21">
    <w:abstractNumId w:val="18"/>
  </w:num>
  <w:num w:numId="22">
    <w:abstractNumId w:val="25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5"/>
  </w:num>
  <w:num w:numId="26">
    <w:abstractNumId w:val="17"/>
  </w:num>
  <w:num w:numId="27">
    <w:abstractNumId w:val="23"/>
  </w:num>
  <w:num w:numId="28">
    <w:abstractNumId w:val="24"/>
  </w:num>
  <w:num w:numId="29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19"/>
  </w:num>
  <w:num w:numId="32">
    <w:abstractNumId w:val="3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6"/>
  </w:num>
  <w:num w:numId="36">
    <w:abstractNumId w:val="15"/>
  </w:num>
  <w:num w:numId="37">
    <w:abstractNumId w:val="16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743E6"/>
    <w:rsid w:val="00001636"/>
    <w:rsid w:val="00003D28"/>
    <w:rsid w:val="0001673E"/>
    <w:rsid w:val="00073108"/>
    <w:rsid w:val="000771AE"/>
    <w:rsid w:val="00086235"/>
    <w:rsid w:val="000D05ED"/>
    <w:rsid w:val="00100267"/>
    <w:rsid w:val="00121989"/>
    <w:rsid w:val="00160D01"/>
    <w:rsid w:val="001B7338"/>
    <w:rsid w:val="001F21B9"/>
    <w:rsid w:val="0023234D"/>
    <w:rsid w:val="002524F4"/>
    <w:rsid w:val="002A3F8A"/>
    <w:rsid w:val="002A766F"/>
    <w:rsid w:val="002F0CE8"/>
    <w:rsid w:val="002F2A6A"/>
    <w:rsid w:val="002F2C5C"/>
    <w:rsid w:val="002F70F5"/>
    <w:rsid w:val="003D70D4"/>
    <w:rsid w:val="003E452D"/>
    <w:rsid w:val="003F2354"/>
    <w:rsid w:val="004654BC"/>
    <w:rsid w:val="004A479B"/>
    <w:rsid w:val="004C3C38"/>
    <w:rsid w:val="00536CE4"/>
    <w:rsid w:val="00546332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93149"/>
    <w:rsid w:val="006F3CE0"/>
    <w:rsid w:val="006F5519"/>
    <w:rsid w:val="00710430"/>
    <w:rsid w:val="00731470"/>
    <w:rsid w:val="00780E96"/>
    <w:rsid w:val="007D22A3"/>
    <w:rsid w:val="00803697"/>
    <w:rsid w:val="008077C5"/>
    <w:rsid w:val="008448AD"/>
    <w:rsid w:val="008852FF"/>
    <w:rsid w:val="00886B85"/>
    <w:rsid w:val="008A1234"/>
    <w:rsid w:val="008A3140"/>
    <w:rsid w:val="009844F5"/>
    <w:rsid w:val="0098480C"/>
    <w:rsid w:val="00993DC7"/>
    <w:rsid w:val="009A7405"/>
    <w:rsid w:val="009B7EDD"/>
    <w:rsid w:val="009E7825"/>
    <w:rsid w:val="00A62A09"/>
    <w:rsid w:val="00A743E6"/>
    <w:rsid w:val="00AE522B"/>
    <w:rsid w:val="00B038B2"/>
    <w:rsid w:val="00B47C90"/>
    <w:rsid w:val="00B576B7"/>
    <w:rsid w:val="00B6558F"/>
    <w:rsid w:val="00B74A11"/>
    <w:rsid w:val="00B826B8"/>
    <w:rsid w:val="00BC168E"/>
    <w:rsid w:val="00BC3BA9"/>
    <w:rsid w:val="00BC58ED"/>
    <w:rsid w:val="00C27902"/>
    <w:rsid w:val="00C55ACD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B41D3"/>
    <w:rsid w:val="00EE3468"/>
    <w:rsid w:val="00F12D00"/>
    <w:rsid w:val="00F23BF9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645C8"/>
  <w15:docId w15:val="{3EBE1EAB-1A2F-4BCD-9BFD-3D29327C5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43E6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43E6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BAD92-F5FD-45BC-9FAC-7F97789F8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Организация антивирусной защиты.docx</Template>
  <TotalTime>0</TotalTime>
  <Pages>4</Pages>
  <Words>544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Организация антивирусной защиты</vt:lpstr>
    </vt:vector>
  </TitlesOfParts>
  <Company>diakov.net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2022-04-30T14:37:00Z</dcterms:created>
  <dcterms:modified xsi:type="dcterms:W3CDTF">2022-04-30T14:37:00Z</dcterms:modified>
</cp:coreProperties>
</file>