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6140" w:rsidRPr="00693149" w:rsidRDefault="001F21B9" w:rsidP="00D609D9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68E" w:rsidRPr="00E3006D" w:rsidRDefault="0056017C" w:rsidP="0058146F">
                            <w:pPr>
                              <w:pStyle w:val="af"/>
                              <w:ind w:firstLine="0"/>
                            </w:pPr>
                            <w:r>
                              <w:t>Методические рекомендации к</w:t>
                            </w:r>
                            <w:r w:rsidR="00E3006D" w:rsidRPr="00E3006D">
                              <w:t xml:space="preserve"> </w:t>
                            </w:r>
                            <w:r w:rsidR="00E3006D">
                              <w:t>практическому занятию</w:t>
                            </w:r>
                            <w:r w:rsidR="00BC168E">
                              <w:t xml:space="preserve"> №</w:t>
                            </w:r>
                            <w:r w:rsidR="00E3006D"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BC168E" w:rsidRPr="00E3006D" w:rsidRDefault="0056017C" w:rsidP="0058146F">
                      <w:pPr>
                        <w:pStyle w:val="af"/>
                        <w:ind w:firstLine="0"/>
                      </w:pPr>
                      <w:r>
                        <w:t>Методические рекомендации к</w:t>
                      </w:r>
                      <w:r w:rsidR="00E3006D" w:rsidRPr="00E3006D">
                        <w:t xml:space="preserve"> </w:t>
                      </w:r>
                      <w:r w:rsidR="00E3006D">
                        <w:t>практическому занятию</w:t>
                      </w:r>
                      <w:r w:rsidR="00BC168E">
                        <w:t xml:space="preserve"> №</w:t>
                      </w:r>
                      <w:r w:rsidR="00E3006D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68E" w:rsidRPr="001F21B9" w:rsidRDefault="00BC168E" w:rsidP="0058146F">
                            <w:pPr>
                              <w:pStyle w:val="af"/>
                              <w:ind w:firstLine="0"/>
                            </w:pPr>
                            <w:r w:rsidRPr="0058146F">
                              <w:t>С.А. Краснов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BC168E" w:rsidRPr="001F21B9" w:rsidRDefault="00BC168E" w:rsidP="0058146F">
                      <w:pPr>
                        <w:pStyle w:val="af"/>
                        <w:ind w:firstLine="0"/>
                      </w:pPr>
                      <w:r w:rsidRPr="0058146F">
                        <w:t>С.А. Краснов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68E" w:rsidRPr="00B47C90" w:rsidRDefault="00E3006D" w:rsidP="00A62A09">
                            <w:pPr>
                              <w:pStyle w:val="ad"/>
                            </w:pPr>
                            <w:r w:rsidRPr="00E3006D">
                              <w:t>ОБОСНОВАНИЕ И ВЫБОР</w:t>
                            </w:r>
                            <w:r w:rsidRPr="00E3006D">
                              <w:t xml:space="preserve"> </w:t>
                            </w:r>
                            <w:r w:rsidRPr="00E3006D">
                              <w:t>СЕРТИФИЦИРОВАННЫХ СЗИ ОТ НСД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BC168E" w:rsidRPr="00B47C90" w:rsidRDefault="00E3006D" w:rsidP="00A62A09">
                      <w:pPr>
                        <w:pStyle w:val="ad"/>
                      </w:pPr>
                      <w:r w:rsidRPr="00E3006D">
                        <w:t>ОБОСНОВАНИЕ И ВЫБОР</w:t>
                      </w:r>
                      <w:r w:rsidRPr="00E3006D">
                        <w:t xml:space="preserve"> </w:t>
                      </w:r>
                      <w:r w:rsidRPr="00E3006D">
                        <w:t>СЕРТИФИЦИРОВАННЫХ СЗИ ОТ НСД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  <w:bookmarkStart w:id="0" w:name="_GoBack"/>
      <w:bookmarkEnd w:id="0"/>
    </w:p>
    <w:p w:rsidR="00E3006D" w:rsidRPr="00DD760D" w:rsidRDefault="00DD760D" w:rsidP="00DD760D">
      <w:pPr>
        <w:pStyle w:val="1"/>
      </w:pPr>
      <w:r w:rsidRPr="00DD760D">
        <w:lastRenderedPageBreak/>
        <w:t>МЕТОДИЧЕСКИЕ РЕКОМЕНДАЦИИ К ПРАКТИЧЕСКОМУ ЗАНЯТИЮ № 1</w:t>
      </w:r>
    </w:p>
    <w:p w:rsidR="00E3006D" w:rsidRPr="00E3006D" w:rsidRDefault="00E3006D" w:rsidP="00E3006D">
      <w:pPr>
        <w:rPr>
          <w:b/>
          <w:bCs/>
        </w:rPr>
      </w:pPr>
      <w:r w:rsidRPr="00E3006D">
        <w:rPr>
          <w:b/>
          <w:bCs/>
        </w:rPr>
        <w:t>ОБОСНОВАНИЕ И ВЫБОР СЕРТИФИЦИРОВАННЫХ СРЕДСТВ ЗАЩИТЫ ИНФОРМАЦИИ ОТ НЕСАНКЦИОНИРОВАННОГО ДОСТУПА (СЗИ ОТ НСД)</w:t>
      </w:r>
    </w:p>
    <w:p w:rsidR="00E3006D" w:rsidRPr="00E3006D" w:rsidRDefault="00E3006D" w:rsidP="00E3006D">
      <w:r w:rsidRPr="00E3006D">
        <w:rPr>
          <w:b/>
          <w:i/>
        </w:rPr>
        <w:t xml:space="preserve">Цель работы. </w:t>
      </w:r>
      <w:r w:rsidRPr="00E3006D">
        <w:t>Получить практические навыки по обоснованному выбору СЗИ НСД.</w:t>
      </w:r>
    </w:p>
    <w:p w:rsidR="00E3006D" w:rsidRPr="00E3006D" w:rsidRDefault="00E3006D" w:rsidP="00E3006D">
      <w:r w:rsidRPr="00E3006D">
        <w:rPr>
          <w:b/>
          <w:i/>
        </w:rPr>
        <w:t>Постановка задачи.</w:t>
      </w:r>
      <w:r w:rsidRPr="00E3006D">
        <w:t xml:space="preserve"> Выполнить все шаги работы, необходимые для осуществления обоснованного выбора СЗИ НСД. Результаты зафиксировать в отчете.</w:t>
      </w:r>
    </w:p>
    <w:p w:rsidR="00E3006D" w:rsidRPr="00E3006D" w:rsidRDefault="00E3006D" w:rsidP="00E3006D">
      <w:bookmarkStart w:id="1" w:name="_Toc10539929"/>
      <w:r w:rsidRPr="00E3006D">
        <w:rPr>
          <w:b/>
          <w:i/>
        </w:rPr>
        <w:t>Последовательность действий.</w:t>
      </w:r>
      <w:bookmarkEnd w:id="1"/>
      <w:r w:rsidRPr="00E3006D">
        <w:t xml:space="preserve"> </w:t>
      </w:r>
    </w:p>
    <w:p w:rsidR="00E3006D" w:rsidRPr="00E3006D" w:rsidRDefault="00E3006D" w:rsidP="00E3006D">
      <w:r w:rsidRPr="00E3006D">
        <w:t>Шаг 1. Изучить теоретические сведения (материалы) данной практической работы.</w:t>
      </w:r>
    </w:p>
    <w:p w:rsidR="00E3006D" w:rsidRPr="00E3006D" w:rsidRDefault="00E3006D" w:rsidP="00E3006D">
      <w:r w:rsidRPr="00E3006D">
        <w:t>Шаг 2. Посетить официальные интернет-ресурсы компаний производителей СЗИ от НСД из перечня таблицы 1, представленного в теоретических сведениях данной практической работы для актуализации состояния дел в области развития СЗИ от НСД данных производителей.</w:t>
      </w:r>
    </w:p>
    <w:p w:rsidR="00E3006D" w:rsidRPr="00E3006D" w:rsidRDefault="00E3006D" w:rsidP="00E3006D">
      <w:r w:rsidRPr="00E3006D">
        <w:t>Шаг 3. Сделать качественную оценку способов, методов и механизмов защиты по представленным в таблице 1 СЗИ от НСД с учетом текущего состояния дел.</w:t>
      </w:r>
    </w:p>
    <w:p w:rsidR="00E3006D" w:rsidRPr="00E3006D" w:rsidRDefault="00E3006D" w:rsidP="00E3006D">
      <w:r w:rsidRPr="00E3006D">
        <w:t xml:space="preserve">Шаг 4. Выбрать наиболее важные показатели качества оценки СЗИ от НСД для защищаемой распределенной информационной (автоматизированной) системы (Схему информационной системы предлагается либо разработать самому, либо использовать любую готовую). </w:t>
      </w:r>
    </w:p>
    <w:p w:rsidR="00E3006D" w:rsidRPr="00E3006D" w:rsidRDefault="00E3006D" w:rsidP="00E3006D">
      <w:r w:rsidRPr="00E3006D">
        <w:t xml:space="preserve">Шаг 5. Оценить по выбранным показателям требуемые СЗИ от НСД для Вашей распределенной информационной (автоматизированной) системы с учетом ее структурной схемы. </w:t>
      </w:r>
    </w:p>
    <w:p w:rsidR="00E3006D" w:rsidRPr="00E3006D" w:rsidRDefault="00E3006D" w:rsidP="00E3006D">
      <w:r w:rsidRPr="00E3006D">
        <w:t xml:space="preserve">Шаг 6. Выбрать по результатам </w:t>
      </w:r>
      <w:proofErr w:type="gramStart"/>
      <w:r w:rsidRPr="00E3006D">
        <w:t>оценки</w:t>
      </w:r>
      <w:proofErr w:type="gramEnd"/>
      <w:r w:rsidRPr="00E3006D">
        <w:t xml:space="preserve"> наиболее соответствующие сертифицированные СЗИ от НСД для Вашей распределенной информационной (автоматизированной) системы. </w:t>
      </w:r>
    </w:p>
    <w:p w:rsidR="00E3006D" w:rsidRPr="00E3006D" w:rsidRDefault="00E3006D" w:rsidP="00E3006D">
      <w:r w:rsidRPr="00E3006D">
        <w:t xml:space="preserve">Шаг 7. Обосновать сделанный выбор по каждому СЗИ от НСД. </w:t>
      </w:r>
    </w:p>
    <w:p w:rsidR="00E3006D" w:rsidRPr="00E3006D" w:rsidRDefault="00E3006D" w:rsidP="00E3006D">
      <w:r w:rsidRPr="00E3006D">
        <w:t>Шаг 8. Всю информацию собрать в единый документ, являющийся отчетом о выборе и обосновании СЗИ НСД для Вашей информационной (автоматизированной) системы.</w:t>
      </w:r>
    </w:p>
    <w:p w:rsidR="00E3006D" w:rsidRPr="00E3006D" w:rsidRDefault="00E3006D" w:rsidP="00E3006D">
      <w:r w:rsidRPr="00E3006D">
        <w:t>Вся актуальная информация представлена на официальных интернет-ресурсах компаний и организаций производителей СЗИ от НСД.</w:t>
      </w:r>
    </w:p>
    <w:p w:rsidR="00E3006D" w:rsidRPr="00E3006D" w:rsidRDefault="00E3006D" w:rsidP="00E3006D">
      <w:bookmarkStart w:id="2" w:name="_Toc10539927"/>
      <w:r w:rsidRPr="00E3006D">
        <w:rPr>
          <w:b/>
          <w:i/>
        </w:rPr>
        <w:t>Теоретические сведения.</w:t>
      </w:r>
      <w:bookmarkEnd w:id="2"/>
      <w:r w:rsidRPr="00E3006D">
        <w:rPr>
          <w:b/>
          <w:i/>
        </w:rPr>
        <w:t xml:space="preserve"> </w:t>
      </w:r>
      <w:r w:rsidRPr="00E3006D">
        <w:t xml:space="preserve">Развитие рынка средств защиты от несанкционированного доступа (СЗИ от НСД) в РФ обусловлено необходимостью выполнения требований нормативно правовой базы в области защиты информации (защита ПДН, защита ГИС, защита ГТ). </w:t>
      </w:r>
    </w:p>
    <w:p w:rsidR="00E3006D" w:rsidRPr="00E3006D" w:rsidRDefault="00E3006D" w:rsidP="00E3006D">
      <w:r w:rsidRPr="00E3006D">
        <w:rPr>
          <w:b/>
          <w:bCs/>
        </w:rPr>
        <w:t xml:space="preserve">Введение: </w:t>
      </w:r>
      <w:r w:rsidRPr="00E3006D">
        <w:t xml:space="preserve">Значительное количество угроз безопасности информации на рабочих станциях и серверах составляют угрозы несанкционированного доступа (НСД). Они ведут к утечкам конфиденциальных данных и утрате их целостности, что в свою очередь приводит к целому ряду негативных последствий для бизнеса: от репутационного ущерба и финансовых потерь до приостановки бизнес-процессов компании. Кроме того, если компания работает с информацией ограниченного доступа, например, </w:t>
      </w:r>
      <w:proofErr w:type="gramStart"/>
      <w:r w:rsidRPr="00E3006D">
        <w:t>с  персональными</w:t>
      </w:r>
      <w:proofErr w:type="gramEnd"/>
      <w:r w:rsidRPr="00E3006D">
        <w:t xml:space="preserve"> данными или государственной тайной, то неизбежно сталкивается с многочисленными требованиями ФСТЭК России и ФСБ России. Невыполнение этих требований приводит к нежелательным санкциям: это могут быть как значительные штрафы, так и полная остановка деятельности компании по требованию регулятора. Для защиты серверов и рабочих станций по требованию регуляторов используются специализированные наложенные средства защиты информации (сокращенно СЗИ от НСД). Сегодня на российском рынке информационной безопасности представлено большое количество СЗИ от НСД для серверов и рабочих станций.</w:t>
      </w:r>
    </w:p>
    <w:p w:rsidR="00E3006D" w:rsidRPr="00E3006D" w:rsidRDefault="00E3006D" w:rsidP="00E3006D">
      <w:r w:rsidRPr="00E3006D">
        <w:rPr>
          <w:b/>
          <w:bCs/>
        </w:rPr>
        <w:t>Что такое СЗИ от НСД:</w:t>
      </w:r>
      <w:r w:rsidRPr="00E3006D">
        <w:t xml:space="preserve"> Российские вендоры включились в процесс разработки решений для защиты автоматизированных рабочих мест и серверов от несанкционированного доступа довольно давно. Первые разработки появились уже начале 90-х для выполнения требований руководящих документов Гостехкомиссии (теперь это ФСТЭК России) по защите информации.</w:t>
      </w:r>
    </w:p>
    <w:p w:rsidR="00E3006D" w:rsidRPr="00E3006D" w:rsidRDefault="00E3006D" w:rsidP="00E3006D">
      <w:r w:rsidRPr="00E3006D">
        <w:t xml:space="preserve">В основном СЗИ от НСД создавались для повышения уровня защищенности операционной системы с использованием механизмов защиты: идентификация и аутентификация пользователей; </w:t>
      </w:r>
    </w:p>
    <w:p w:rsidR="00E3006D" w:rsidRPr="00E3006D" w:rsidRDefault="00E3006D" w:rsidP="00E3006D">
      <w:r w:rsidRPr="00E3006D">
        <w:t>дискреционный контроль доступа пользователей;</w:t>
      </w:r>
    </w:p>
    <w:p w:rsidR="00E3006D" w:rsidRPr="00E3006D" w:rsidRDefault="00E3006D" w:rsidP="00E3006D">
      <w:r w:rsidRPr="00E3006D">
        <w:t xml:space="preserve"> мандатный контроль доступа пользователей и процессов; </w:t>
      </w:r>
    </w:p>
    <w:p w:rsidR="00E3006D" w:rsidRPr="00E3006D" w:rsidRDefault="00E3006D" w:rsidP="00E3006D">
      <w:r w:rsidRPr="00E3006D">
        <w:t xml:space="preserve">маркировка документов и контроль их вывода на печать; </w:t>
      </w:r>
    </w:p>
    <w:p w:rsidR="00E3006D" w:rsidRPr="00E3006D" w:rsidRDefault="00E3006D" w:rsidP="00E3006D">
      <w:r w:rsidRPr="00E3006D">
        <w:t>защита ввода и вывода информации на отчуждаемый физический носитель;</w:t>
      </w:r>
    </w:p>
    <w:p w:rsidR="00E3006D" w:rsidRPr="00E3006D" w:rsidRDefault="00E3006D" w:rsidP="00E3006D">
      <w:r w:rsidRPr="00E3006D">
        <w:t xml:space="preserve"> регистрация событий безопасности в журнале событий;</w:t>
      </w:r>
    </w:p>
    <w:p w:rsidR="00E3006D" w:rsidRPr="00E3006D" w:rsidRDefault="00E3006D" w:rsidP="00E3006D">
      <w:r w:rsidRPr="00E3006D">
        <w:t xml:space="preserve"> контроль целостности критичных файлов и данных; </w:t>
      </w:r>
    </w:p>
    <w:p w:rsidR="00E3006D" w:rsidRPr="00E3006D" w:rsidRDefault="00E3006D" w:rsidP="00E3006D">
      <w:r w:rsidRPr="00E3006D">
        <w:t xml:space="preserve">контроль доступа к периферийным устройствам и портам ввода-вывода; </w:t>
      </w:r>
    </w:p>
    <w:p w:rsidR="00E3006D" w:rsidRPr="00E3006D" w:rsidRDefault="00E3006D" w:rsidP="00E3006D">
      <w:r w:rsidRPr="00E3006D">
        <w:t>гарантированное удаление данных на дисках и выборочное затирание файлов и др.</w:t>
      </w:r>
    </w:p>
    <w:p w:rsidR="00E3006D" w:rsidRPr="00E3006D" w:rsidRDefault="00E3006D" w:rsidP="00E3006D">
      <w:r w:rsidRPr="00E3006D">
        <w:t xml:space="preserve">Требования к этим механизмам защиты описаны в Руководящем документе «Средства вычислительной техники. Защита от несанкционированного доступа к информации. Показатели защищенности от несанкционированного доступа к информации» Гостехкомиссия России, 1992 г. </w:t>
      </w:r>
    </w:p>
    <w:p w:rsidR="00E3006D" w:rsidRPr="00E3006D" w:rsidRDefault="00E3006D" w:rsidP="00E3006D">
      <w:r w:rsidRPr="00E3006D">
        <w:t xml:space="preserve">По типу исполнения СЗИ от НСД бывают программными и программно-аппаратными. К последним относятся комплексы, где помимо специального программного обеспечения для разграничения доступа к ресурсам в составе комплекса есть аппаратный модуль </w:t>
      </w:r>
      <w:r w:rsidRPr="00E3006D">
        <w:softHyphen/>
        <w:t xml:space="preserve"> средство доверенной загрузки. </w:t>
      </w:r>
    </w:p>
    <w:p w:rsidR="00E3006D" w:rsidRPr="00E3006D" w:rsidRDefault="00E3006D" w:rsidP="00E3006D">
      <w:r w:rsidRPr="00E3006D">
        <w:t xml:space="preserve">С точки зрения архитектуры СЗИ от НСД могут быть сетевыми и автономными. Сетевые СЗИ от НСД в общем случае включают сервер безопасности, а также агенты защиты, которые устанавливаются на конечные точки — рабочие станции и сервера. Сетевые СЗИ от НСД предусматривают централизованное управление защитными механизмами, а также централизованное получение информации от агентов об изменении состояния защищаемых компьютеров. В автономных СЗИ от НСД защитные механизмы устанавливаются и управляются локально (без привязки к серверу безопасности). </w:t>
      </w:r>
    </w:p>
    <w:p w:rsidR="00E3006D" w:rsidRPr="00E3006D" w:rsidRDefault="00E3006D" w:rsidP="00E3006D">
      <w:r w:rsidRPr="00E3006D">
        <w:t xml:space="preserve">В последнее время наблюдается тенденция создания комплексных решений для защиты рабочих станций и серверов. Причиной этому является желание вендоров выйти из ниши классических СЗИ от НСД на уровень полноценных средств защиты информации на конечных точках (так называемый класс </w:t>
      </w:r>
      <w:proofErr w:type="spellStart"/>
      <w:r w:rsidRPr="00E3006D">
        <w:t>Information-Centric</w:t>
      </w:r>
      <w:proofErr w:type="spellEnd"/>
      <w:r w:rsidRPr="00E3006D">
        <w:t xml:space="preserve"> </w:t>
      </w:r>
      <w:proofErr w:type="spellStart"/>
      <w:r w:rsidRPr="00E3006D">
        <w:t>Endpoint</w:t>
      </w:r>
      <w:proofErr w:type="spellEnd"/>
      <w:r w:rsidRPr="00E3006D">
        <w:t xml:space="preserve"> </w:t>
      </w:r>
      <w:proofErr w:type="spellStart"/>
      <w:r w:rsidRPr="00E3006D">
        <w:t>Protection</w:t>
      </w:r>
      <w:proofErr w:type="spellEnd"/>
      <w:r w:rsidRPr="00E3006D">
        <w:t>). Рецепт комплексных решений заключается в добавлении к классическим СЗИ от НСД модулей сетевой и антивирусной защиты: подсистемы персонального межсетевого экрана, подсистемы обнаружения вторжений уровня хоста, подсистемы антивирусной защиты, поиска уязвимостей, веб-фильтрации и т. д. Управление всеми компонентами осуществляется из единой консоли, что упрощает администрирование СЗИ, а интегрированность защитных механизмов между собой исключает возможность нарушения функционирования защищаемой системы.  </w:t>
      </w:r>
    </w:p>
    <w:p w:rsidR="00E3006D" w:rsidRPr="00E3006D" w:rsidRDefault="00E3006D" w:rsidP="00E3006D">
      <w:r w:rsidRPr="00E3006D">
        <w:rPr>
          <w:b/>
          <w:bCs/>
        </w:rPr>
        <w:t>Сертификация СЗИ от НСД на соответствие требованиям ФСТЭК России СЗИ от НСД</w:t>
      </w:r>
      <w:r w:rsidRPr="00E3006D">
        <w:t xml:space="preserve"> должны удовлетворять определенным требованиям руководящих и нормативных документов ФСТЭК России. Если мы говорим о традиционных СЗИ от НСД, которые обеспечивают разграничение доступа пользователей к ресурсам, то такие комплексы должны соответствовать требованиям руководящих документов: </w:t>
      </w:r>
    </w:p>
    <w:p w:rsidR="00E3006D" w:rsidRPr="00E3006D" w:rsidRDefault="00E3006D" w:rsidP="00E3006D">
      <w:r w:rsidRPr="00E3006D">
        <w:t xml:space="preserve">Руководящий документ «Средства вычислительной техники. Защита от несанкционированного доступа к информации. Показатели защищенности от несанкционированного доступа к информации» Гостехкомиссия России, 1992 г. (для удобства в статье будем называть </w:t>
      </w:r>
      <w:r w:rsidRPr="00E3006D">
        <w:softHyphen/>
        <w:t xml:space="preserve"> РД СВТ). </w:t>
      </w:r>
    </w:p>
    <w:p w:rsidR="00E3006D" w:rsidRPr="00E3006D" w:rsidRDefault="00E3006D" w:rsidP="00E3006D">
      <w:r w:rsidRPr="00E3006D">
        <w:t xml:space="preserve">Руководящий документ «Защита от несанкционированного доступа к информации. Часть 1. Программное обеспечение средств защиты информации. Классификация по уровню контроля отсутствия </w:t>
      </w:r>
      <w:proofErr w:type="spellStart"/>
      <w:r w:rsidRPr="00E3006D">
        <w:t>недекларированных</w:t>
      </w:r>
      <w:proofErr w:type="spellEnd"/>
      <w:r w:rsidRPr="00E3006D">
        <w:t xml:space="preserve"> возможностей». Гостехкомиссия России, 1992 г. (для удобства в статье будем называть </w:t>
      </w:r>
      <w:r w:rsidRPr="00E3006D">
        <w:softHyphen/>
        <w:t xml:space="preserve"> РД НДВ). </w:t>
      </w:r>
    </w:p>
    <w:p w:rsidR="00E3006D" w:rsidRPr="00E3006D" w:rsidRDefault="00E3006D" w:rsidP="00E3006D">
      <w:r w:rsidRPr="00E3006D">
        <w:t xml:space="preserve">СЗИ от НСД обычно включают и подсистему контроля съемных носителей и сертифицируются на соответствие Требованиям к средствам контроля съемных машинных носителей информации, утвержденные приказом ФСТЭК России от 28 июля 2014 г. № 87. </w:t>
      </w:r>
    </w:p>
    <w:p w:rsidR="00E3006D" w:rsidRPr="00E3006D" w:rsidRDefault="00E3006D" w:rsidP="00E3006D">
      <w:r w:rsidRPr="00E3006D">
        <w:t xml:space="preserve">Кроме того, некоторые программно-аппаратные комплексы помимо разграничения доступа к ресурсам компьютера обеспечивают доверенную загрузку операционной системы — включают модуль доверенной загрузки. Такие СЗИ от НСД дополнительно к приведенным выше требованиям сертифицируются в том числе на соответствие Требованиям к средствам доверенной загрузки, утвержденные приказом ФСТЭК России от 27 сентября 2013 г. № 119. </w:t>
      </w:r>
    </w:p>
    <w:p w:rsidR="00E3006D" w:rsidRPr="00E3006D" w:rsidRDefault="00E3006D" w:rsidP="00E3006D">
      <w:r w:rsidRPr="00E3006D">
        <w:t xml:space="preserve">Комплексные решения, которые помимо разграничения доступа к ресурсам обеспечивают контроль сетевых соединений, защиту от вторжений, а также антивирусную защиту, сертифицируются на соответствие профилей защиты: </w:t>
      </w:r>
    </w:p>
    <w:p w:rsidR="00E3006D" w:rsidRPr="00E3006D" w:rsidRDefault="00E3006D" w:rsidP="00E3006D">
      <w:r w:rsidRPr="00E3006D">
        <w:t xml:space="preserve">Требования к межсетевым экранам, утвержденные приказом ФСТЭК России от 9 февраля 2016 г. № 9). </w:t>
      </w:r>
    </w:p>
    <w:p w:rsidR="00E3006D" w:rsidRPr="00E3006D" w:rsidRDefault="00E3006D" w:rsidP="00E3006D">
      <w:r w:rsidRPr="00E3006D">
        <w:t xml:space="preserve">Требования к системам обнаружения вторжений, утвержденные приказом ФСТЭК России от 6 декабря 2011 г. № 638. </w:t>
      </w:r>
    </w:p>
    <w:p w:rsidR="00E3006D" w:rsidRPr="00E3006D" w:rsidRDefault="00E3006D" w:rsidP="00E3006D">
      <w:r w:rsidRPr="00E3006D">
        <w:t xml:space="preserve">Требования к средствам антивирусной защиты, утвержденные приказом ФСТЭК России от 20 марта 2012 г. № 28. </w:t>
      </w:r>
    </w:p>
    <w:p w:rsidR="00E3006D" w:rsidRPr="00E3006D" w:rsidRDefault="00E3006D" w:rsidP="00E3006D"/>
    <w:p w:rsidR="00E3006D" w:rsidRPr="00E3006D" w:rsidRDefault="00E3006D" w:rsidP="00E3006D">
      <w:r w:rsidRPr="00E3006D">
        <w:t xml:space="preserve">Российский рынок СЗИ от НСД и основные тенденции его развития Одной из главных причин востребованности сертифицированных СЗИ от НСД на российском рынке является необходимость выполнения требований действующего законодательства и нормативных актов в области защиты информации: </w:t>
      </w:r>
    </w:p>
    <w:p w:rsidR="00E3006D" w:rsidRPr="00E3006D" w:rsidRDefault="00E3006D" w:rsidP="00E3006D">
      <w:r w:rsidRPr="00E3006D">
        <w:t xml:space="preserve">Федеральный закон Российской Федерации от 27 июля 2006 г. № 152-ФЗ «О персональных данных». </w:t>
      </w:r>
    </w:p>
    <w:p w:rsidR="00E3006D" w:rsidRPr="00E3006D" w:rsidRDefault="00E3006D" w:rsidP="00E3006D">
      <w:r w:rsidRPr="00E3006D">
        <w:t xml:space="preserve">Приказ ФСТЭК России от 11 февраля 2013 г. № 17 «Требования о защите информации, не составляющей государственную тайну, содержащейся в государственных информационных системах». </w:t>
      </w:r>
    </w:p>
    <w:p w:rsidR="00E3006D" w:rsidRPr="00E3006D" w:rsidRDefault="00E3006D" w:rsidP="00E3006D">
      <w:r w:rsidRPr="00E3006D">
        <w:t xml:space="preserve">Приказ ФСТЭК России от 18 февраля 2013 г. № 21 «Об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данных». </w:t>
      </w:r>
    </w:p>
    <w:p w:rsidR="00E3006D" w:rsidRPr="00E3006D" w:rsidRDefault="00E3006D" w:rsidP="00E3006D">
      <w:r w:rsidRPr="00E3006D">
        <w:t>Приказ ФСТЭК России от 14 марта 2014 г. № 31 «Об утверждении Требований к обеспечению защиты информации в автоматизированных системах управления производственными и технологическими процессами на критически важных объектах, потенциально опасных объектах, а также объектах, представляющих повышенную опасность для жизни и здоровья людей и для окружающей природной среды».</w:t>
      </w:r>
    </w:p>
    <w:p w:rsidR="00E3006D" w:rsidRPr="00E3006D" w:rsidRDefault="00E3006D" w:rsidP="00E3006D">
      <w:r w:rsidRPr="00E3006D">
        <w:t xml:space="preserve"> Закон Российской Федерации № 5485-I «О государственной тайне» от 21 июля 1993г. и другие. </w:t>
      </w:r>
    </w:p>
    <w:p w:rsidR="00E3006D" w:rsidRPr="00E3006D" w:rsidRDefault="00E3006D" w:rsidP="00E3006D">
      <w:r w:rsidRPr="00E3006D">
        <w:t xml:space="preserve">В настоящее время среди основных игроков рынка сертифицированных СЗИ от НСД можно выделить: </w:t>
      </w:r>
    </w:p>
    <w:p w:rsidR="00E3006D" w:rsidRPr="00E3006D" w:rsidRDefault="00E3006D" w:rsidP="00E3006D">
      <w:r w:rsidRPr="00E3006D">
        <w:t xml:space="preserve">СЗИ от НСД </w:t>
      </w:r>
      <w:proofErr w:type="spellStart"/>
      <w:r w:rsidRPr="00E3006D">
        <w:t>Secret</w:t>
      </w:r>
      <w:proofErr w:type="spellEnd"/>
      <w:r w:rsidRPr="00E3006D">
        <w:t xml:space="preserve"> </w:t>
      </w:r>
      <w:proofErr w:type="spellStart"/>
      <w:r w:rsidRPr="00E3006D">
        <w:t>Net</w:t>
      </w:r>
      <w:proofErr w:type="spellEnd"/>
      <w:r w:rsidRPr="00E3006D">
        <w:t xml:space="preserve">, </w:t>
      </w:r>
      <w:proofErr w:type="spellStart"/>
      <w:r w:rsidRPr="00E3006D">
        <w:t>Secret</w:t>
      </w:r>
      <w:proofErr w:type="spellEnd"/>
      <w:r w:rsidRPr="00E3006D">
        <w:t xml:space="preserve"> </w:t>
      </w:r>
      <w:proofErr w:type="spellStart"/>
      <w:r w:rsidRPr="00E3006D">
        <w:t>Net</w:t>
      </w:r>
      <w:proofErr w:type="spellEnd"/>
      <w:r w:rsidRPr="00E3006D">
        <w:t xml:space="preserve"> </w:t>
      </w:r>
      <w:proofErr w:type="spellStart"/>
      <w:r w:rsidRPr="00E3006D">
        <w:t>Studio</w:t>
      </w:r>
      <w:proofErr w:type="spellEnd"/>
      <w:r w:rsidRPr="00E3006D">
        <w:t xml:space="preserve"> и ПАК «Соболь» («Код Безопасности»)</w:t>
      </w:r>
    </w:p>
    <w:p w:rsidR="00E3006D" w:rsidRPr="00E3006D" w:rsidRDefault="00E3006D" w:rsidP="00E3006D">
      <w:r w:rsidRPr="00E3006D">
        <w:t xml:space="preserve"> СЗИ от НСД </w:t>
      </w:r>
      <w:proofErr w:type="spellStart"/>
      <w:r w:rsidRPr="00E3006D">
        <w:t>Dallas</w:t>
      </w:r>
      <w:proofErr w:type="spellEnd"/>
      <w:r w:rsidRPr="00E3006D">
        <w:t xml:space="preserve"> </w:t>
      </w:r>
      <w:proofErr w:type="spellStart"/>
      <w:r w:rsidRPr="00E3006D">
        <w:t>Lock</w:t>
      </w:r>
      <w:proofErr w:type="spellEnd"/>
      <w:r w:rsidRPr="00E3006D">
        <w:t xml:space="preserve"> (компания «Конфидент») СЗИ от НСД «Аккорд» (компания ОКБ САПР) </w:t>
      </w:r>
    </w:p>
    <w:p w:rsidR="00E3006D" w:rsidRPr="00E3006D" w:rsidRDefault="00E3006D" w:rsidP="00E3006D">
      <w:r w:rsidRPr="00E3006D">
        <w:t>СЗИ от НСД «</w:t>
      </w:r>
      <w:proofErr w:type="spellStart"/>
      <w:r w:rsidRPr="00E3006D">
        <w:t>Блокхост</w:t>
      </w:r>
      <w:proofErr w:type="spellEnd"/>
      <w:r w:rsidRPr="00E3006D">
        <w:t>-сеть К» и «</w:t>
      </w:r>
      <w:proofErr w:type="spellStart"/>
      <w:r w:rsidRPr="00E3006D">
        <w:t>Блокхост</w:t>
      </w:r>
      <w:proofErr w:type="spellEnd"/>
      <w:r w:rsidRPr="00E3006D">
        <w:t>-АМДЗ 2.0» («</w:t>
      </w:r>
      <w:proofErr w:type="spellStart"/>
      <w:r w:rsidRPr="00E3006D">
        <w:t>Газинформсервис</w:t>
      </w:r>
      <w:proofErr w:type="spellEnd"/>
      <w:r w:rsidRPr="00E3006D">
        <w:t xml:space="preserve">») </w:t>
      </w:r>
    </w:p>
    <w:p w:rsidR="00E3006D" w:rsidRPr="00E3006D" w:rsidRDefault="00E3006D" w:rsidP="00E3006D">
      <w:r w:rsidRPr="00E3006D">
        <w:t xml:space="preserve">СЗИ от НСД ПАНЦИРЬ (НПП «Безопасные информационные технологии») СЗИ от НСД </w:t>
      </w:r>
      <w:proofErr w:type="spellStart"/>
      <w:r w:rsidRPr="00E3006D">
        <w:t>Diamond</w:t>
      </w:r>
      <w:proofErr w:type="spellEnd"/>
      <w:r w:rsidRPr="00E3006D">
        <w:t xml:space="preserve"> ACS (компания ТСС)</w:t>
      </w:r>
    </w:p>
    <w:p w:rsidR="00E3006D" w:rsidRPr="00E3006D" w:rsidRDefault="00E3006D" w:rsidP="00E3006D">
      <w:r w:rsidRPr="00E3006D">
        <w:t xml:space="preserve"> СЗИ от НСД «Страж NT 4.0» (компания «</w:t>
      </w:r>
      <w:proofErr w:type="spellStart"/>
      <w:r w:rsidRPr="00E3006D">
        <w:t>Рубинтех</w:t>
      </w:r>
      <w:proofErr w:type="spellEnd"/>
      <w:r w:rsidRPr="00E3006D">
        <w:t xml:space="preserve">») </w:t>
      </w:r>
    </w:p>
    <w:p w:rsidR="00E3006D" w:rsidRPr="00E3006D" w:rsidRDefault="00E3006D" w:rsidP="00E3006D">
      <w:r w:rsidRPr="00E3006D">
        <w:t xml:space="preserve">СЗИ от НСД «Аура» (СПИИРАН) </w:t>
      </w:r>
    </w:p>
    <w:p w:rsidR="00E3006D" w:rsidRPr="00E3006D" w:rsidRDefault="00E3006D" w:rsidP="00E3006D">
      <w:r w:rsidRPr="00E3006D">
        <w:t xml:space="preserve">СЗИ от НСД «Фантом» (РНТ) </w:t>
      </w:r>
    </w:p>
    <w:p w:rsidR="00E3006D" w:rsidRPr="00E3006D" w:rsidRDefault="00E3006D" w:rsidP="00E3006D">
      <w:r w:rsidRPr="00E3006D">
        <w:t>Также на рынке присутствуют некоторые нишевые продукты, например, СРД «КРИПТОН-ЩИТ» (ООО Фирма «</w:t>
      </w:r>
      <w:proofErr w:type="spellStart"/>
      <w:r w:rsidRPr="00E3006D">
        <w:t>Анкад</w:t>
      </w:r>
      <w:proofErr w:type="spellEnd"/>
      <w:r w:rsidRPr="00E3006D">
        <w:t>»</w:t>
      </w:r>
      <w:proofErr w:type="gramStart"/>
      <w:r w:rsidRPr="00E3006D">
        <w:t>),СЗИ</w:t>
      </w:r>
      <w:proofErr w:type="gramEnd"/>
      <w:r w:rsidRPr="00E3006D">
        <w:t xml:space="preserve"> НСД «Щит-РЖД» (СПИИРАН). </w:t>
      </w:r>
    </w:p>
    <w:p w:rsidR="00E3006D" w:rsidRPr="00E3006D" w:rsidRDefault="00E3006D" w:rsidP="00E3006D">
      <w:r w:rsidRPr="00E3006D">
        <w:t xml:space="preserve">Так как сам рынок СЗИ от НСД возник под влиянием российских регуляторов, то принципиальной характеристикой продукта является не столько широта функциональных возможностей, сколько классы их сертификации ФСТЭК России. Далее в таблице 1 приведем данные по действующим сертификатам наиболее популярных продуктов. </w:t>
      </w:r>
    </w:p>
    <w:p w:rsidR="00E3006D" w:rsidRPr="00E3006D" w:rsidRDefault="00E3006D" w:rsidP="00E3006D">
      <w:r w:rsidRPr="00E3006D">
        <w:t xml:space="preserve">  Таблица 1. Классы сертификации ФСТЭК России популярных СЗИ от НСД </w:t>
      </w:r>
    </w:p>
    <w:p w:rsidR="00E3006D" w:rsidRPr="00E3006D" w:rsidRDefault="00E3006D" w:rsidP="00E3006D">
      <w:r w:rsidRPr="00E3006D">
        <w:drawing>
          <wp:inline distT="0" distB="0" distL="0" distR="0" wp14:anchorId="4D443503" wp14:editId="4CB282B0">
            <wp:extent cx="5884161" cy="453390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467" t="11403" r="30604" b="5131"/>
                    <a:stretch/>
                  </pic:blipFill>
                  <pic:spPr bwMode="auto">
                    <a:xfrm>
                      <a:off x="0" y="0"/>
                      <a:ext cx="5918126" cy="4560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06D" w:rsidRPr="00E3006D" w:rsidRDefault="00E3006D" w:rsidP="00E3006D">
      <w:r w:rsidRPr="00E3006D">
        <w:drawing>
          <wp:inline distT="0" distB="0" distL="0" distR="0" wp14:anchorId="774C8887" wp14:editId="4E1EA724">
            <wp:extent cx="5905500" cy="4280246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338" t="13683" r="30604" b="7639"/>
                    <a:stretch/>
                  </pic:blipFill>
                  <pic:spPr bwMode="auto">
                    <a:xfrm>
                      <a:off x="0" y="0"/>
                      <a:ext cx="5920602" cy="4291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06D" w:rsidRPr="00E3006D" w:rsidRDefault="00E3006D" w:rsidP="00E3006D">
      <w:r w:rsidRPr="00E3006D">
        <w:drawing>
          <wp:inline distT="0" distB="0" distL="0" distR="0" wp14:anchorId="08FEF2EA" wp14:editId="37B99E86">
            <wp:extent cx="5943600" cy="3440963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441" t="12315" r="29962" b="24288"/>
                    <a:stretch/>
                  </pic:blipFill>
                  <pic:spPr bwMode="auto">
                    <a:xfrm>
                      <a:off x="0" y="0"/>
                      <a:ext cx="5979439" cy="3461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06D" w:rsidRPr="00E3006D" w:rsidRDefault="00E3006D" w:rsidP="00E3006D">
      <w:r w:rsidRPr="00E3006D">
        <w:t xml:space="preserve">Теперь рассмотрим сертифицированные СЗИ от НСД более подробно. </w:t>
      </w:r>
    </w:p>
    <w:p w:rsidR="00E3006D" w:rsidRPr="00E3006D" w:rsidRDefault="00E3006D" w:rsidP="00E3006D">
      <w:r w:rsidRPr="00E3006D">
        <w:t>Обзор основных игроков рынка сертифицированных СЗИ от НСД  </w:t>
      </w:r>
    </w:p>
    <w:p w:rsidR="00E3006D" w:rsidRPr="00E3006D" w:rsidRDefault="00E3006D" w:rsidP="00DD760D">
      <w:pPr>
        <w:pStyle w:val="2"/>
      </w:pPr>
      <w:r w:rsidRPr="00E3006D">
        <w:t>«ГАЗИНФОРМСЕРВИС»</w:t>
      </w:r>
    </w:p>
    <w:p w:rsidR="00E3006D" w:rsidRPr="00E3006D" w:rsidRDefault="00E3006D" w:rsidP="00E3006D">
      <w:pPr>
        <w:rPr>
          <w:b/>
          <w:bCs/>
        </w:rPr>
      </w:pPr>
      <w:r w:rsidRPr="00E3006D">
        <w:rPr>
          <w:b/>
          <w:bCs/>
        </w:rPr>
        <w:t>СЗИ от НСД «</w:t>
      </w:r>
      <w:proofErr w:type="spellStart"/>
      <w:r w:rsidRPr="00E3006D">
        <w:rPr>
          <w:b/>
          <w:bCs/>
        </w:rPr>
        <w:t>Блокхост</w:t>
      </w:r>
      <w:proofErr w:type="spellEnd"/>
      <w:r w:rsidRPr="00E3006D">
        <w:rPr>
          <w:b/>
          <w:bCs/>
        </w:rPr>
        <w:t xml:space="preserve">-Сеть 2.0» </w:t>
      </w:r>
    </w:p>
    <w:p w:rsidR="00E3006D" w:rsidRPr="00E3006D" w:rsidRDefault="00E3006D" w:rsidP="00E3006D">
      <w:r w:rsidRPr="00E3006D">
        <w:t>Средство защиты информации «</w:t>
      </w:r>
      <w:proofErr w:type="spellStart"/>
      <w:r w:rsidRPr="00E3006D">
        <w:t>Блокхост</w:t>
      </w:r>
      <w:proofErr w:type="spellEnd"/>
      <w:r w:rsidRPr="00E3006D">
        <w:t xml:space="preserve">-Сеть 2.0» предназначено для защиты информационных ресурсов от несанкционированного доступа в локальных вычислительных сетях на базе персональных компьютеров, функционирующих под управлением операционных систем </w:t>
      </w:r>
      <w:proofErr w:type="spellStart"/>
      <w:r w:rsidRPr="00E3006D">
        <w:t>Microsoft</w:t>
      </w:r>
      <w:proofErr w:type="spellEnd"/>
      <w:r w:rsidRPr="00E3006D">
        <w:t xml:space="preserve"> </w:t>
      </w:r>
      <w:proofErr w:type="spellStart"/>
      <w:r w:rsidRPr="00E3006D">
        <w:t>Windows</w:t>
      </w:r>
      <w:proofErr w:type="spellEnd"/>
      <w:r w:rsidRPr="00E3006D">
        <w:t xml:space="preserve"> 2008R2/</w:t>
      </w:r>
      <w:proofErr w:type="spellStart"/>
      <w:r w:rsidRPr="00E3006D">
        <w:t>Vista</w:t>
      </w:r>
      <w:proofErr w:type="spellEnd"/>
      <w:r w:rsidRPr="00E3006D">
        <w:t>/7/8/8.1/10/2012/2012R2/2016. «</w:t>
      </w:r>
      <w:proofErr w:type="spellStart"/>
      <w:r w:rsidRPr="00E3006D">
        <w:t>Блокхост</w:t>
      </w:r>
      <w:proofErr w:type="spellEnd"/>
      <w:r w:rsidRPr="00E3006D">
        <w:t xml:space="preserve">-Сеть 2.0» дополняет и усиливает собственные возможности защиты операционной системы, создавая тем самым доверенную рабочую среду функционирования процессов. </w:t>
      </w:r>
    </w:p>
    <w:p w:rsidR="00E3006D" w:rsidRPr="00E3006D" w:rsidRDefault="00E3006D" w:rsidP="00E3006D">
      <w:r w:rsidRPr="00E3006D">
        <w:t>СЗИ «</w:t>
      </w:r>
      <w:proofErr w:type="spellStart"/>
      <w:r w:rsidRPr="00E3006D">
        <w:t>Блокхост</w:t>
      </w:r>
      <w:proofErr w:type="spellEnd"/>
      <w:r w:rsidRPr="00E3006D">
        <w:t>-Сеть 2.0» состоит из клиентской части СЗИ «</w:t>
      </w:r>
      <w:proofErr w:type="spellStart"/>
      <w:r w:rsidRPr="00E3006D">
        <w:t>Блокхост</w:t>
      </w:r>
      <w:proofErr w:type="spellEnd"/>
      <w:r w:rsidRPr="00E3006D">
        <w:t xml:space="preserve">-Сеть 2.0», в рамках которой реализованы базовые механизмы защиты, и серверной части — сервера безопасности, устанавливаемой на автоматизированное рабочее место администратора безопасности. </w:t>
      </w:r>
    </w:p>
    <w:p w:rsidR="00E3006D" w:rsidRPr="00E3006D" w:rsidRDefault="00E3006D" w:rsidP="00E3006D">
      <w:r w:rsidRPr="00E3006D">
        <w:t>СЗИ «</w:t>
      </w:r>
      <w:proofErr w:type="spellStart"/>
      <w:r w:rsidRPr="00E3006D">
        <w:t>Блокхост</w:t>
      </w:r>
      <w:proofErr w:type="spellEnd"/>
      <w:r w:rsidRPr="00E3006D">
        <w:t xml:space="preserve">-Сеть 2.0» выполняет следующие функции защиты: двухфакторная аутентификация пользователей с применением персональных идентификаторов; </w:t>
      </w:r>
    </w:p>
    <w:p w:rsidR="00E3006D" w:rsidRPr="00E3006D" w:rsidRDefault="00E3006D" w:rsidP="00E3006D">
      <w:r w:rsidRPr="00E3006D">
        <w:t xml:space="preserve">дискреционный и мандатный механизмы контроля доступа к информационным ресурсам в соответствии с заданными параметрами безопасности, в том числе по времени; </w:t>
      </w:r>
    </w:p>
    <w:p w:rsidR="00E3006D" w:rsidRPr="00E3006D" w:rsidRDefault="00E3006D" w:rsidP="00E3006D">
      <w:r w:rsidRPr="00E3006D">
        <w:t>контроль целостности системного программного обеспечения, прикладного программного обеспечения и информационных ресурсов АРМ;</w:t>
      </w:r>
    </w:p>
    <w:p w:rsidR="00E3006D" w:rsidRPr="00E3006D" w:rsidRDefault="00E3006D" w:rsidP="00E3006D">
      <w:r w:rsidRPr="00E3006D">
        <w:t xml:space="preserve"> очистка областей оперативной памяти после завершения работы контролируемых процессов; </w:t>
      </w:r>
    </w:p>
    <w:p w:rsidR="00E3006D" w:rsidRPr="00E3006D" w:rsidRDefault="00E3006D" w:rsidP="00E3006D">
      <w:r w:rsidRPr="00E3006D">
        <w:t xml:space="preserve">гарантированное удаление файлов и папок, что исключает возможность восстановления; </w:t>
      </w:r>
    </w:p>
    <w:p w:rsidR="00E3006D" w:rsidRPr="00E3006D" w:rsidRDefault="00E3006D" w:rsidP="00E3006D">
      <w:r w:rsidRPr="00E3006D">
        <w:t>контроль вывода информации на печать и отчуждаемые физические носители, маркировка документов;</w:t>
      </w:r>
    </w:p>
    <w:p w:rsidR="00E3006D" w:rsidRPr="00E3006D" w:rsidRDefault="00E3006D" w:rsidP="00E3006D">
      <w:r w:rsidRPr="00E3006D">
        <w:t>контроль запуска процессов; персональный межсетевой экран (контроль доступа к сетевым ресурсам и фильтрация сетевого трафика);</w:t>
      </w:r>
    </w:p>
    <w:p w:rsidR="00E3006D" w:rsidRPr="00E3006D" w:rsidRDefault="00E3006D" w:rsidP="00E3006D">
      <w:r w:rsidRPr="00E3006D">
        <w:t>защита от изменения и удаления СЗИ «</w:t>
      </w:r>
      <w:proofErr w:type="spellStart"/>
      <w:r w:rsidRPr="00E3006D">
        <w:t>Блокхост</w:t>
      </w:r>
      <w:proofErr w:type="spellEnd"/>
      <w:r w:rsidRPr="00E3006D">
        <w:t>-Сеть 2.0».</w:t>
      </w:r>
    </w:p>
    <w:p w:rsidR="00E3006D" w:rsidRPr="00E3006D" w:rsidRDefault="00E3006D" w:rsidP="00E3006D">
      <w:r w:rsidRPr="00E3006D">
        <w:rPr>
          <w:b/>
          <w:bCs/>
        </w:rPr>
        <w:t>ПАК «</w:t>
      </w:r>
      <w:proofErr w:type="spellStart"/>
      <w:r w:rsidRPr="00E3006D">
        <w:rPr>
          <w:b/>
          <w:bCs/>
        </w:rPr>
        <w:t>Блокхост</w:t>
      </w:r>
      <w:proofErr w:type="spellEnd"/>
      <w:r w:rsidRPr="00E3006D">
        <w:rPr>
          <w:b/>
          <w:bCs/>
        </w:rPr>
        <w:t>-МДЗ»</w:t>
      </w:r>
      <w:r w:rsidRPr="00E3006D">
        <w:t xml:space="preserve"> </w:t>
      </w:r>
    </w:p>
    <w:p w:rsidR="00E3006D" w:rsidRPr="00E3006D" w:rsidRDefault="00E3006D" w:rsidP="00E3006D">
      <w:r w:rsidRPr="00E3006D">
        <w:t>Программно-аппаратный комплекс «</w:t>
      </w:r>
      <w:proofErr w:type="spellStart"/>
      <w:r w:rsidRPr="00E3006D">
        <w:t>Блокхост</w:t>
      </w:r>
      <w:proofErr w:type="spellEnd"/>
      <w:r w:rsidRPr="00E3006D">
        <w:t xml:space="preserve">-МДЗ» предназначен для решения следующих задач: </w:t>
      </w:r>
    </w:p>
    <w:p w:rsidR="00E3006D" w:rsidRPr="00E3006D" w:rsidRDefault="00E3006D" w:rsidP="00E3006D">
      <w:r w:rsidRPr="00E3006D">
        <w:t xml:space="preserve">двухфакторная аутентификация пользователей для усиления защиты входа на рабочую станцию до загрузки операционной системы; </w:t>
      </w:r>
    </w:p>
    <w:p w:rsidR="00E3006D" w:rsidRPr="00E3006D" w:rsidRDefault="00E3006D" w:rsidP="00E3006D">
      <w:r w:rsidRPr="00E3006D">
        <w:t>обеспечение конфиденциальности данных, хранимых на электронных носителях, путем шифрования их содержимого;</w:t>
      </w:r>
    </w:p>
    <w:p w:rsidR="00E3006D" w:rsidRPr="00E3006D" w:rsidRDefault="00E3006D" w:rsidP="00E3006D">
      <w:r w:rsidRPr="00E3006D">
        <w:t xml:space="preserve"> контроль целостности файлов с заданной периодичностью;</w:t>
      </w:r>
    </w:p>
    <w:p w:rsidR="00E3006D" w:rsidRPr="00E3006D" w:rsidRDefault="00E3006D" w:rsidP="00E3006D">
      <w:r w:rsidRPr="00E3006D">
        <w:t xml:space="preserve"> выполнение гарантированного удаления файлов без возможности их восстановления; </w:t>
      </w:r>
    </w:p>
    <w:p w:rsidR="00E3006D" w:rsidRPr="00E3006D" w:rsidRDefault="00E3006D" w:rsidP="00E3006D">
      <w:r w:rsidRPr="00E3006D">
        <w:t xml:space="preserve">очистка областей оперативной памяти после завершения контролируемых процессов для предотвращения считывания остаточной информации; </w:t>
      </w:r>
    </w:p>
    <w:p w:rsidR="00E3006D" w:rsidRPr="00E3006D" w:rsidRDefault="00E3006D" w:rsidP="00E3006D">
      <w:r w:rsidRPr="00E3006D">
        <w:t xml:space="preserve">сохранение конфиденциальности данных даже при краже или утере носителей; </w:t>
      </w:r>
    </w:p>
    <w:p w:rsidR="00E3006D" w:rsidRPr="00E3006D" w:rsidRDefault="00E3006D" w:rsidP="00E3006D">
      <w:r w:rsidRPr="00E3006D">
        <w:t xml:space="preserve">контроль доступа пользователей к отчуждаемым носителям, оптическим приводам, </w:t>
      </w:r>
      <w:proofErr w:type="spellStart"/>
      <w:r w:rsidRPr="00E3006D">
        <w:t>Wi-Fi</w:t>
      </w:r>
      <w:proofErr w:type="spellEnd"/>
      <w:r w:rsidRPr="00E3006D">
        <w:t xml:space="preserve"> и </w:t>
      </w:r>
      <w:proofErr w:type="spellStart"/>
      <w:r w:rsidRPr="00E3006D">
        <w:t>Bluetooth</w:t>
      </w:r>
      <w:proofErr w:type="spellEnd"/>
      <w:r w:rsidRPr="00E3006D">
        <w:t>-адаптерам, подключаемым через USB порты.</w:t>
      </w:r>
    </w:p>
    <w:p w:rsidR="00E3006D" w:rsidRPr="00E3006D" w:rsidRDefault="00E3006D" w:rsidP="00E3006D">
      <w:r w:rsidRPr="00E3006D">
        <w:t>«</w:t>
      </w:r>
      <w:proofErr w:type="spellStart"/>
      <w:r w:rsidRPr="00E3006D">
        <w:t>Блокхост</w:t>
      </w:r>
      <w:proofErr w:type="spellEnd"/>
      <w:r w:rsidRPr="00E3006D">
        <w:t xml:space="preserve">-МДЗ» состоит из 7 модулей, которые могут быть использованы как единым комплексом, так и по отдельности. </w:t>
      </w:r>
    </w:p>
    <w:p w:rsidR="00E3006D" w:rsidRPr="00E3006D" w:rsidRDefault="00E3006D" w:rsidP="00DD760D">
      <w:pPr>
        <w:pStyle w:val="2"/>
      </w:pPr>
      <w:r w:rsidRPr="00E3006D">
        <w:t>«КОД БЕЗОПАСНОСТИ»</w:t>
      </w:r>
    </w:p>
    <w:p w:rsidR="00E3006D" w:rsidRPr="00E3006D" w:rsidRDefault="00E3006D" w:rsidP="00E3006D">
      <w:r w:rsidRPr="00E3006D">
        <w:t xml:space="preserve">Компания «Код Безопасности» — российский разработчик программных и аппаратных средств, обеспечивающих защиту информационных систем, а также их соответствие требованиям международных и отраслевых стандартов. Компания основана в 2008 году и ведет свою деятельность на основании девяти лицензий ФСТЭК России, ФСБ России и Министерства обороны Российской Федерации. В настоящее время сотрудниками «Кода безопасности» являются более 400 квалифицированных специалистов, многие из которых имеют уникальные компетенции в области разработки ИБ-решений. Свыше 900 авторизованных партнеров компании поставляют ее продукты и обеспечивают их качественную поддержку во всех регионах России и в странах СНГ. Более 32 000 государственных и коммерческих организаций доверяют продуктам «Кода безопасности» и используют их для защиты рабочих станций, серверов, виртуальных инфраструктур, мобильных устройств и сетевого взаимодействия всех компонентов информационных систем. </w:t>
      </w:r>
    </w:p>
    <w:p w:rsidR="00E3006D" w:rsidRPr="00E3006D" w:rsidRDefault="00E3006D" w:rsidP="00E3006D">
      <w:r w:rsidRPr="00E3006D">
        <w:t xml:space="preserve">Для защиты конечных точек компания «Код Безопасности» предлагает несколько решений: </w:t>
      </w:r>
    </w:p>
    <w:p w:rsidR="00E3006D" w:rsidRPr="00E3006D" w:rsidRDefault="00E3006D" w:rsidP="00E3006D">
      <w:r w:rsidRPr="00E3006D">
        <w:t xml:space="preserve">СЗИ от НСД </w:t>
      </w:r>
      <w:proofErr w:type="spellStart"/>
      <w:r w:rsidRPr="00E3006D">
        <w:t>Secret</w:t>
      </w:r>
      <w:proofErr w:type="spellEnd"/>
      <w:r w:rsidRPr="00E3006D">
        <w:t xml:space="preserve"> </w:t>
      </w:r>
      <w:proofErr w:type="spellStart"/>
      <w:r w:rsidRPr="00E3006D">
        <w:t>Net</w:t>
      </w:r>
      <w:proofErr w:type="spellEnd"/>
      <w:r w:rsidRPr="00E3006D">
        <w:t xml:space="preserve"> — сертифицированное средство защиты информации от несанкционированного доступа для операционных систем семейства MS </w:t>
      </w:r>
      <w:proofErr w:type="spellStart"/>
      <w:r w:rsidRPr="00E3006D">
        <w:t>Windows</w:t>
      </w:r>
      <w:proofErr w:type="spellEnd"/>
      <w:r w:rsidRPr="00E3006D">
        <w:t>.</w:t>
      </w:r>
    </w:p>
    <w:p w:rsidR="00E3006D" w:rsidRPr="00E3006D" w:rsidRDefault="00E3006D" w:rsidP="00E3006D">
      <w:r w:rsidRPr="00E3006D">
        <w:t xml:space="preserve"> СЗИ от НСД </w:t>
      </w:r>
      <w:proofErr w:type="spellStart"/>
      <w:r w:rsidRPr="00E3006D">
        <w:t>Secret</w:t>
      </w:r>
      <w:proofErr w:type="spellEnd"/>
      <w:r w:rsidRPr="00E3006D">
        <w:t xml:space="preserve"> </w:t>
      </w:r>
      <w:proofErr w:type="spellStart"/>
      <w:r w:rsidRPr="00E3006D">
        <w:t>Net</w:t>
      </w:r>
      <w:proofErr w:type="spellEnd"/>
      <w:r w:rsidRPr="00E3006D">
        <w:t xml:space="preserve"> LSP — сертифицированное средство защиты информации от несанкционированного доступа для операционных систем семейства </w:t>
      </w:r>
      <w:proofErr w:type="spellStart"/>
      <w:r w:rsidRPr="00E3006D">
        <w:t>Linux</w:t>
      </w:r>
      <w:proofErr w:type="spellEnd"/>
      <w:r w:rsidRPr="00E3006D">
        <w:t>.</w:t>
      </w:r>
    </w:p>
    <w:p w:rsidR="00E3006D" w:rsidRPr="00E3006D" w:rsidRDefault="00E3006D" w:rsidP="00E3006D">
      <w:r w:rsidRPr="00E3006D">
        <w:t xml:space="preserve">СЗИ </w:t>
      </w:r>
      <w:proofErr w:type="spellStart"/>
      <w:r w:rsidRPr="00E3006D">
        <w:t>Secret</w:t>
      </w:r>
      <w:proofErr w:type="spellEnd"/>
      <w:r w:rsidRPr="00E3006D">
        <w:t xml:space="preserve"> </w:t>
      </w:r>
      <w:proofErr w:type="spellStart"/>
      <w:r w:rsidRPr="00E3006D">
        <w:t>Net</w:t>
      </w:r>
      <w:proofErr w:type="spellEnd"/>
      <w:r w:rsidRPr="00E3006D">
        <w:t xml:space="preserve"> </w:t>
      </w:r>
      <w:proofErr w:type="spellStart"/>
      <w:r w:rsidRPr="00E3006D">
        <w:t>Studio</w:t>
      </w:r>
      <w:proofErr w:type="spellEnd"/>
      <w:r w:rsidRPr="00E3006D">
        <w:t xml:space="preserve"> — комплексное решение для защиты рабочих станций и серверов на уровне данных, приложений, сети, операционной системы и периферийного оборудования. </w:t>
      </w:r>
    </w:p>
    <w:p w:rsidR="00E3006D" w:rsidRPr="00E3006D" w:rsidRDefault="00E3006D" w:rsidP="00E3006D">
      <w:r w:rsidRPr="00E3006D">
        <w:t xml:space="preserve">АПМДЗ «Соболь» — сертифицированный аппаратно-программный модуль доверенной загрузки.   </w:t>
      </w:r>
    </w:p>
    <w:p w:rsidR="00E3006D" w:rsidRPr="00E3006D" w:rsidRDefault="00E3006D" w:rsidP="00E3006D">
      <w:pPr>
        <w:rPr>
          <w:b/>
          <w:bCs/>
        </w:rPr>
      </w:pPr>
      <w:r w:rsidRPr="00E3006D">
        <w:rPr>
          <w:b/>
          <w:bCs/>
        </w:rPr>
        <w:t xml:space="preserve">СЗИ </w:t>
      </w:r>
      <w:proofErr w:type="spellStart"/>
      <w:r w:rsidRPr="00E3006D">
        <w:rPr>
          <w:b/>
          <w:bCs/>
        </w:rPr>
        <w:t>Secret</w:t>
      </w:r>
      <w:proofErr w:type="spellEnd"/>
      <w:r w:rsidRPr="00E3006D">
        <w:rPr>
          <w:b/>
          <w:bCs/>
        </w:rPr>
        <w:t xml:space="preserve"> </w:t>
      </w:r>
      <w:proofErr w:type="spellStart"/>
      <w:r w:rsidRPr="00E3006D">
        <w:rPr>
          <w:b/>
          <w:bCs/>
        </w:rPr>
        <w:t>Net</w:t>
      </w:r>
      <w:proofErr w:type="spellEnd"/>
      <w:r w:rsidRPr="00E3006D">
        <w:rPr>
          <w:b/>
          <w:bCs/>
        </w:rPr>
        <w:t xml:space="preserve"> </w:t>
      </w:r>
      <w:proofErr w:type="spellStart"/>
      <w:r w:rsidRPr="00E3006D">
        <w:rPr>
          <w:b/>
          <w:bCs/>
        </w:rPr>
        <w:t>Studio</w:t>
      </w:r>
      <w:proofErr w:type="spellEnd"/>
      <w:r w:rsidRPr="00E3006D">
        <w:rPr>
          <w:b/>
          <w:bCs/>
        </w:rPr>
        <w:t xml:space="preserve"> </w:t>
      </w:r>
    </w:p>
    <w:p w:rsidR="00E3006D" w:rsidRPr="00E3006D" w:rsidRDefault="00E3006D" w:rsidP="00E3006D">
      <w:r w:rsidRPr="00E3006D">
        <w:t xml:space="preserve">СЗИ </w:t>
      </w:r>
      <w:proofErr w:type="spellStart"/>
      <w:r w:rsidRPr="00E3006D">
        <w:t>Secret</w:t>
      </w:r>
      <w:proofErr w:type="spellEnd"/>
      <w:r w:rsidRPr="00E3006D">
        <w:t xml:space="preserve"> </w:t>
      </w:r>
      <w:proofErr w:type="spellStart"/>
      <w:r w:rsidRPr="00E3006D">
        <w:t>Net</w:t>
      </w:r>
      <w:proofErr w:type="spellEnd"/>
      <w:r w:rsidRPr="00E3006D">
        <w:t xml:space="preserve"> </w:t>
      </w:r>
      <w:proofErr w:type="spellStart"/>
      <w:r w:rsidRPr="00E3006D">
        <w:t>Studio</w:t>
      </w:r>
      <w:proofErr w:type="spellEnd"/>
      <w:r w:rsidRPr="00E3006D">
        <w:rPr>
          <w:b/>
          <w:bCs/>
        </w:rPr>
        <w:t xml:space="preserve"> —</w:t>
      </w:r>
      <w:r w:rsidRPr="00E3006D">
        <w:t xml:space="preserve"> комплексное решение для защиты конечных точек. Помимо защиты от НСД продукт включает антивирус, персональный межсетевой экран и модуль авторизации сетевых соединений, систему обнаружения вторжений, а также расширенные средства централизованного управления и мониторинга. Основные возможности СЗИ </w:t>
      </w:r>
      <w:proofErr w:type="spellStart"/>
      <w:r w:rsidRPr="00E3006D">
        <w:t>Secret</w:t>
      </w:r>
      <w:proofErr w:type="spellEnd"/>
      <w:r w:rsidRPr="00E3006D">
        <w:t xml:space="preserve"> </w:t>
      </w:r>
      <w:proofErr w:type="spellStart"/>
      <w:r w:rsidRPr="00E3006D">
        <w:t>Net</w:t>
      </w:r>
      <w:proofErr w:type="spellEnd"/>
      <w:r w:rsidRPr="00E3006D">
        <w:t xml:space="preserve"> </w:t>
      </w:r>
      <w:proofErr w:type="spellStart"/>
      <w:r w:rsidRPr="00E3006D">
        <w:t>Studio</w:t>
      </w:r>
      <w:proofErr w:type="spellEnd"/>
      <w:r w:rsidRPr="00E3006D">
        <w:t>:</w:t>
      </w:r>
    </w:p>
    <w:p w:rsidR="00E3006D" w:rsidRPr="00E3006D" w:rsidRDefault="00E3006D" w:rsidP="00E3006D">
      <w:r w:rsidRPr="00E3006D">
        <w:t xml:space="preserve">Защита от НСД обеспечивается механизмами, применяемыми в СЗИ от НСД </w:t>
      </w:r>
      <w:proofErr w:type="spellStart"/>
      <w:r w:rsidRPr="00E3006D">
        <w:t>Secret</w:t>
      </w:r>
      <w:proofErr w:type="spellEnd"/>
      <w:r w:rsidRPr="00E3006D">
        <w:t xml:space="preserve"> </w:t>
      </w:r>
      <w:proofErr w:type="spellStart"/>
      <w:r w:rsidRPr="00E3006D">
        <w:t>Net</w:t>
      </w:r>
      <w:proofErr w:type="spellEnd"/>
      <w:r w:rsidRPr="00E3006D">
        <w:t xml:space="preserve">. </w:t>
      </w:r>
    </w:p>
    <w:p w:rsidR="00E3006D" w:rsidRPr="00E3006D" w:rsidRDefault="00E3006D" w:rsidP="00E3006D">
      <w:r w:rsidRPr="00E3006D">
        <w:t xml:space="preserve">Антивирусная защита — защита от вредоносных исполняемых файлов на рабочих станциях и серверах с возможностью сканирования и запуска заданий по расписанию, а также по требованию администратора или пользователя. </w:t>
      </w:r>
    </w:p>
    <w:p w:rsidR="00E3006D" w:rsidRPr="00E3006D" w:rsidRDefault="00E3006D" w:rsidP="00E3006D">
      <w:r w:rsidRPr="00E3006D">
        <w:t xml:space="preserve">Межсетевое экранирование — контроль сетевой активности компьютера и фильтрация большого числа протоколов в соответствии с заданными политиками, в том числе на уровне отдельных приложений, пользователей или групп пользователей. Подпись сетевого трафика для защиты от подделки и перехвата внутри локальной сети. Автоматическая генерация правил с их интеллектуальным сложением в режиме обучения межсетевого экрана. </w:t>
      </w:r>
    </w:p>
    <w:p w:rsidR="00E3006D" w:rsidRPr="00E3006D" w:rsidRDefault="00E3006D" w:rsidP="00E3006D">
      <w:r w:rsidRPr="00E3006D">
        <w:t xml:space="preserve">Защита от сетевых атак (NIPS) — обнаружение атак сигнатурными и эвристическими методами. Автоматическая блокировка атакующих хостов при обнаружении аномальных пакетов, сканировании портов, </w:t>
      </w:r>
      <w:proofErr w:type="spellStart"/>
      <w:r w:rsidRPr="00E3006D">
        <w:t>DoS</w:t>
      </w:r>
      <w:proofErr w:type="spellEnd"/>
      <w:r w:rsidRPr="00E3006D">
        <w:t xml:space="preserve">-атаках и др. </w:t>
      </w:r>
    </w:p>
    <w:p w:rsidR="00E3006D" w:rsidRPr="00E3006D" w:rsidRDefault="00E3006D" w:rsidP="00E3006D">
      <w:r w:rsidRPr="00E3006D">
        <w:t xml:space="preserve">Шифрование контейнеров — шифрование контейнеров любого размера по алгоритму ГОСТ 28147-89 обеспечивает защиту данных в случае несанкционированного доступа к носителям информации, их утери или кражи. Размещение шифрованных контейнеров на жестком диске или на съемном носителе. Использование аппаратных идентификаторов для хранения ключевой информации. </w:t>
      </w:r>
    </w:p>
    <w:p w:rsidR="00E3006D" w:rsidRPr="00E3006D" w:rsidRDefault="00E3006D" w:rsidP="00E3006D">
      <w:r w:rsidRPr="00E3006D">
        <w:t xml:space="preserve">Централизованное развертывание, управление и мониторинг. Развертывание обеспечивается централизованной установкой продукта на все рабочие станции контролируемого домена. Настройка сквозных и групповых политик для всех механизмов защиты осуществляется с использованием единого агента безопасности. </w:t>
      </w:r>
    </w:p>
    <w:p w:rsidR="00E3006D" w:rsidRPr="00E3006D" w:rsidRDefault="00E3006D" w:rsidP="00E3006D">
      <w:pPr>
        <w:rPr>
          <w:b/>
          <w:bCs/>
          <w:lang w:val="en-US"/>
        </w:rPr>
      </w:pPr>
      <w:r w:rsidRPr="00E3006D">
        <w:rPr>
          <w:b/>
          <w:bCs/>
        </w:rPr>
        <w:t>СЗИ</w:t>
      </w:r>
      <w:r w:rsidRPr="00E3006D">
        <w:rPr>
          <w:b/>
          <w:bCs/>
          <w:lang w:val="en-US"/>
        </w:rPr>
        <w:t xml:space="preserve"> </w:t>
      </w:r>
      <w:r w:rsidRPr="00E3006D">
        <w:rPr>
          <w:b/>
          <w:bCs/>
        </w:rPr>
        <w:t>от</w:t>
      </w:r>
      <w:r w:rsidRPr="00E3006D">
        <w:rPr>
          <w:b/>
          <w:bCs/>
          <w:lang w:val="en-US"/>
        </w:rPr>
        <w:t xml:space="preserve"> </w:t>
      </w:r>
      <w:r w:rsidRPr="00E3006D">
        <w:rPr>
          <w:b/>
          <w:bCs/>
        </w:rPr>
        <w:t>НСД</w:t>
      </w:r>
      <w:r w:rsidRPr="00E3006D">
        <w:rPr>
          <w:b/>
          <w:bCs/>
          <w:lang w:val="en-US"/>
        </w:rPr>
        <w:t xml:space="preserve"> Secret Net LSP </w:t>
      </w:r>
    </w:p>
    <w:p w:rsidR="00E3006D" w:rsidRPr="00E3006D" w:rsidRDefault="00E3006D" w:rsidP="00E3006D">
      <w:r w:rsidRPr="00E3006D">
        <w:t xml:space="preserve">СЗИ от НСД </w:t>
      </w:r>
      <w:proofErr w:type="spellStart"/>
      <w:r w:rsidRPr="00E3006D">
        <w:t>Secret</w:t>
      </w:r>
      <w:proofErr w:type="spellEnd"/>
      <w:r w:rsidRPr="00E3006D">
        <w:t xml:space="preserve"> </w:t>
      </w:r>
      <w:proofErr w:type="spellStart"/>
      <w:r w:rsidRPr="00E3006D">
        <w:t>Net</w:t>
      </w:r>
      <w:proofErr w:type="spellEnd"/>
      <w:r w:rsidRPr="00E3006D">
        <w:t xml:space="preserve"> LSP — сертифицированное средство защиты информации от несанкционированного доступа для операционных систем семейства </w:t>
      </w:r>
      <w:proofErr w:type="spellStart"/>
      <w:r w:rsidRPr="00E3006D">
        <w:t>Linux</w:t>
      </w:r>
      <w:proofErr w:type="spellEnd"/>
      <w:r w:rsidRPr="00E3006D">
        <w:t xml:space="preserve">. Возможна интеграция со средствами централизованного управления </w:t>
      </w:r>
      <w:proofErr w:type="spellStart"/>
      <w:r w:rsidRPr="00E3006D">
        <w:t>Secret</w:t>
      </w:r>
      <w:proofErr w:type="spellEnd"/>
      <w:r w:rsidRPr="00E3006D">
        <w:t xml:space="preserve"> </w:t>
      </w:r>
      <w:proofErr w:type="spellStart"/>
      <w:r w:rsidRPr="00E3006D">
        <w:t>Net</w:t>
      </w:r>
      <w:proofErr w:type="spellEnd"/>
      <w:r w:rsidRPr="00E3006D">
        <w:t xml:space="preserve"> </w:t>
      </w:r>
      <w:proofErr w:type="spellStart"/>
      <w:r w:rsidRPr="00E3006D">
        <w:t>Studio</w:t>
      </w:r>
      <w:proofErr w:type="spellEnd"/>
      <w:r w:rsidRPr="00E3006D">
        <w:t xml:space="preserve"> и </w:t>
      </w:r>
      <w:proofErr w:type="spellStart"/>
      <w:r w:rsidRPr="00E3006D">
        <w:t>Secret</w:t>
      </w:r>
      <w:proofErr w:type="spellEnd"/>
      <w:r w:rsidRPr="00E3006D">
        <w:t xml:space="preserve"> </w:t>
      </w:r>
      <w:proofErr w:type="spellStart"/>
      <w:r w:rsidRPr="00E3006D">
        <w:t>Net</w:t>
      </w:r>
      <w:proofErr w:type="spellEnd"/>
      <w:r w:rsidRPr="00E3006D">
        <w:t xml:space="preserve"> 7, а также совместная работа с терминальным сервером под управлением </w:t>
      </w:r>
      <w:proofErr w:type="spellStart"/>
      <w:r w:rsidRPr="00E3006D">
        <w:t>Windows</w:t>
      </w:r>
      <w:proofErr w:type="spellEnd"/>
      <w:r w:rsidRPr="00E3006D">
        <w:t>.</w:t>
      </w:r>
    </w:p>
    <w:p w:rsidR="00E3006D" w:rsidRPr="00E3006D" w:rsidRDefault="00E3006D" w:rsidP="00E3006D">
      <w:r w:rsidRPr="00E3006D">
        <w:t xml:space="preserve">Основные возможности СЗИ от НСД </w:t>
      </w:r>
      <w:proofErr w:type="spellStart"/>
      <w:r w:rsidRPr="00E3006D">
        <w:t>Secret</w:t>
      </w:r>
      <w:proofErr w:type="spellEnd"/>
      <w:r w:rsidRPr="00E3006D">
        <w:t xml:space="preserve"> </w:t>
      </w:r>
      <w:proofErr w:type="spellStart"/>
      <w:r w:rsidRPr="00E3006D">
        <w:t>Net</w:t>
      </w:r>
      <w:proofErr w:type="spellEnd"/>
      <w:r w:rsidRPr="00E3006D">
        <w:t xml:space="preserve"> LSP: </w:t>
      </w:r>
    </w:p>
    <w:p w:rsidR="00E3006D" w:rsidRPr="00E3006D" w:rsidRDefault="00E3006D" w:rsidP="00E3006D">
      <w:r w:rsidRPr="00E3006D">
        <w:t xml:space="preserve">Защита входа в систему </w:t>
      </w:r>
    </w:p>
    <w:p w:rsidR="00E3006D" w:rsidRPr="00E3006D" w:rsidRDefault="00E3006D" w:rsidP="00E3006D">
      <w:r w:rsidRPr="00E3006D">
        <w:t xml:space="preserve">Разграничение доступа к ресурсам </w:t>
      </w:r>
    </w:p>
    <w:p w:rsidR="00E3006D" w:rsidRPr="00E3006D" w:rsidRDefault="00E3006D" w:rsidP="00E3006D">
      <w:r w:rsidRPr="00E3006D">
        <w:t xml:space="preserve">Разграничение доступа к устройствам </w:t>
      </w:r>
    </w:p>
    <w:p w:rsidR="00E3006D" w:rsidRPr="00E3006D" w:rsidRDefault="00E3006D" w:rsidP="00E3006D">
      <w:r w:rsidRPr="00E3006D">
        <w:t>Регистрация событий ИБ</w:t>
      </w:r>
    </w:p>
    <w:p w:rsidR="00E3006D" w:rsidRPr="00E3006D" w:rsidRDefault="00E3006D" w:rsidP="00E3006D">
      <w:r w:rsidRPr="00E3006D">
        <w:t xml:space="preserve"> Контроль целостности </w:t>
      </w:r>
    </w:p>
    <w:p w:rsidR="00E3006D" w:rsidRPr="00E3006D" w:rsidRDefault="00E3006D" w:rsidP="00E3006D">
      <w:r w:rsidRPr="00E3006D">
        <w:t>Аудит действий пользователей</w:t>
      </w:r>
    </w:p>
    <w:p w:rsidR="00E3006D" w:rsidRPr="00E3006D" w:rsidRDefault="00E3006D" w:rsidP="00E3006D">
      <w:r w:rsidRPr="00E3006D">
        <w:t xml:space="preserve">Затирание остаточной информации </w:t>
      </w:r>
    </w:p>
    <w:p w:rsidR="00E3006D" w:rsidRPr="00E3006D" w:rsidRDefault="00E3006D" w:rsidP="00E3006D">
      <w:r w:rsidRPr="00E3006D">
        <w:t xml:space="preserve">Удобство администрирования благодаря наличию графических и консольных средств управления </w:t>
      </w:r>
    </w:p>
    <w:p w:rsidR="00E3006D" w:rsidRPr="00E3006D" w:rsidRDefault="00E3006D" w:rsidP="00E3006D">
      <w:r w:rsidRPr="00E3006D">
        <w:t xml:space="preserve">Интеграция со средствами централизованного управления </w:t>
      </w:r>
      <w:proofErr w:type="spellStart"/>
      <w:r w:rsidRPr="00E3006D">
        <w:t>Secret</w:t>
      </w:r>
      <w:proofErr w:type="spellEnd"/>
      <w:r w:rsidRPr="00E3006D">
        <w:t xml:space="preserve"> </w:t>
      </w:r>
      <w:proofErr w:type="spellStart"/>
      <w:r w:rsidRPr="00E3006D">
        <w:t>Net</w:t>
      </w:r>
      <w:proofErr w:type="spellEnd"/>
      <w:r w:rsidRPr="00E3006D">
        <w:t xml:space="preserve"> </w:t>
      </w:r>
      <w:proofErr w:type="spellStart"/>
      <w:r w:rsidRPr="00E3006D">
        <w:t>Studio</w:t>
      </w:r>
      <w:proofErr w:type="spellEnd"/>
      <w:r w:rsidRPr="00E3006D">
        <w:t xml:space="preserve"> и </w:t>
      </w:r>
      <w:proofErr w:type="spellStart"/>
      <w:r w:rsidRPr="00E3006D">
        <w:t>Secret</w:t>
      </w:r>
      <w:proofErr w:type="spellEnd"/>
      <w:r w:rsidRPr="00E3006D">
        <w:t xml:space="preserve"> </w:t>
      </w:r>
      <w:proofErr w:type="spellStart"/>
      <w:r w:rsidRPr="00E3006D">
        <w:t>Net</w:t>
      </w:r>
      <w:proofErr w:type="spellEnd"/>
      <w:r w:rsidRPr="00E3006D">
        <w:t xml:space="preserve"> 7 </w:t>
      </w:r>
    </w:p>
    <w:p w:rsidR="00E3006D" w:rsidRPr="00E3006D" w:rsidRDefault="00E3006D" w:rsidP="00E3006D">
      <w:r w:rsidRPr="00E3006D">
        <w:t xml:space="preserve">Включение компьютера в домен </w:t>
      </w:r>
      <w:proofErr w:type="spellStart"/>
      <w:r w:rsidRPr="00E3006D">
        <w:t>Windows</w:t>
      </w:r>
      <w:proofErr w:type="spellEnd"/>
      <w:r w:rsidRPr="00E3006D">
        <w:t xml:space="preserve"> </w:t>
      </w:r>
    </w:p>
    <w:p w:rsidR="00E3006D" w:rsidRPr="00E3006D" w:rsidRDefault="00E3006D" w:rsidP="00E3006D">
      <w:r w:rsidRPr="00E3006D">
        <w:rPr>
          <w:b/>
          <w:bCs/>
        </w:rPr>
        <w:t>АПМДЗ «Соболь»</w:t>
      </w:r>
      <w:r w:rsidRPr="00E3006D">
        <w:t xml:space="preserve"> </w:t>
      </w:r>
    </w:p>
    <w:p w:rsidR="00E3006D" w:rsidRPr="00E3006D" w:rsidRDefault="00E3006D" w:rsidP="00E3006D">
      <w:r w:rsidRPr="00E3006D">
        <w:t xml:space="preserve">Электронный замок «Соболь» — это сертифицированный аппаратно-программный модуль доверенной загрузки. ПАК «Соболь» может применяться как устройство, обеспечивающее защиту автономного компьютера, а также рабочей станции или сервера, входящих в состав локальной вычислительной сети. Комплекс имеет широкий выбор форматов исполнения и применяется совместно с продуктами </w:t>
      </w:r>
      <w:proofErr w:type="spellStart"/>
      <w:r w:rsidRPr="00E3006D">
        <w:t>Secret</w:t>
      </w:r>
      <w:proofErr w:type="spellEnd"/>
      <w:r w:rsidRPr="00E3006D">
        <w:t xml:space="preserve"> </w:t>
      </w:r>
      <w:proofErr w:type="spellStart"/>
      <w:r w:rsidRPr="00E3006D">
        <w:t>Net</w:t>
      </w:r>
      <w:proofErr w:type="spellEnd"/>
      <w:r w:rsidRPr="00E3006D">
        <w:t xml:space="preserve"> 7 и </w:t>
      </w:r>
      <w:proofErr w:type="spellStart"/>
      <w:r w:rsidRPr="00E3006D">
        <w:t>Secret</w:t>
      </w:r>
      <w:proofErr w:type="spellEnd"/>
      <w:r w:rsidRPr="00E3006D">
        <w:t xml:space="preserve"> </w:t>
      </w:r>
      <w:proofErr w:type="spellStart"/>
      <w:r w:rsidRPr="00E3006D">
        <w:t>Net</w:t>
      </w:r>
      <w:proofErr w:type="spellEnd"/>
      <w:r w:rsidRPr="00E3006D">
        <w:t xml:space="preserve"> </w:t>
      </w:r>
      <w:proofErr w:type="spellStart"/>
      <w:r w:rsidRPr="00E3006D">
        <w:t>Studio</w:t>
      </w:r>
      <w:proofErr w:type="spellEnd"/>
      <w:r w:rsidRPr="00E3006D">
        <w:t xml:space="preserve"> как средство, усиливающее механизм обнаружения атак на конечные точки. </w:t>
      </w:r>
    </w:p>
    <w:p w:rsidR="00E3006D" w:rsidRPr="00E3006D" w:rsidRDefault="00E3006D" w:rsidP="00E3006D">
      <w:r w:rsidRPr="00E3006D">
        <w:t>Основные возможности ПАК «Соболь»:</w:t>
      </w:r>
    </w:p>
    <w:p w:rsidR="00E3006D" w:rsidRPr="00E3006D" w:rsidRDefault="00E3006D" w:rsidP="00E3006D">
      <w:r w:rsidRPr="00E3006D">
        <w:t xml:space="preserve">Механизм контроля целостности позволяет контролировать неизменность файлов и физических секторов жесткого диска до загрузки операционной системы; </w:t>
      </w:r>
    </w:p>
    <w:p w:rsidR="00E3006D" w:rsidRPr="00E3006D" w:rsidRDefault="00E3006D" w:rsidP="00E3006D">
      <w:r w:rsidRPr="00E3006D">
        <w:t xml:space="preserve">Контроль целостности реестра </w:t>
      </w:r>
      <w:proofErr w:type="spellStart"/>
      <w:r w:rsidRPr="00E3006D">
        <w:t>Windows</w:t>
      </w:r>
      <w:proofErr w:type="spellEnd"/>
      <w:r w:rsidRPr="00E3006D">
        <w:t xml:space="preserve"> существенно повышает защищенность рабочих станций от несанкционированных действий внутри операционной системы; </w:t>
      </w:r>
    </w:p>
    <w:p w:rsidR="00E3006D" w:rsidRPr="00E3006D" w:rsidRDefault="00E3006D" w:rsidP="00E3006D">
      <w:r w:rsidRPr="00E3006D">
        <w:t xml:space="preserve">Контроль целостности аппаратной конфигурации компьютера запрещает использование неавторизованных компонентов; </w:t>
      </w:r>
    </w:p>
    <w:p w:rsidR="00E3006D" w:rsidRPr="00E3006D" w:rsidRDefault="00E3006D" w:rsidP="00E3006D">
      <w:r w:rsidRPr="00E3006D">
        <w:t xml:space="preserve">Идентификация и усиленная (двухфакторная) аутентификация пользователей с использование персональных идентификаторов; </w:t>
      </w:r>
    </w:p>
    <w:p w:rsidR="00E3006D" w:rsidRPr="00E3006D" w:rsidRDefault="00E3006D" w:rsidP="00E3006D">
      <w:r w:rsidRPr="00E3006D">
        <w:t xml:space="preserve">Аудит попыток доступа к компьютеру в системном журнале, хранящемся в специальной энергонезависимой памяти; </w:t>
      </w:r>
    </w:p>
    <w:p w:rsidR="00E3006D" w:rsidRPr="00E3006D" w:rsidRDefault="00E3006D" w:rsidP="00E3006D">
      <w:r w:rsidRPr="00E3006D">
        <w:t>Блокировка несанкционированной загрузки операционной системы со съемных носителей не дает злоумышленнику возможность обойти СЗИ, работающие «внутри» ОС;</w:t>
      </w:r>
    </w:p>
    <w:p w:rsidR="00E3006D" w:rsidRPr="00E3006D" w:rsidRDefault="00E3006D" w:rsidP="00E3006D">
      <w:r w:rsidRPr="00E3006D">
        <w:t xml:space="preserve">Сбор и хранение данных о событиях безопасности облегчает расследование инцидентов; </w:t>
      </w:r>
    </w:p>
    <w:p w:rsidR="00E3006D" w:rsidRPr="00E3006D" w:rsidRDefault="00E3006D" w:rsidP="00E3006D">
      <w:r w:rsidRPr="00E3006D">
        <w:t xml:space="preserve">Использование сторожевого таймера обеспечивает блокировку компьютера в нештатной ситуации — если после включения компьютера и по истечении заданного интервала времени управление не передано комплексу «Соболь»; </w:t>
      </w:r>
    </w:p>
    <w:p w:rsidR="00E3006D" w:rsidRPr="00E3006D" w:rsidRDefault="00E3006D" w:rsidP="00E3006D">
      <w:r w:rsidRPr="00E3006D">
        <w:t>Применение аппаратного датчика случайных чисел, соответствующего требованиям ФСБ, обеспечивает повышенный класс защиты СКЗИ.</w:t>
      </w:r>
    </w:p>
    <w:p w:rsidR="00E3006D" w:rsidRPr="00E3006D" w:rsidRDefault="00E3006D" w:rsidP="00DD760D">
      <w:pPr>
        <w:pStyle w:val="2"/>
      </w:pPr>
      <w:r w:rsidRPr="00E3006D">
        <w:t>«КОНФИДЕНТ»</w:t>
      </w:r>
    </w:p>
    <w:p w:rsidR="00E3006D" w:rsidRPr="00E3006D" w:rsidRDefault="00E3006D" w:rsidP="00E3006D">
      <w:r w:rsidRPr="00E3006D">
        <w:t xml:space="preserve">Продуктовая линейка </w:t>
      </w:r>
      <w:proofErr w:type="spellStart"/>
      <w:r w:rsidRPr="00E3006D">
        <w:t>Dallas</w:t>
      </w:r>
      <w:proofErr w:type="spellEnd"/>
      <w:r w:rsidRPr="00E3006D">
        <w:t xml:space="preserve"> </w:t>
      </w:r>
      <w:proofErr w:type="spellStart"/>
      <w:r w:rsidRPr="00E3006D">
        <w:t>Lock</w:t>
      </w:r>
      <w:proofErr w:type="spellEnd"/>
      <w:r w:rsidRPr="00E3006D">
        <w:t xml:space="preserve"> Центра защиты информации компании «Конфидент» представлена современными средствами защиты информации для платформ </w:t>
      </w:r>
      <w:proofErr w:type="spellStart"/>
      <w:r w:rsidRPr="00E3006D">
        <w:t>Windows</w:t>
      </w:r>
      <w:proofErr w:type="spellEnd"/>
      <w:r w:rsidRPr="00E3006D">
        <w:t xml:space="preserve"> и </w:t>
      </w:r>
      <w:proofErr w:type="spellStart"/>
      <w:r w:rsidRPr="00E3006D">
        <w:t>Linux</w:t>
      </w:r>
      <w:proofErr w:type="spellEnd"/>
      <w:r w:rsidRPr="00E3006D">
        <w:t xml:space="preserve">. Решения компании позволяют не только привести информационные системы в соответствие требованиям законодательства, но и создать их комплексную защиту благодаря таким уникальным возможностям, как наличие элементов функциональности DLP-систем, управления привилегированными пользователями, создание доверенной рабочей среды.   </w:t>
      </w:r>
    </w:p>
    <w:p w:rsidR="00E3006D" w:rsidRPr="00E3006D" w:rsidRDefault="00E3006D" w:rsidP="00E3006D">
      <w:r w:rsidRPr="00E3006D">
        <w:rPr>
          <w:b/>
          <w:bCs/>
        </w:rPr>
        <w:t xml:space="preserve">СЗИ </w:t>
      </w:r>
      <w:proofErr w:type="spellStart"/>
      <w:r w:rsidRPr="00E3006D">
        <w:rPr>
          <w:b/>
          <w:bCs/>
        </w:rPr>
        <w:t>Dallas</w:t>
      </w:r>
      <w:proofErr w:type="spellEnd"/>
      <w:r w:rsidRPr="00E3006D">
        <w:rPr>
          <w:b/>
          <w:bCs/>
        </w:rPr>
        <w:t xml:space="preserve"> </w:t>
      </w:r>
      <w:proofErr w:type="spellStart"/>
      <w:r w:rsidRPr="00E3006D">
        <w:rPr>
          <w:b/>
          <w:bCs/>
        </w:rPr>
        <w:t>Lock</w:t>
      </w:r>
      <w:proofErr w:type="spellEnd"/>
      <w:r w:rsidRPr="00E3006D">
        <w:rPr>
          <w:b/>
          <w:bCs/>
        </w:rPr>
        <w:t xml:space="preserve"> 8.0</w:t>
      </w:r>
      <w:r w:rsidRPr="00E3006D">
        <w:t xml:space="preserve"> </w:t>
      </w:r>
    </w:p>
    <w:p w:rsidR="00E3006D" w:rsidRPr="00E3006D" w:rsidRDefault="00E3006D" w:rsidP="00E3006D">
      <w:r w:rsidRPr="00E3006D">
        <w:t xml:space="preserve">СЗИ </w:t>
      </w:r>
      <w:proofErr w:type="spellStart"/>
      <w:r w:rsidRPr="00E3006D">
        <w:t>Dallas</w:t>
      </w:r>
      <w:proofErr w:type="spellEnd"/>
      <w:r w:rsidRPr="00E3006D">
        <w:t xml:space="preserve"> </w:t>
      </w:r>
      <w:proofErr w:type="spellStart"/>
      <w:r w:rsidRPr="00E3006D">
        <w:t>Lock</w:t>
      </w:r>
      <w:proofErr w:type="spellEnd"/>
      <w:r w:rsidRPr="00E3006D">
        <w:t xml:space="preserve"> 8.0 —сертифицированная система защиты информации накладного типа для автономных и сетевых АРМ (применима для сложных сетевых инфраструктур). Предназначена для защиты конфиденциальной информации (редакции «К» и «С»), в том числе содержащейся в автоматизированных системах до класса защищенности 1Г включительно, в государственных информационных системах до 1 класса защищенности включительно, в информационных системах персональных данных для обеспечения 1 уровня защищенности персональных данных, в автоматизированных системах управления производственными и технологическими процессами до 1 класса защищенности включительно, а также для защиты информации, содержащей сведения, составляющие государственную тайну (редакция «С») до уровня «совершенно секретно» включительно. </w:t>
      </w:r>
    </w:p>
    <w:p w:rsidR="00E3006D" w:rsidRPr="00E3006D" w:rsidRDefault="00E3006D" w:rsidP="00E3006D">
      <w:r w:rsidRPr="00E3006D">
        <w:t xml:space="preserve">Ключевые особенности: </w:t>
      </w:r>
    </w:p>
    <w:p w:rsidR="00E3006D" w:rsidRPr="00E3006D" w:rsidRDefault="00E3006D" w:rsidP="00E3006D">
      <w:r w:rsidRPr="00E3006D">
        <w:t xml:space="preserve">Собственные сертифицированные механизмы управления информационной безопасностью, дублирующие (подменяющие) стандартные механизмы </w:t>
      </w:r>
      <w:proofErr w:type="spellStart"/>
      <w:r w:rsidRPr="00E3006D">
        <w:t>Windows</w:t>
      </w:r>
      <w:proofErr w:type="spellEnd"/>
      <w:r w:rsidRPr="00E3006D">
        <w:t xml:space="preserve">. </w:t>
      </w:r>
    </w:p>
    <w:p w:rsidR="00E3006D" w:rsidRPr="00E3006D" w:rsidRDefault="00E3006D" w:rsidP="00E3006D">
      <w:r w:rsidRPr="00E3006D">
        <w:t xml:space="preserve">Возможность применения в различных версиях и редакциях </w:t>
      </w:r>
      <w:proofErr w:type="spellStart"/>
      <w:r w:rsidRPr="00E3006D">
        <w:t>Windows</w:t>
      </w:r>
      <w:proofErr w:type="spellEnd"/>
      <w:r w:rsidRPr="00E3006D">
        <w:t xml:space="preserve"> (от </w:t>
      </w:r>
      <w:proofErr w:type="spellStart"/>
      <w:r w:rsidRPr="00E3006D">
        <w:t>Windows</w:t>
      </w:r>
      <w:proofErr w:type="spellEnd"/>
      <w:r w:rsidRPr="00E3006D">
        <w:t xml:space="preserve"> XP до </w:t>
      </w:r>
      <w:proofErr w:type="spellStart"/>
      <w:r w:rsidRPr="00E3006D">
        <w:t>Windows</w:t>
      </w:r>
      <w:proofErr w:type="spellEnd"/>
      <w:r w:rsidRPr="00E3006D">
        <w:t xml:space="preserve"> 10) на персональных, портативных компьютерах (ноутбуках, планшетах), серверах, в </w:t>
      </w:r>
      <w:proofErr w:type="spellStart"/>
      <w:r w:rsidRPr="00E3006D">
        <w:t>виртуализированных</w:t>
      </w:r>
      <w:proofErr w:type="spellEnd"/>
      <w:r w:rsidRPr="00E3006D">
        <w:t xml:space="preserve"> средах. </w:t>
      </w:r>
    </w:p>
    <w:p w:rsidR="00E3006D" w:rsidRPr="00E3006D" w:rsidRDefault="00E3006D" w:rsidP="00E3006D">
      <w:r w:rsidRPr="00E3006D">
        <w:t xml:space="preserve">Широкий набор дополнительных возможностей. </w:t>
      </w:r>
    </w:p>
    <w:p w:rsidR="00E3006D" w:rsidRPr="00E3006D" w:rsidRDefault="00E3006D" w:rsidP="00E3006D">
      <w:r w:rsidRPr="00E3006D">
        <w:t xml:space="preserve">Наличие модуля СКН — это сертифицированное средство контроля съемных машинных носителей информации (по Требованиям ФСТЭК России к СКН). </w:t>
      </w:r>
    </w:p>
    <w:p w:rsidR="00E3006D" w:rsidRPr="00E3006D" w:rsidRDefault="00E3006D" w:rsidP="00E3006D">
      <w:r w:rsidRPr="00E3006D">
        <w:t xml:space="preserve">Бесшовная интеграция с другими решениями продуктовой линейки </w:t>
      </w:r>
      <w:proofErr w:type="spellStart"/>
      <w:r w:rsidRPr="00E3006D">
        <w:t>Dallas</w:t>
      </w:r>
      <w:proofErr w:type="spellEnd"/>
      <w:r w:rsidRPr="00E3006D">
        <w:t xml:space="preserve"> </w:t>
      </w:r>
      <w:proofErr w:type="spellStart"/>
      <w:r w:rsidRPr="00E3006D">
        <w:t>Lock</w:t>
      </w:r>
      <w:proofErr w:type="spellEnd"/>
      <w:r w:rsidRPr="00E3006D">
        <w:t xml:space="preserve">. </w:t>
      </w:r>
    </w:p>
    <w:p w:rsidR="00E3006D" w:rsidRPr="00E3006D" w:rsidRDefault="00E3006D" w:rsidP="00E3006D">
      <w:r w:rsidRPr="00E3006D">
        <w:t xml:space="preserve">Совместимость с ИТ- и ИБ-решениями других производителей. </w:t>
      </w:r>
    </w:p>
    <w:p w:rsidR="00E3006D" w:rsidRPr="00E3006D" w:rsidRDefault="00E3006D" w:rsidP="00E3006D">
      <w:pPr>
        <w:rPr>
          <w:b/>
          <w:bCs/>
          <w:lang w:val="en-US"/>
        </w:rPr>
      </w:pPr>
      <w:r w:rsidRPr="00E3006D">
        <w:rPr>
          <w:b/>
          <w:bCs/>
        </w:rPr>
        <w:t>Межсетевой</w:t>
      </w:r>
      <w:r w:rsidRPr="00E3006D">
        <w:rPr>
          <w:b/>
          <w:bCs/>
          <w:lang w:val="en-US"/>
        </w:rPr>
        <w:t xml:space="preserve"> </w:t>
      </w:r>
      <w:r w:rsidRPr="00E3006D">
        <w:rPr>
          <w:b/>
          <w:bCs/>
        </w:rPr>
        <w:t>экран</w:t>
      </w:r>
      <w:r w:rsidRPr="00E3006D">
        <w:rPr>
          <w:b/>
          <w:bCs/>
          <w:lang w:val="en-US"/>
        </w:rPr>
        <w:t xml:space="preserve"> Dallas Lock (</w:t>
      </w:r>
      <w:r w:rsidRPr="00E3006D">
        <w:rPr>
          <w:b/>
          <w:bCs/>
        </w:rPr>
        <w:t>МЭ</w:t>
      </w:r>
      <w:r w:rsidRPr="00E3006D">
        <w:rPr>
          <w:b/>
          <w:bCs/>
          <w:lang w:val="en-US"/>
        </w:rPr>
        <w:t xml:space="preserve">) </w:t>
      </w:r>
    </w:p>
    <w:p w:rsidR="00E3006D" w:rsidRPr="00E3006D" w:rsidRDefault="00E3006D" w:rsidP="00E3006D">
      <w:r w:rsidRPr="00E3006D">
        <w:t xml:space="preserve">Межсетевой экран </w:t>
      </w:r>
      <w:proofErr w:type="spellStart"/>
      <w:r w:rsidRPr="00E3006D">
        <w:t>Dallas</w:t>
      </w:r>
      <w:proofErr w:type="spellEnd"/>
      <w:r w:rsidRPr="00E3006D">
        <w:t xml:space="preserve"> </w:t>
      </w:r>
      <w:proofErr w:type="spellStart"/>
      <w:r w:rsidRPr="00E3006D">
        <w:t>Lock</w:t>
      </w:r>
      <w:proofErr w:type="spellEnd"/>
      <w:r w:rsidRPr="00E3006D">
        <w:t xml:space="preserve"> (МЭ) — сертифицированный модуль СЗИ НСД </w:t>
      </w:r>
      <w:proofErr w:type="spellStart"/>
      <w:r w:rsidRPr="00E3006D">
        <w:t>Dallas</w:t>
      </w:r>
      <w:proofErr w:type="spellEnd"/>
      <w:r w:rsidRPr="00E3006D">
        <w:t xml:space="preserve"> </w:t>
      </w:r>
      <w:proofErr w:type="spellStart"/>
      <w:r w:rsidRPr="00E3006D">
        <w:t>Lock</w:t>
      </w:r>
      <w:proofErr w:type="spellEnd"/>
      <w:r w:rsidRPr="00E3006D">
        <w:t xml:space="preserve"> 8.0, выполняющий функции персонального межсетевого экрана с централизованным управлением, аудитом событий информационной безопасности и предназначенный для защиты рабочих станций и серверов от несанкционированного доступа по сети. МЭ осуществляет контроль и фильтрацию проходящих через интерфейсы компьютера сетевых пакетов в соответствии с заданными правилами, блокирует нежелательную сетевую активность и уведомляет о попытках нарушения заданных правил. Модуль тесно интегрирован с СЗИ НСД </w:t>
      </w:r>
      <w:proofErr w:type="spellStart"/>
      <w:r w:rsidRPr="00E3006D">
        <w:t>Dallas</w:t>
      </w:r>
      <w:proofErr w:type="spellEnd"/>
      <w:r w:rsidRPr="00E3006D">
        <w:t xml:space="preserve"> </w:t>
      </w:r>
      <w:proofErr w:type="spellStart"/>
      <w:r w:rsidRPr="00E3006D">
        <w:t>Lock</w:t>
      </w:r>
      <w:proofErr w:type="spellEnd"/>
      <w:r w:rsidRPr="00E3006D">
        <w:t xml:space="preserve"> 8.0, что позволяет производить централизованное развертывание и настройку функциональности НСД и МЭ из единого общего интерфейса. </w:t>
      </w:r>
    </w:p>
    <w:p w:rsidR="00E3006D" w:rsidRPr="00E3006D" w:rsidRDefault="00E3006D" w:rsidP="00E3006D">
      <w:r w:rsidRPr="00E3006D">
        <w:t xml:space="preserve">Ключевые особенности: </w:t>
      </w:r>
    </w:p>
    <w:p w:rsidR="00E3006D" w:rsidRPr="00E3006D" w:rsidRDefault="00E3006D" w:rsidP="00E3006D">
      <w:r w:rsidRPr="00E3006D">
        <w:t>Защита конфиденциальной информации в сетях, подключенных к сетям общего пользования.</w:t>
      </w:r>
    </w:p>
    <w:p w:rsidR="00E3006D" w:rsidRPr="00E3006D" w:rsidRDefault="00E3006D" w:rsidP="00E3006D">
      <w:r w:rsidRPr="00E3006D">
        <w:t xml:space="preserve"> Интеграция с СЗИ </w:t>
      </w:r>
      <w:proofErr w:type="spellStart"/>
      <w:r w:rsidRPr="00E3006D">
        <w:t>Dallas</w:t>
      </w:r>
      <w:proofErr w:type="spellEnd"/>
      <w:r w:rsidRPr="00E3006D">
        <w:t xml:space="preserve"> </w:t>
      </w:r>
      <w:proofErr w:type="spellStart"/>
      <w:r w:rsidRPr="00E3006D">
        <w:t>Lock</w:t>
      </w:r>
      <w:proofErr w:type="spellEnd"/>
      <w:r w:rsidRPr="00E3006D">
        <w:t xml:space="preserve"> 8.0. </w:t>
      </w:r>
    </w:p>
    <w:p w:rsidR="00E3006D" w:rsidRPr="00E3006D" w:rsidRDefault="00E3006D" w:rsidP="00E3006D">
      <w:r w:rsidRPr="00E3006D">
        <w:t xml:space="preserve">Гибкая настройка правил фильтрации в соответствии с сетевой моделью OSI всех уровней.   </w:t>
      </w:r>
    </w:p>
    <w:p w:rsidR="00E3006D" w:rsidRPr="00E3006D" w:rsidRDefault="00E3006D" w:rsidP="00E3006D">
      <w:r w:rsidRPr="00E3006D">
        <w:rPr>
          <w:b/>
          <w:bCs/>
        </w:rPr>
        <w:t xml:space="preserve">Система обнаружения и предотвращения вторжений </w:t>
      </w:r>
      <w:proofErr w:type="spellStart"/>
      <w:r w:rsidRPr="00E3006D">
        <w:rPr>
          <w:b/>
          <w:bCs/>
        </w:rPr>
        <w:t>Dallas</w:t>
      </w:r>
      <w:proofErr w:type="spellEnd"/>
      <w:r w:rsidRPr="00E3006D">
        <w:rPr>
          <w:b/>
          <w:bCs/>
        </w:rPr>
        <w:t xml:space="preserve"> </w:t>
      </w:r>
      <w:proofErr w:type="spellStart"/>
      <w:r w:rsidRPr="00E3006D">
        <w:rPr>
          <w:b/>
          <w:bCs/>
        </w:rPr>
        <w:t>Lock</w:t>
      </w:r>
      <w:proofErr w:type="spellEnd"/>
      <w:r w:rsidRPr="00E3006D">
        <w:rPr>
          <w:b/>
          <w:bCs/>
        </w:rPr>
        <w:t xml:space="preserve"> (СОВ)</w:t>
      </w:r>
      <w:r w:rsidRPr="00E3006D">
        <w:t xml:space="preserve"> </w:t>
      </w:r>
    </w:p>
    <w:p w:rsidR="00E3006D" w:rsidRPr="00E3006D" w:rsidRDefault="00E3006D" w:rsidP="00E3006D">
      <w:proofErr w:type="spellStart"/>
      <w:r w:rsidRPr="00E3006D">
        <w:t>Dallas</w:t>
      </w:r>
      <w:proofErr w:type="spellEnd"/>
      <w:r w:rsidRPr="00E3006D">
        <w:t xml:space="preserve"> </w:t>
      </w:r>
      <w:proofErr w:type="spellStart"/>
      <w:r w:rsidRPr="00E3006D">
        <w:t>Lock</w:t>
      </w:r>
      <w:proofErr w:type="spellEnd"/>
      <w:r w:rsidRPr="00E3006D">
        <w:t xml:space="preserve"> (СОВ) — сертифицированная гибридная система обнаружения и предотвращения вторжений уровня узла в программном исполнении. </w:t>
      </w:r>
    </w:p>
    <w:p w:rsidR="00E3006D" w:rsidRPr="00E3006D" w:rsidRDefault="00E3006D" w:rsidP="00E3006D">
      <w:r w:rsidRPr="00E3006D">
        <w:t xml:space="preserve">Ключевые особенности: </w:t>
      </w:r>
    </w:p>
    <w:p w:rsidR="00E3006D" w:rsidRPr="00E3006D" w:rsidRDefault="00E3006D" w:rsidP="00E3006D">
      <w:r w:rsidRPr="00E3006D">
        <w:t xml:space="preserve">Эвристический и сигнатурный анализ попыток нарушения безопасности. </w:t>
      </w:r>
    </w:p>
    <w:p w:rsidR="00E3006D" w:rsidRPr="00E3006D" w:rsidRDefault="00E3006D" w:rsidP="00E3006D">
      <w:r w:rsidRPr="00E3006D">
        <w:t xml:space="preserve">Обновление сигнатур сетевых атак и сигнатур анализа журналов операционной системы. </w:t>
      </w:r>
    </w:p>
    <w:p w:rsidR="00E3006D" w:rsidRPr="00E3006D" w:rsidRDefault="00E3006D" w:rsidP="00E3006D">
      <w:r w:rsidRPr="00E3006D">
        <w:t>Защита от атак на сетевые протоколы модели OSI различных уровней.</w:t>
      </w:r>
    </w:p>
    <w:p w:rsidR="00E3006D" w:rsidRPr="00E3006D" w:rsidRDefault="00E3006D" w:rsidP="00E3006D">
      <w:r w:rsidRPr="00E3006D">
        <w:t xml:space="preserve">Перехват вызова функций операционной системы, гибкая настройка ограничения доступа к системным функциям для </w:t>
      </w:r>
      <w:proofErr w:type="spellStart"/>
      <w:r w:rsidRPr="00E3006D">
        <w:t>недоверенных</w:t>
      </w:r>
      <w:proofErr w:type="spellEnd"/>
      <w:r w:rsidRPr="00E3006D">
        <w:t xml:space="preserve"> приложений.</w:t>
      </w:r>
    </w:p>
    <w:p w:rsidR="00E3006D" w:rsidRPr="00E3006D" w:rsidRDefault="00E3006D" w:rsidP="00E3006D">
      <w:r w:rsidRPr="00E3006D">
        <w:t xml:space="preserve">Гибкая настройка уровня реагирования системы и детализации журналов.   </w:t>
      </w:r>
    </w:p>
    <w:p w:rsidR="00E3006D" w:rsidRPr="00E3006D" w:rsidRDefault="00E3006D" w:rsidP="00E3006D">
      <w:r w:rsidRPr="00E3006D">
        <w:rPr>
          <w:b/>
          <w:bCs/>
        </w:rPr>
        <w:t xml:space="preserve">Средство доверенной загрузки </w:t>
      </w:r>
      <w:proofErr w:type="spellStart"/>
      <w:r w:rsidRPr="00E3006D">
        <w:rPr>
          <w:b/>
          <w:bCs/>
        </w:rPr>
        <w:t>Dallas</w:t>
      </w:r>
      <w:proofErr w:type="spellEnd"/>
      <w:r w:rsidRPr="00E3006D">
        <w:rPr>
          <w:b/>
          <w:bCs/>
        </w:rPr>
        <w:t xml:space="preserve"> </w:t>
      </w:r>
      <w:proofErr w:type="spellStart"/>
      <w:r w:rsidRPr="00E3006D">
        <w:rPr>
          <w:b/>
          <w:bCs/>
        </w:rPr>
        <w:t>Lock</w:t>
      </w:r>
      <w:proofErr w:type="spellEnd"/>
      <w:r w:rsidRPr="00E3006D">
        <w:rPr>
          <w:b/>
          <w:bCs/>
        </w:rPr>
        <w:t xml:space="preserve"> (СДЗ)</w:t>
      </w:r>
      <w:r w:rsidRPr="00E3006D">
        <w:t xml:space="preserve"> </w:t>
      </w:r>
    </w:p>
    <w:p w:rsidR="00E3006D" w:rsidRPr="00E3006D" w:rsidRDefault="00E3006D" w:rsidP="00E3006D">
      <w:proofErr w:type="spellStart"/>
      <w:r w:rsidRPr="00E3006D">
        <w:t>Dallas</w:t>
      </w:r>
      <w:proofErr w:type="spellEnd"/>
      <w:r w:rsidRPr="00E3006D">
        <w:t xml:space="preserve"> </w:t>
      </w:r>
      <w:proofErr w:type="spellStart"/>
      <w:r w:rsidRPr="00E3006D">
        <w:t>Lock</w:t>
      </w:r>
      <w:proofErr w:type="spellEnd"/>
      <w:r w:rsidRPr="00E3006D">
        <w:t xml:space="preserve"> (СДЗ) — сертифицированное средство доверенной загрузки уровня платы расширения, предназначенное для защиты информации, содержащей сведения, составляющие государственную тайну до уровня «совершенно секретно» включительно, а также для защиты конфиденциальной информации, в том числе содержащейся в государственных информационных системах, информационных системах персональных данных.</w:t>
      </w:r>
    </w:p>
    <w:p w:rsidR="00E3006D" w:rsidRPr="00E3006D" w:rsidRDefault="00E3006D" w:rsidP="00E3006D">
      <w:r w:rsidRPr="00E3006D">
        <w:t xml:space="preserve">Ключевые особенности: </w:t>
      </w:r>
    </w:p>
    <w:p w:rsidR="00E3006D" w:rsidRPr="00E3006D" w:rsidRDefault="00E3006D" w:rsidP="00E3006D">
      <w:r w:rsidRPr="00E3006D">
        <w:t>Полноценная поддержка интерфейса UEFI.</w:t>
      </w:r>
    </w:p>
    <w:p w:rsidR="00E3006D" w:rsidRPr="00E3006D" w:rsidRDefault="00E3006D" w:rsidP="00E3006D">
      <w:r w:rsidRPr="00E3006D">
        <w:t>Разъемы для подключения: PCI (через переходник), PCI-</w:t>
      </w:r>
      <w:proofErr w:type="spellStart"/>
      <w:r w:rsidRPr="00E3006D">
        <w:t>Express</w:t>
      </w:r>
      <w:proofErr w:type="spellEnd"/>
      <w:r w:rsidRPr="00E3006D">
        <w:t xml:space="preserve">, </w:t>
      </w:r>
      <w:proofErr w:type="spellStart"/>
      <w:r w:rsidRPr="00E3006D">
        <w:t>Mini</w:t>
      </w:r>
      <w:proofErr w:type="spellEnd"/>
      <w:r w:rsidRPr="00E3006D">
        <w:t xml:space="preserve"> PCI-</w:t>
      </w:r>
      <w:proofErr w:type="spellStart"/>
      <w:r w:rsidRPr="00E3006D">
        <w:t>Express</w:t>
      </w:r>
      <w:proofErr w:type="spellEnd"/>
      <w:r w:rsidRPr="00E3006D">
        <w:t xml:space="preserve">, M.2. </w:t>
      </w:r>
    </w:p>
    <w:p w:rsidR="00E3006D" w:rsidRPr="00E3006D" w:rsidRDefault="00E3006D" w:rsidP="00E3006D">
      <w:r w:rsidRPr="00E3006D">
        <w:t xml:space="preserve">Полное администрирование СДЗ без использования ресурсов загружаемой штатной операционной системы. </w:t>
      </w:r>
    </w:p>
    <w:p w:rsidR="00E3006D" w:rsidRPr="00E3006D" w:rsidRDefault="00E3006D" w:rsidP="00E3006D">
      <w:r w:rsidRPr="00E3006D">
        <w:t xml:space="preserve">Установка дополнительных программных модулей (агентов) в среду штатной операционной системы не требуется. </w:t>
      </w:r>
    </w:p>
    <w:p w:rsidR="00E3006D" w:rsidRPr="00E3006D" w:rsidRDefault="00E3006D" w:rsidP="00E3006D">
      <w:r w:rsidRPr="00E3006D">
        <w:t xml:space="preserve">Возможность подключения датчика вскрытия корпуса на плате PCI </w:t>
      </w:r>
      <w:proofErr w:type="spellStart"/>
      <w:r w:rsidRPr="00E3006D">
        <w:t>Express</w:t>
      </w:r>
      <w:proofErr w:type="spellEnd"/>
      <w:r w:rsidRPr="00E3006D">
        <w:t xml:space="preserve">. </w:t>
      </w:r>
    </w:p>
    <w:p w:rsidR="00E3006D" w:rsidRPr="00E3006D" w:rsidRDefault="00E3006D" w:rsidP="00E3006D">
      <w:r w:rsidRPr="00E3006D">
        <w:t xml:space="preserve">Унифицированный с другими продуктами </w:t>
      </w:r>
      <w:proofErr w:type="spellStart"/>
      <w:r w:rsidRPr="00E3006D">
        <w:t>Dallas</w:t>
      </w:r>
      <w:proofErr w:type="spellEnd"/>
      <w:r w:rsidRPr="00E3006D">
        <w:t xml:space="preserve"> </w:t>
      </w:r>
      <w:proofErr w:type="spellStart"/>
      <w:r w:rsidRPr="00E3006D">
        <w:t>Lock</w:t>
      </w:r>
      <w:proofErr w:type="spellEnd"/>
      <w:r w:rsidRPr="00E3006D">
        <w:t xml:space="preserve"> дизайн интерфейса СДЗ. </w:t>
      </w:r>
    </w:p>
    <w:p w:rsidR="00E3006D" w:rsidRPr="00E3006D" w:rsidRDefault="00E3006D" w:rsidP="00E3006D">
      <w:r w:rsidRPr="00E3006D">
        <w:t xml:space="preserve">Централизованное управление (функциональность будет доступна в рамках планового обновления).   </w:t>
      </w:r>
    </w:p>
    <w:p w:rsidR="00E3006D" w:rsidRPr="00E3006D" w:rsidRDefault="00E3006D" w:rsidP="00E3006D">
      <w:r w:rsidRPr="00E3006D">
        <w:rPr>
          <w:b/>
          <w:bCs/>
        </w:rPr>
        <w:t xml:space="preserve">СЗИ НСД </w:t>
      </w:r>
      <w:proofErr w:type="spellStart"/>
      <w:r w:rsidRPr="00E3006D">
        <w:rPr>
          <w:b/>
          <w:bCs/>
        </w:rPr>
        <w:t>Dallas</w:t>
      </w:r>
      <w:proofErr w:type="spellEnd"/>
      <w:r w:rsidRPr="00E3006D">
        <w:rPr>
          <w:b/>
          <w:bCs/>
        </w:rPr>
        <w:t xml:space="preserve"> </w:t>
      </w:r>
      <w:proofErr w:type="spellStart"/>
      <w:r w:rsidRPr="00E3006D">
        <w:rPr>
          <w:b/>
          <w:bCs/>
        </w:rPr>
        <w:t>Lock</w:t>
      </w:r>
      <w:proofErr w:type="spellEnd"/>
      <w:r w:rsidRPr="00E3006D">
        <w:rPr>
          <w:b/>
          <w:bCs/>
        </w:rPr>
        <w:t xml:space="preserve"> </w:t>
      </w:r>
      <w:proofErr w:type="spellStart"/>
      <w:r w:rsidRPr="00E3006D">
        <w:rPr>
          <w:b/>
          <w:bCs/>
        </w:rPr>
        <w:t>Linux</w:t>
      </w:r>
      <w:proofErr w:type="spellEnd"/>
      <w:r w:rsidRPr="00E3006D">
        <w:t xml:space="preserve"> </w:t>
      </w:r>
    </w:p>
    <w:p w:rsidR="00E3006D" w:rsidRPr="00E3006D" w:rsidRDefault="00E3006D" w:rsidP="00E3006D">
      <w:proofErr w:type="spellStart"/>
      <w:r w:rsidRPr="00E3006D">
        <w:t>Dallas</w:t>
      </w:r>
      <w:proofErr w:type="spellEnd"/>
      <w:r w:rsidRPr="00E3006D">
        <w:t xml:space="preserve"> </w:t>
      </w:r>
      <w:proofErr w:type="spellStart"/>
      <w:r w:rsidRPr="00E3006D">
        <w:t>Lock</w:t>
      </w:r>
      <w:proofErr w:type="spellEnd"/>
      <w:r w:rsidRPr="00E3006D">
        <w:t xml:space="preserve"> </w:t>
      </w:r>
      <w:proofErr w:type="spellStart"/>
      <w:r w:rsidRPr="00E3006D">
        <w:t>Linux</w:t>
      </w:r>
      <w:proofErr w:type="spellEnd"/>
      <w:r w:rsidRPr="00E3006D">
        <w:t xml:space="preserve"> — сертифицированная СЗИ от НСД накладного типа для рабочих мест и серверов под управлением операционных систем семейства </w:t>
      </w:r>
      <w:proofErr w:type="spellStart"/>
      <w:r w:rsidRPr="00E3006D">
        <w:t>Linux</w:t>
      </w:r>
      <w:proofErr w:type="spellEnd"/>
      <w:r w:rsidRPr="00E3006D">
        <w:t xml:space="preserve">. Не так давно мы обозревали СЗИ НСД </w:t>
      </w:r>
      <w:proofErr w:type="spellStart"/>
      <w:r w:rsidRPr="00E3006D">
        <w:t>Dallas</w:t>
      </w:r>
      <w:proofErr w:type="spellEnd"/>
      <w:r w:rsidRPr="00E3006D">
        <w:t xml:space="preserve"> </w:t>
      </w:r>
      <w:proofErr w:type="spellStart"/>
      <w:r w:rsidRPr="00E3006D">
        <w:t>Lock</w:t>
      </w:r>
      <w:proofErr w:type="spellEnd"/>
      <w:r w:rsidRPr="00E3006D">
        <w:t xml:space="preserve"> </w:t>
      </w:r>
      <w:proofErr w:type="spellStart"/>
      <w:r w:rsidRPr="00E3006D">
        <w:t>Linux</w:t>
      </w:r>
      <w:proofErr w:type="spellEnd"/>
      <w:r w:rsidRPr="00E3006D">
        <w:t xml:space="preserve"> на нашем сайте. </w:t>
      </w:r>
    </w:p>
    <w:p w:rsidR="00E3006D" w:rsidRPr="00E3006D" w:rsidRDefault="00E3006D" w:rsidP="00E3006D">
      <w:r w:rsidRPr="00E3006D">
        <w:t xml:space="preserve">Ключевые особенности СЗИ НСД </w:t>
      </w:r>
      <w:proofErr w:type="spellStart"/>
      <w:r w:rsidRPr="00E3006D">
        <w:t>Dallas</w:t>
      </w:r>
      <w:proofErr w:type="spellEnd"/>
      <w:r w:rsidRPr="00E3006D">
        <w:t xml:space="preserve"> </w:t>
      </w:r>
      <w:proofErr w:type="spellStart"/>
      <w:r w:rsidRPr="00E3006D">
        <w:t>Lock</w:t>
      </w:r>
      <w:proofErr w:type="spellEnd"/>
      <w:r w:rsidRPr="00E3006D">
        <w:t xml:space="preserve"> </w:t>
      </w:r>
      <w:proofErr w:type="spellStart"/>
      <w:r w:rsidRPr="00E3006D">
        <w:t>Linux</w:t>
      </w:r>
      <w:proofErr w:type="spellEnd"/>
      <w:r w:rsidRPr="00E3006D">
        <w:t>:</w:t>
      </w:r>
    </w:p>
    <w:p w:rsidR="00E3006D" w:rsidRPr="00E3006D" w:rsidRDefault="00E3006D" w:rsidP="00E3006D">
      <w:r w:rsidRPr="00E3006D">
        <w:t xml:space="preserve">Поддерживает широкий набор современных дистрибутивов </w:t>
      </w:r>
      <w:proofErr w:type="spellStart"/>
      <w:r w:rsidRPr="00E3006D">
        <w:t>Linux</w:t>
      </w:r>
      <w:proofErr w:type="spellEnd"/>
      <w:r w:rsidRPr="00E3006D">
        <w:t xml:space="preserve">. </w:t>
      </w:r>
    </w:p>
    <w:p w:rsidR="00E3006D" w:rsidRPr="00E3006D" w:rsidRDefault="00E3006D" w:rsidP="00E3006D">
      <w:r w:rsidRPr="00E3006D">
        <w:t xml:space="preserve">Консоль удаленного управления СЗИ из </w:t>
      </w:r>
      <w:proofErr w:type="spellStart"/>
      <w:r w:rsidRPr="00E3006D">
        <w:t>Windows</w:t>
      </w:r>
      <w:proofErr w:type="spellEnd"/>
      <w:r w:rsidRPr="00E3006D">
        <w:t xml:space="preserve"> и </w:t>
      </w:r>
      <w:proofErr w:type="spellStart"/>
      <w:r w:rsidRPr="00E3006D">
        <w:t>Linux</w:t>
      </w:r>
      <w:proofErr w:type="spellEnd"/>
      <w:r w:rsidRPr="00E3006D">
        <w:t xml:space="preserve">. </w:t>
      </w:r>
    </w:p>
    <w:p w:rsidR="00E3006D" w:rsidRPr="00E3006D" w:rsidRDefault="00E3006D" w:rsidP="00E3006D">
      <w:r w:rsidRPr="00E3006D">
        <w:t xml:space="preserve">Сервис-ориентированная архитектура. </w:t>
      </w:r>
    </w:p>
    <w:p w:rsidR="00E3006D" w:rsidRPr="00E3006D" w:rsidRDefault="00E3006D" w:rsidP="00E3006D">
      <w:r w:rsidRPr="00E3006D">
        <w:t xml:space="preserve">Современный графический интерфейс (GUI). </w:t>
      </w:r>
    </w:p>
    <w:p w:rsidR="00E3006D" w:rsidRPr="00E3006D" w:rsidRDefault="00E3006D" w:rsidP="00E3006D">
      <w:r w:rsidRPr="00E3006D">
        <w:t xml:space="preserve">Универсальная лицензия. </w:t>
      </w:r>
    </w:p>
    <w:p w:rsidR="00E3006D" w:rsidRPr="00E3006D" w:rsidRDefault="00E3006D" w:rsidP="00DD760D">
      <w:pPr>
        <w:pStyle w:val="2"/>
      </w:pPr>
      <w:r w:rsidRPr="00E3006D">
        <w:t>НПП ИТБ</w:t>
      </w:r>
    </w:p>
    <w:p w:rsidR="00E3006D" w:rsidRPr="00E3006D" w:rsidRDefault="00E3006D" w:rsidP="00E3006D">
      <w:r w:rsidRPr="00E3006D">
        <w:t xml:space="preserve">Научно-производственное предприятие «Информационные технологии в бизнесе» для защиты автоматизированных рабочих мест и серверов предлагает Комплексную систему защиты информации «Панцирь+». </w:t>
      </w:r>
    </w:p>
    <w:p w:rsidR="00E3006D" w:rsidRPr="00E3006D" w:rsidRDefault="00E3006D" w:rsidP="00E3006D">
      <w:r w:rsidRPr="00E3006D">
        <w:rPr>
          <w:b/>
          <w:bCs/>
        </w:rPr>
        <w:t>КСЗИ «Панцирь+»</w:t>
      </w:r>
      <w:r w:rsidRPr="00E3006D">
        <w:t xml:space="preserve"> </w:t>
      </w:r>
    </w:p>
    <w:p w:rsidR="00E3006D" w:rsidRPr="00E3006D" w:rsidRDefault="00E3006D" w:rsidP="00E3006D">
      <w:r w:rsidRPr="00E3006D">
        <w:t xml:space="preserve">Это сертифицированная ФСТЭК России комплексная система защиты информации от несанкционированного доступа, имеющая в своем составе сетевой экран. Комплекс предназначен для защиты операционных систем семейства </w:t>
      </w:r>
      <w:proofErr w:type="spellStart"/>
      <w:r w:rsidRPr="00E3006D">
        <w:t>Microsoft</w:t>
      </w:r>
      <w:proofErr w:type="spellEnd"/>
      <w:r w:rsidRPr="00E3006D">
        <w:t xml:space="preserve"> </w:t>
      </w:r>
      <w:proofErr w:type="spellStart"/>
      <w:r w:rsidRPr="00E3006D">
        <w:t>Windows</w:t>
      </w:r>
      <w:proofErr w:type="spellEnd"/>
      <w:r w:rsidRPr="00E3006D">
        <w:t xml:space="preserve">. В части защиты от целевых атак КСЗИ «Панцирь+» — это система защиты класса </w:t>
      </w:r>
      <w:proofErr w:type="spellStart"/>
      <w:r w:rsidRPr="00E3006D">
        <w:t>Last</w:t>
      </w:r>
      <w:proofErr w:type="spellEnd"/>
      <w:r w:rsidRPr="00E3006D">
        <w:t xml:space="preserve"> </w:t>
      </w:r>
      <w:proofErr w:type="spellStart"/>
      <w:r w:rsidRPr="00E3006D">
        <w:t>frontier</w:t>
      </w:r>
      <w:proofErr w:type="spellEnd"/>
      <w:r w:rsidRPr="00E3006D">
        <w:t xml:space="preserve"> — образует последний рубеж эшелонированной защиты информации. В задачи КСЗИ «Панцирь+» входит снижение рисков потерь от реализации атак, в предположении о том, что соответствующие угрозы не смогут быть выявлены на ранних стадиях обнаружения и атаки будут осуществлены. </w:t>
      </w:r>
    </w:p>
    <w:p w:rsidR="00E3006D" w:rsidRPr="00E3006D" w:rsidRDefault="00E3006D" w:rsidP="00E3006D">
      <w:r w:rsidRPr="00E3006D">
        <w:t xml:space="preserve">В КСЗИ «Панцирь+» реализованы следующие три основные группы механизмов защиты: </w:t>
      </w:r>
    </w:p>
    <w:p w:rsidR="00E3006D" w:rsidRPr="00E3006D" w:rsidRDefault="00E3006D" w:rsidP="00E3006D">
      <w:r w:rsidRPr="00E3006D">
        <w:t xml:space="preserve">механизмы контроля и разграничения прав доступа субъектов к статичным объектам — к объектам, присутствующим в системе на момент назначения прав доступа к ним субъектов администратором. К таким объектам относятся локальные и разделенные в сети файловые объекты, объекты реестра операционной системы, файловые накопители, определяемые их идентификаторами с учетом серийных номеров, сетевые объекты, локальные и сетевые принтеры и т. д. Этими механизмами реализуется разграничительная политика доступа субъектов к объектам; </w:t>
      </w:r>
    </w:p>
    <w:p w:rsidR="00E3006D" w:rsidRPr="00E3006D" w:rsidRDefault="00E3006D" w:rsidP="00E3006D">
      <w:r w:rsidRPr="00E3006D">
        <w:t>механизмы контроля и разграничения прав доступа субъектов к создаваемым объектам — к объектам, отсутствующим в системе на момент назначения прав доступа субъектов к объектам администратором, создаваемым пользователями впоследствии. К таким объектам относятся создаваемые файлы и данные, временно хранящиеся в буфере обмена. Такими механизмами реализуется разделительная политика между субъектами доступа;</w:t>
      </w:r>
    </w:p>
    <w:p w:rsidR="00E3006D" w:rsidRPr="00E3006D" w:rsidRDefault="00E3006D" w:rsidP="00E3006D">
      <w:r w:rsidRPr="00E3006D">
        <w:t xml:space="preserve"> механизмы защиты от обхода разграничительной и разделительной политик доступа. Эти механизмы также реализуют контроль доступа, но уже применительно к системным объектам операционной системы — к сервисам олицетворения, к возможностям прямого доступа к дискам и </w:t>
      </w:r>
      <w:proofErr w:type="spellStart"/>
      <w:r w:rsidRPr="00E3006D">
        <w:t>инжектирования</w:t>
      </w:r>
      <w:proofErr w:type="spellEnd"/>
      <w:r w:rsidRPr="00E3006D">
        <w:t xml:space="preserve"> кода в процессы, к переменным BIOS UEFI (NV RAM) и загрузчику ОС и т. д.</w:t>
      </w:r>
    </w:p>
    <w:p w:rsidR="00E3006D" w:rsidRPr="00E3006D" w:rsidRDefault="00E3006D" w:rsidP="00E3006D">
      <w:r w:rsidRPr="00E3006D">
        <w:t xml:space="preserve"> Принципиальной особенностью реализации механизмов защиты является назначение прав доступа субъектам, к объектам, а не к объектам субъектов, как в иных средствах защиты. Это позволяет использовать при задании правил доступа для идентификации объектов масок и переменных среды окружения, что не только существенно упрощает задачу администрирования, но делает возможным тиражирование настроек при внедрении комплекса.</w:t>
      </w:r>
    </w:p>
    <w:p w:rsidR="00E3006D" w:rsidRPr="00E3006D" w:rsidRDefault="00E3006D" w:rsidP="00E3006D">
      <w:r w:rsidRPr="00E3006D">
        <w:t xml:space="preserve">Все механизмы защиты из состава КСЗИ «Панцирь+» сертифицированы на соответствие РД СВТ, РД МЭ, на отсутствие НДВ, большая часть ключевых механизмов защиты, в том числе от целевых атак, сертифицировано на соответствие ТУ, что обеспечивает их легитимное использование в соответствующих информационных системах: КИИ, ГИС, </w:t>
      </w:r>
      <w:proofErr w:type="spellStart"/>
      <w:r w:rsidRPr="00E3006D">
        <w:t>ИСПДн</w:t>
      </w:r>
      <w:proofErr w:type="spellEnd"/>
      <w:r w:rsidRPr="00E3006D">
        <w:t>, АСУ ТП, в ИС цифровой экономики РФ.</w:t>
      </w:r>
    </w:p>
    <w:p w:rsidR="00E3006D" w:rsidRPr="00E3006D" w:rsidRDefault="00E3006D" w:rsidP="00DD760D">
      <w:pPr>
        <w:pStyle w:val="2"/>
      </w:pPr>
      <w:r w:rsidRPr="00E3006D">
        <w:t>ОКБ САПР</w:t>
      </w:r>
    </w:p>
    <w:p w:rsidR="00E3006D" w:rsidRPr="00E3006D" w:rsidRDefault="00E3006D" w:rsidP="00E3006D">
      <w:r w:rsidRPr="00E3006D">
        <w:t>ОКБ САПР — компания-разработчик программно-аппаратных средств защиты информации от несанкционированного доступа, в том числе криптографических, с более чем двадцатилетним стажем (год основания — 1989).</w:t>
      </w:r>
    </w:p>
    <w:p w:rsidR="00E3006D" w:rsidRPr="00E3006D" w:rsidRDefault="00E3006D" w:rsidP="00E3006D">
      <w:r w:rsidRPr="00E3006D">
        <w:t xml:space="preserve">Продуктовая линейка «Аккорд» компании ОКБ САПР представлена программно-аппаратными комплексами для защиты </w:t>
      </w:r>
      <w:proofErr w:type="spellStart"/>
      <w:r w:rsidRPr="00E3006D">
        <w:t>Windows</w:t>
      </w:r>
      <w:proofErr w:type="spellEnd"/>
      <w:r w:rsidRPr="00E3006D">
        <w:t xml:space="preserve"> и </w:t>
      </w:r>
      <w:proofErr w:type="spellStart"/>
      <w:r w:rsidRPr="00E3006D">
        <w:t>Linux</w:t>
      </w:r>
      <w:proofErr w:type="spellEnd"/>
      <w:r w:rsidRPr="00E3006D">
        <w:t xml:space="preserve"> рабочих мест и серверов, которая включает: </w:t>
      </w:r>
    </w:p>
    <w:p w:rsidR="00E3006D" w:rsidRPr="00E3006D" w:rsidRDefault="00E3006D" w:rsidP="00E3006D">
      <w:r w:rsidRPr="00E3006D">
        <w:t xml:space="preserve">«Аккорд-АМДЗ» — аппаратный модуль доверенной загрузки. Программно-аппаратные комплексы «Аккорд-Win32», «Аккорд-Win64» — для разграничения доступа пользователей к рабочим станциям и серверам, работающим под управлением 32- и 64-разрядных </w:t>
      </w:r>
      <w:proofErr w:type="spellStart"/>
      <w:r w:rsidRPr="00E3006D">
        <w:t>Windows</w:t>
      </w:r>
      <w:proofErr w:type="spellEnd"/>
      <w:r w:rsidRPr="00E3006D">
        <w:t xml:space="preserve">. </w:t>
      </w:r>
    </w:p>
    <w:p w:rsidR="00E3006D" w:rsidRPr="00E3006D" w:rsidRDefault="00E3006D" w:rsidP="00E3006D">
      <w:r w:rsidRPr="00E3006D">
        <w:t xml:space="preserve">Программно-аппаратные комплексы Аккорд-Х, Аккорд-Х К — для разграничения доступа пользователей к рабочим станциям и серверам под управлением </w:t>
      </w:r>
      <w:proofErr w:type="spellStart"/>
      <w:r w:rsidRPr="00E3006D">
        <w:t>Linux</w:t>
      </w:r>
      <w:proofErr w:type="spellEnd"/>
      <w:r w:rsidRPr="00E3006D">
        <w:t xml:space="preserve">. </w:t>
      </w:r>
    </w:p>
    <w:p w:rsidR="00E3006D" w:rsidRPr="00E3006D" w:rsidRDefault="00E3006D" w:rsidP="00E3006D">
      <w:r w:rsidRPr="00E3006D">
        <w:t xml:space="preserve">СУЦУ — система удаленного централизованного управления средствами защиты информации от несанкционированного доступа «Аккорд». Отметим, что в основе всех решений семейства «Аккорд» лежит концепция аппаратной защиты, которую коротко можно сформулировать как необходимость наличия резидентного аппаратного компонента компьютерной системы, обеспечивающего ее защиту от НСД.   </w:t>
      </w:r>
    </w:p>
    <w:p w:rsidR="00E3006D" w:rsidRPr="00E3006D" w:rsidRDefault="00E3006D" w:rsidP="00E3006D">
      <w:pPr>
        <w:rPr>
          <w:b/>
          <w:bCs/>
        </w:rPr>
      </w:pPr>
      <w:r w:rsidRPr="00E3006D">
        <w:rPr>
          <w:b/>
          <w:bCs/>
        </w:rPr>
        <w:t>«Аккорд-АМДЗ»</w:t>
      </w:r>
    </w:p>
    <w:p w:rsidR="00E3006D" w:rsidRPr="00E3006D" w:rsidRDefault="00E3006D" w:rsidP="00E3006D">
      <w:r w:rsidRPr="00E3006D">
        <w:t xml:space="preserve"> СЗИ НСД «Аккорд-АМДЗ» представляет собой аппаратный модуль доверенной загрузки (плата расширения, устанавливаемая в свободный слот материнской платы) для серверов и рабочих станций локальной сети. </w:t>
      </w:r>
    </w:p>
    <w:p w:rsidR="00E3006D" w:rsidRPr="00E3006D" w:rsidRDefault="00E3006D" w:rsidP="00E3006D">
      <w:r w:rsidRPr="00E3006D">
        <w:t xml:space="preserve">Комплекс обеспечивает доверенную загрузку различных операционных систем — загрузку только с заранее определенных постоянных носителей (например, только с жесткого диска) после успешного завершения специальных процедур: проверки целостности технических и программных средств компьютера (с использованием механизма пошагового контроля целостности) и идентификации/аутентификации пользователя. </w:t>
      </w:r>
    </w:p>
    <w:p w:rsidR="00E3006D" w:rsidRPr="00E3006D" w:rsidRDefault="00E3006D" w:rsidP="00E3006D">
      <w:r w:rsidRPr="00E3006D">
        <w:rPr>
          <w:b/>
          <w:bCs/>
        </w:rPr>
        <w:t>ПАК «Аккорд-Win32» (TSE), ПАК «Аккорд-Win64» (TSE) и «Аккорд-Win64 К»</w:t>
      </w:r>
      <w:r w:rsidRPr="00E3006D">
        <w:t xml:space="preserve"> </w:t>
      </w:r>
    </w:p>
    <w:p w:rsidR="00E3006D" w:rsidRPr="00E3006D" w:rsidRDefault="00E3006D" w:rsidP="00E3006D">
      <w:r w:rsidRPr="00E3006D">
        <w:t xml:space="preserve">Комплексы «Аккорд-Win32», «Аккорд-Win64» и «Аккорд-Win64 К» предназначены для разграничения доступа пользователей к рабочим станциям, терминалам и терминальным серверам под управлением операционных систем семейства </w:t>
      </w:r>
      <w:proofErr w:type="spellStart"/>
      <w:r w:rsidRPr="00E3006D">
        <w:t>Windows</w:t>
      </w:r>
      <w:proofErr w:type="spellEnd"/>
      <w:r w:rsidRPr="00E3006D">
        <w:t xml:space="preserve">. </w:t>
      </w:r>
    </w:p>
    <w:p w:rsidR="00E3006D" w:rsidRPr="00E3006D" w:rsidRDefault="00E3006D" w:rsidP="00E3006D">
      <w:r w:rsidRPr="00E3006D">
        <w:t xml:space="preserve">Комплексы «Аккорд-Win32» и «Аккорд-Win64» реализованы с аппаратным модулем «Аккорд-АМДЗ» (входит в состав продукта). «Аккорд-Win64 К» реализован </w:t>
      </w:r>
      <w:proofErr w:type="spellStart"/>
      <w:r w:rsidRPr="00E3006D">
        <w:t>программно</w:t>
      </w:r>
      <w:proofErr w:type="spellEnd"/>
      <w:r w:rsidRPr="00E3006D">
        <w:t xml:space="preserve">. </w:t>
      </w:r>
    </w:p>
    <w:p w:rsidR="00E3006D" w:rsidRPr="00E3006D" w:rsidRDefault="00E3006D" w:rsidP="00E3006D">
      <w:r w:rsidRPr="00E3006D">
        <w:t xml:space="preserve">Возможности: </w:t>
      </w:r>
    </w:p>
    <w:p w:rsidR="00E3006D" w:rsidRPr="00E3006D" w:rsidRDefault="00E3006D" w:rsidP="00E3006D">
      <w:r w:rsidRPr="00E3006D">
        <w:t xml:space="preserve">Идентификация/аутентификация пользователей. </w:t>
      </w:r>
    </w:p>
    <w:p w:rsidR="00E3006D" w:rsidRPr="00E3006D" w:rsidRDefault="00E3006D" w:rsidP="00E3006D">
      <w:r w:rsidRPr="00E3006D">
        <w:t>Аппаратный контроль целостности системных файлов и критичных разделов реестра.</w:t>
      </w:r>
    </w:p>
    <w:p w:rsidR="00E3006D" w:rsidRPr="00E3006D" w:rsidRDefault="00E3006D" w:rsidP="00E3006D">
      <w:r w:rsidRPr="00E3006D">
        <w:t xml:space="preserve"> Доверенная загрузка операционной системы (реализуется ПАК «Аккорд-АМДЗ», входит в состав продуктов «Аккорд-Win32» (TSE) и ПАК «Аккорд-Win64» (TSE)). </w:t>
      </w:r>
    </w:p>
    <w:p w:rsidR="00E3006D" w:rsidRPr="00E3006D" w:rsidRDefault="00E3006D" w:rsidP="00E3006D">
      <w:r w:rsidRPr="00E3006D">
        <w:t>Контроль целостности программ и данных, их защита от несанкционированных модификаций.</w:t>
      </w:r>
    </w:p>
    <w:p w:rsidR="00E3006D" w:rsidRPr="00E3006D" w:rsidRDefault="00E3006D" w:rsidP="00E3006D">
      <w:r w:rsidRPr="00E3006D">
        <w:t xml:space="preserve"> Создание индивидуальной для каждого пользователя изолированной рабочей программной среды. </w:t>
      </w:r>
    </w:p>
    <w:p w:rsidR="00E3006D" w:rsidRPr="00E3006D" w:rsidRDefault="00E3006D" w:rsidP="00E3006D">
      <w:r w:rsidRPr="00E3006D">
        <w:t xml:space="preserve">Разграничение доступа пользователей к массивам данных и программам с помощью дискреционного контроля доступа. </w:t>
      </w:r>
    </w:p>
    <w:p w:rsidR="00E3006D" w:rsidRPr="00E3006D" w:rsidRDefault="00E3006D" w:rsidP="00E3006D">
      <w:r w:rsidRPr="00E3006D">
        <w:t xml:space="preserve">Разграничение доступа пользователей и процессов к массивам данных с помощью мандатного контроля доступа. </w:t>
      </w:r>
    </w:p>
    <w:p w:rsidR="00E3006D" w:rsidRPr="00E3006D" w:rsidRDefault="00E3006D" w:rsidP="00E3006D">
      <w:r w:rsidRPr="00E3006D">
        <w:t xml:space="preserve">Автоматическое ведение протокола регистрируемых событий в энергонезависимой памяти аппаратной части комплекса. </w:t>
      </w:r>
    </w:p>
    <w:p w:rsidR="00E3006D" w:rsidRPr="00E3006D" w:rsidRDefault="00E3006D" w:rsidP="00E3006D">
      <w:r w:rsidRPr="00E3006D">
        <w:t xml:space="preserve">Усиленная аутентификация терминальных станций с помощью контроллера «Аккорд» или ПСКЗИ ШИПКА. </w:t>
      </w:r>
    </w:p>
    <w:p w:rsidR="00E3006D" w:rsidRPr="00E3006D" w:rsidRDefault="00E3006D" w:rsidP="00E3006D">
      <w:r w:rsidRPr="00E3006D">
        <w:t xml:space="preserve">Идентификация/аутентификация пользователей, подключающихся к терминальному серверу (с использованием ТМ-идентификатора или ПСКЗИ ШИПКА). </w:t>
      </w:r>
    </w:p>
    <w:p w:rsidR="00E3006D" w:rsidRPr="00E3006D" w:rsidRDefault="00E3006D" w:rsidP="00E3006D">
      <w:r w:rsidRPr="00E3006D">
        <w:t xml:space="preserve">Управление терминальными сессиями. Контроль печати на принтерах. </w:t>
      </w:r>
    </w:p>
    <w:p w:rsidR="00E3006D" w:rsidRPr="00E3006D" w:rsidRDefault="00E3006D" w:rsidP="00E3006D">
      <w:r w:rsidRPr="00E3006D">
        <w:t>Контроль доступа к USB-устройствам.</w:t>
      </w:r>
    </w:p>
    <w:p w:rsidR="00E3006D" w:rsidRPr="00E3006D" w:rsidRDefault="00E3006D" w:rsidP="00E3006D">
      <w:r w:rsidRPr="00E3006D">
        <w:rPr>
          <w:b/>
          <w:bCs/>
        </w:rPr>
        <w:t>СУЦУ СЗИ</w:t>
      </w:r>
      <w:r w:rsidRPr="00E3006D">
        <w:t xml:space="preserve"> </w:t>
      </w:r>
      <w:r w:rsidRPr="00E3006D">
        <w:rPr>
          <w:b/>
          <w:bCs/>
        </w:rPr>
        <w:t>от НСД</w:t>
      </w:r>
      <w:r w:rsidRPr="00E3006D">
        <w:t xml:space="preserve"> </w:t>
      </w:r>
    </w:p>
    <w:p w:rsidR="00E3006D" w:rsidRPr="00E3006D" w:rsidRDefault="00E3006D" w:rsidP="00E3006D">
      <w:r w:rsidRPr="00E3006D">
        <w:t xml:space="preserve">СУЦУ — система удаленного централизованного управления средствами защиты информации от несанкционированного доступа «Аккорд» обеспечивает централизованный мониторинг событий информационной безопасности и управления средствами защиты информации от несанкционированного доступа. </w:t>
      </w:r>
    </w:p>
    <w:p w:rsidR="00E3006D" w:rsidRPr="00E3006D" w:rsidRDefault="00E3006D" w:rsidP="00E3006D">
      <w:r w:rsidRPr="00E3006D">
        <w:t>Основные возможности СУЦУ:</w:t>
      </w:r>
    </w:p>
    <w:p w:rsidR="00E3006D" w:rsidRPr="00E3006D" w:rsidRDefault="00E3006D" w:rsidP="00E3006D">
      <w:r w:rsidRPr="00E3006D">
        <w:t>Управление подконтрольными рабочими станциями и серверами.</w:t>
      </w:r>
    </w:p>
    <w:p w:rsidR="00E3006D" w:rsidRPr="00E3006D" w:rsidRDefault="00E3006D" w:rsidP="00E3006D">
      <w:r w:rsidRPr="00E3006D">
        <w:t xml:space="preserve">Управление пользователями. </w:t>
      </w:r>
    </w:p>
    <w:p w:rsidR="00E3006D" w:rsidRPr="00E3006D" w:rsidRDefault="00E3006D" w:rsidP="00E3006D">
      <w:r w:rsidRPr="00E3006D">
        <w:t xml:space="preserve">Централизованный сбор и хранение информации о зарегистрированных событиях доступа к подконтрольным объектам. </w:t>
      </w:r>
    </w:p>
    <w:p w:rsidR="00E3006D" w:rsidRPr="00E3006D" w:rsidRDefault="00E3006D" w:rsidP="00E3006D">
      <w:r w:rsidRPr="00E3006D">
        <w:t xml:space="preserve">Централизованное управление средствами защиты информации от несанкционированного доступа на подконтрольных объектах. </w:t>
      </w:r>
    </w:p>
    <w:p w:rsidR="00E3006D" w:rsidRPr="00E3006D" w:rsidRDefault="00E3006D" w:rsidP="00E3006D">
      <w:r w:rsidRPr="00E3006D">
        <w:t xml:space="preserve">Управление доступом к коммутационным портам и периферийным устройствам.   </w:t>
      </w:r>
    </w:p>
    <w:p w:rsidR="00E3006D" w:rsidRPr="00E3006D" w:rsidRDefault="00E3006D" w:rsidP="00E3006D">
      <w:r w:rsidRPr="00E3006D">
        <w:rPr>
          <w:b/>
          <w:bCs/>
        </w:rPr>
        <w:t>СЗИ от НСД «Аккорд-X»</w:t>
      </w:r>
      <w:r w:rsidRPr="00E3006D">
        <w:t xml:space="preserve"> </w:t>
      </w:r>
    </w:p>
    <w:p w:rsidR="00E3006D" w:rsidRPr="00E3006D" w:rsidRDefault="00E3006D" w:rsidP="00E3006D">
      <w:r w:rsidRPr="00E3006D">
        <w:t xml:space="preserve">Программно-аппаратный комплекс средств защиты информации «Аккорд-X» предназначен для разграничения доступа пользователей к рабочим станциям под управлением </w:t>
      </w:r>
      <w:proofErr w:type="spellStart"/>
      <w:r w:rsidRPr="00E3006D">
        <w:t>Linux</w:t>
      </w:r>
      <w:proofErr w:type="spellEnd"/>
      <w:r w:rsidRPr="00E3006D">
        <w:t xml:space="preserve">. </w:t>
      </w:r>
    </w:p>
    <w:p w:rsidR="00E3006D" w:rsidRPr="00E3006D" w:rsidRDefault="00E3006D" w:rsidP="00E3006D">
      <w:r w:rsidRPr="00E3006D">
        <w:t xml:space="preserve">Комплекс «Аккорд-X» реализован с аппаратным модулем «Аккорд-АМДЗ» (входит в состав продукта). «Аккорд-X К» реализован </w:t>
      </w:r>
      <w:proofErr w:type="spellStart"/>
      <w:r w:rsidRPr="00E3006D">
        <w:t>программно</w:t>
      </w:r>
      <w:proofErr w:type="spellEnd"/>
      <w:r w:rsidRPr="00E3006D">
        <w:t>.</w:t>
      </w:r>
    </w:p>
    <w:p w:rsidR="00E3006D" w:rsidRPr="00E3006D" w:rsidRDefault="00E3006D" w:rsidP="00E3006D">
      <w:r w:rsidRPr="00E3006D">
        <w:t xml:space="preserve"> Основные возможности «Аккорд-X»: </w:t>
      </w:r>
    </w:p>
    <w:p w:rsidR="00E3006D" w:rsidRPr="00E3006D" w:rsidRDefault="00E3006D" w:rsidP="00E3006D">
      <w:r w:rsidRPr="00E3006D">
        <w:t xml:space="preserve">Защита от несанкционированного доступа к компьютерам (включая возможность ограничения разрешенных часов работы каждого пользователя). </w:t>
      </w:r>
    </w:p>
    <w:p w:rsidR="00E3006D" w:rsidRPr="00E3006D" w:rsidRDefault="00E3006D" w:rsidP="00E3006D">
      <w:r w:rsidRPr="00E3006D">
        <w:t xml:space="preserve">Идентификация/аутентификация пользователей. </w:t>
      </w:r>
    </w:p>
    <w:p w:rsidR="00E3006D" w:rsidRPr="00E3006D" w:rsidRDefault="00E3006D" w:rsidP="00E3006D">
      <w:r w:rsidRPr="00E3006D">
        <w:t xml:space="preserve">Аппаратный контроль целостности системных файлов. </w:t>
      </w:r>
    </w:p>
    <w:p w:rsidR="00E3006D" w:rsidRPr="00E3006D" w:rsidRDefault="00E3006D" w:rsidP="00E3006D">
      <w:r w:rsidRPr="00E3006D">
        <w:t>Доверенная загрузка операционной системы.</w:t>
      </w:r>
    </w:p>
    <w:p w:rsidR="00E3006D" w:rsidRPr="00E3006D" w:rsidRDefault="00E3006D" w:rsidP="00E3006D">
      <w:r w:rsidRPr="00E3006D">
        <w:t xml:space="preserve"> Статический и динамический контроль целостности данных, их защита от несанкционированных модификаций. </w:t>
      </w:r>
    </w:p>
    <w:p w:rsidR="00E3006D" w:rsidRPr="00E3006D" w:rsidRDefault="00E3006D" w:rsidP="00E3006D">
      <w:r w:rsidRPr="00E3006D">
        <w:t xml:space="preserve">Разграничение доступа пользователей, процессов к массивам данных (объектам) с помощью дискреционного контроля доступа. </w:t>
      </w:r>
    </w:p>
    <w:p w:rsidR="00E3006D" w:rsidRPr="00E3006D" w:rsidRDefault="00E3006D" w:rsidP="00E3006D">
      <w:r w:rsidRPr="00E3006D">
        <w:t xml:space="preserve">Разграничение доступа пользователей, процессов к массивам данных (объектам) с помощью мандатного контроля доступа. </w:t>
      </w:r>
    </w:p>
    <w:p w:rsidR="00E3006D" w:rsidRPr="00E3006D" w:rsidRDefault="00E3006D" w:rsidP="00E3006D">
      <w:r w:rsidRPr="00E3006D">
        <w:t xml:space="preserve">Разграничение доступа пользователей к определенным процессам. Контроль доступа к периферийным устройствам. </w:t>
      </w:r>
    </w:p>
    <w:p w:rsidR="00E3006D" w:rsidRPr="00E3006D" w:rsidRDefault="00E3006D" w:rsidP="00E3006D">
      <w:r w:rsidRPr="00E3006D">
        <w:t xml:space="preserve">Создание индивидуальной для каждого пользователя изолированной рабочей программной среды. </w:t>
      </w:r>
    </w:p>
    <w:p w:rsidR="00E3006D" w:rsidRPr="00E3006D" w:rsidRDefault="00E3006D" w:rsidP="00E3006D">
      <w:r w:rsidRPr="00E3006D">
        <w:t xml:space="preserve">Автоматическое ведение протокола регистрируемых событий. </w:t>
      </w:r>
    </w:p>
    <w:p w:rsidR="00E3006D" w:rsidRPr="00E3006D" w:rsidRDefault="00E3006D" w:rsidP="00962958">
      <w:r w:rsidRPr="00E3006D">
        <w:t xml:space="preserve">Контроль печати на локальных и сетевых принтерах, протоколирование вывода данных на печать, маркировка распечатанных данных (в качестве маркера может выступать гриф секретности документа, имя пользователя, имя принтера, имя документа и другая служебная информация). </w:t>
      </w:r>
    </w:p>
    <w:p w:rsidR="00E3006D" w:rsidRPr="00E3006D" w:rsidRDefault="00E3006D" w:rsidP="00DD760D">
      <w:pPr>
        <w:pStyle w:val="2"/>
      </w:pPr>
      <w:r w:rsidRPr="00E3006D">
        <w:t>РНТ</w:t>
      </w:r>
    </w:p>
    <w:p w:rsidR="00E3006D" w:rsidRPr="00E3006D" w:rsidRDefault="00E3006D" w:rsidP="00E3006D">
      <w:r w:rsidRPr="00E3006D">
        <w:rPr>
          <w:b/>
          <w:bCs/>
        </w:rPr>
        <w:t>СЗИ от НСД «Фантом»</w:t>
      </w:r>
      <w:r w:rsidRPr="00E3006D">
        <w:t xml:space="preserve"> </w:t>
      </w:r>
    </w:p>
    <w:p w:rsidR="00E3006D" w:rsidRPr="00E3006D" w:rsidRDefault="00E3006D" w:rsidP="00E3006D">
      <w:r w:rsidRPr="00E3006D">
        <w:t xml:space="preserve">Это программное средство, предназначенное для создания защищенного рабочего места и серверного решения с использованием технологий виртуализации. «Фантом» позволяет обрабатывать информацию различного уровня конфиденциальности на одной аппаратной единице. Исполнение ПАК «Фантом» на внешнем жестком диске благодаря защите от НСД носителя, каналов связи, а также наличию дополнительных средств защиты позволяет выездным сотрудникам использовать произвольную аппаратную единицу (ноутбук, стационарный компьютер и т. п.) и работать с конфиденциальной информацией в условиях небезопасной среды (в заграничных командировках, в гостиницах, дома и т. п.). </w:t>
      </w:r>
    </w:p>
    <w:p w:rsidR="00E3006D" w:rsidRPr="00E3006D" w:rsidRDefault="00E3006D" w:rsidP="00E3006D">
      <w:r w:rsidRPr="00E3006D">
        <w:t xml:space="preserve">СЗИ от НСД «Фантом» решает следующие основные задачи: </w:t>
      </w:r>
    </w:p>
    <w:p w:rsidR="00E3006D" w:rsidRPr="00E3006D" w:rsidRDefault="00E3006D" w:rsidP="00E3006D">
      <w:r w:rsidRPr="00E3006D">
        <w:t>Безопасная работа на любом компьютере (коллективного пользования, домашний) с индивидуального переносного USB-диска.</w:t>
      </w:r>
    </w:p>
    <w:p w:rsidR="00E3006D" w:rsidRPr="00E3006D" w:rsidRDefault="00E3006D" w:rsidP="00E3006D">
      <w:r w:rsidRPr="00E3006D">
        <w:t xml:space="preserve"> Контроль операционной системы с использованием аппаратных технологий виртуализации.</w:t>
      </w:r>
    </w:p>
    <w:p w:rsidR="00E3006D" w:rsidRPr="00E3006D" w:rsidRDefault="00E3006D" w:rsidP="00E3006D">
      <w:r w:rsidRPr="00E3006D">
        <w:t xml:space="preserve"> Контроль периферийных устройств компьютера, включая встроенную память и диск, с уровня гипервизора. </w:t>
      </w:r>
    </w:p>
    <w:p w:rsidR="00E3006D" w:rsidRPr="00E3006D" w:rsidRDefault="00E3006D" w:rsidP="00E3006D">
      <w:r w:rsidRPr="00E3006D">
        <w:t xml:space="preserve">Прозрачное функционирование для пользователя. </w:t>
      </w:r>
    </w:p>
    <w:p w:rsidR="00E3006D" w:rsidRPr="00E3006D" w:rsidRDefault="00E3006D" w:rsidP="00E3006D">
      <w:r w:rsidRPr="00E3006D">
        <w:t>Надежная реализация криптографических функций на уровне гипервизора.</w:t>
      </w:r>
    </w:p>
    <w:p w:rsidR="00E3006D" w:rsidRPr="00E3006D" w:rsidRDefault="00E3006D" w:rsidP="00E3006D">
      <w:r w:rsidRPr="00E3006D">
        <w:t xml:space="preserve"> Повышенная отказоустойчивость за счет механизма снимков состояния и хранилища резервных копий. </w:t>
      </w:r>
    </w:p>
    <w:p w:rsidR="00E3006D" w:rsidRPr="00E3006D" w:rsidRDefault="00E3006D" w:rsidP="00E3006D">
      <w:r w:rsidRPr="00E3006D">
        <w:t xml:space="preserve">Аудит происходящих событий. </w:t>
      </w:r>
    </w:p>
    <w:p w:rsidR="00E3006D" w:rsidRPr="00E3006D" w:rsidRDefault="00E3006D" w:rsidP="00E3006D">
      <w:r w:rsidRPr="00E3006D">
        <w:t xml:space="preserve">Контроль сетевого взаимодействия. </w:t>
      </w:r>
    </w:p>
    <w:p w:rsidR="00E3006D" w:rsidRPr="00E3006D" w:rsidRDefault="00E3006D" w:rsidP="00E3006D">
      <w:r w:rsidRPr="00E3006D">
        <w:t xml:space="preserve">Усиленная аутентификация пользователей. </w:t>
      </w:r>
    </w:p>
    <w:p w:rsidR="00E3006D" w:rsidRPr="00E3006D" w:rsidRDefault="00E3006D" w:rsidP="00E3006D">
      <w:r w:rsidRPr="00E3006D">
        <w:t xml:space="preserve">Возможность отдельного размещения нескольких рабочих мест на одном компьютере или на внешнем загружаемом USB-диске. </w:t>
      </w:r>
    </w:p>
    <w:p w:rsidR="00E3006D" w:rsidRPr="00E3006D" w:rsidRDefault="00E3006D" w:rsidP="00E3006D">
      <w:r w:rsidRPr="00E3006D">
        <w:t xml:space="preserve">Возможность работы исключительно с индивидуального переносного внешнего USB-диска. </w:t>
      </w:r>
    </w:p>
    <w:p w:rsidR="00E3006D" w:rsidRPr="00E3006D" w:rsidRDefault="00E3006D" w:rsidP="00E3006D">
      <w:r w:rsidRPr="00E3006D">
        <w:t>Полная изоляция рабочих мест (виртуальных доменов).</w:t>
      </w:r>
    </w:p>
    <w:p w:rsidR="00E3006D" w:rsidRPr="00E3006D" w:rsidRDefault="00E3006D" w:rsidP="00E3006D">
      <w:r w:rsidRPr="00E3006D">
        <w:t xml:space="preserve">Контроль работы вычислительных ресурсов в режиме реального времени. </w:t>
      </w:r>
    </w:p>
    <w:p w:rsidR="00E3006D" w:rsidRPr="00E3006D" w:rsidRDefault="00E3006D" w:rsidP="00E3006D">
      <w:r w:rsidRPr="00E3006D">
        <w:t>Поддержка криптографических функций по требованиям безопасности.</w:t>
      </w:r>
    </w:p>
    <w:p w:rsidR="00E3006D" w:rsidRPr="00E3006D" w:rsidRDefault="00E3006D" w:rsidP="00E3006D">
      <w:r w:rsidRPr="00E3006D">
        <w:t>Наличие механизма хранения резервных копий, что позволяет в случае внештатной ситуации (сбой в случае воздействия злоумышленника, некорректно работающего программного обеспечения и т. п.) в любое время вернуться к сохраненному состоянию системы или ее отдельных компонентов.</w:t>
      </w:r>
    </w:p>
    <w:p w:rsidR="00E3006D" w:rsidRPr="00E3006D" w:rsidRDefault="00E3006D" w:rsidP="00E3006D">
      <w:r w:rsidRPr="00E3006D">
        <w:t xml:space="preserve">Защита от изменения системных компонент ВМ. </w:t>
      </w:r>
    </w:p>
    <w:p w:rsidR="00E3006D" w:rsidRPr="00E3006D" w:rsidRDefault="00E3006D" w:rsidP="00E3006D">
      <w:r w:rsidRPr="00E3006D">
        <w:t xml:space="preserve">Контроль целостности операционной системы, окружения пользователя и отдельных компонентов с целью противостоять проникновению в среду вредоносного кода. </w:t>
      </w:r>
    </w:p>
    <w:p w:rsidR="00E3006D" w:rsidRPr="00E3006D" w:rsidRDefault="00E3006D" w:rsidP="00E3006D">
      <w:r w:rsidRPr="00E3006D">
        <w:t xml:space="preserve">В СЗИ «Фантом» также есть встроенные МСЭ, антивирус (проверяются все файлы, которые пользователь переносит из одной ВМ в другую) (данная функциональность не сертифицирована), система для отображения и анализа журнальных записей. Также можно отметить наличие VPN-клиента на уровне самого продукта, а не отдельных ВМ. Кроме того, возможна интеграция комплекса с системой обнаружения компьютерных атак «ФОРПОСТ». </w:t>
      </w:r>
    </w:p>
    <w:p w:rsidR="00E3006D" w:rsidRPr="00E3006D" w:rsidRDefault="00E3006D" w:rsidP="00DD760D">
      <w:pPr>
        <w:pStyle w:val="2"/>
      </w:pPr>
      <w:r w:rsidRPr="00E3006D">
        <w:t>РУБИНТЕХ</w:t>
      </w:r>
    </w:p>
    <w:p w:rsidR="00E3006D" w:rsidRPr="00E3006D" w:rsidRDefault="00E3006D" w:rsidP="00E3006D">
      <w:r w:rsidRPr="00E3006D">
        <w:rPr>
          <w:b/>
          <w:bCs/>
        </w:rPr>
        <w:t>СЗИ от НСД «Страж NТ версия 4.0»</w:t>
      </w:r>
      <w:r w:rsidRPr="00E3006D">
        <w:t xml:space="preserve"> </w:t>
      </w:r>
    </w:p>
    <w:p w:rsidR="00E3006D" w:rsidRPr="00E3006D" w:rsidRDefault="00E3006D" w:rsidP="00E3006D">
      <w:r w:rsidRPr="00E3006D">
        <w:t>Компания «</w:t>
      </w:r>
      <w:proofErr w:type="spellStart"/>
      <w:r w:rsidRPr="00E3006D">
        <w:t>Рубинтех</w:t>
      </w:r>
      <w:proofErr w:type="spellEnd"/>
      <w:r w:rsidRPr="00E3006D">
        <w:t xml:space="preserve">» для защиты автоматизированных рабочих мест и серверов предлагает решение «Страж NT 4.0». СЗИ от НСД «Страж NТ версия 4.0» представляет собой программный комплекс средств защиты информации с использованием электронных идентификаторов и предназначена для защиты информационных ресурсов от несанкционированного доступа: </w:t>
      </w:r>
    </w:p>
    <w:p w:rsidR="00E3006D" w:rsidRPr="00E3006D" w:rsidRDefault="00E3006D" w:rsidP="00E3006D">
      <w:r w:rsidRPr="00E3006D">
        <w:t>на автономных рабочих станциях;</w:t>
      </w:r>
    </w:p>
    <w:p w:rsidR="00E3006D" w:rsidRPr="00E3006D" w:rsidRDefault="00E3006D" w:rsidP="00E3006D">
      <w:r w:rsidRPr="00E3006D">
        <w:t xml:space="preserve">рабочих станциях в составе рабочей группы или домена локальной вычислительной сети; </w:t>
      </w:r>
    </w:p>
    <w:p w:rsidR="00E3006D" w:rsidRPr="00E3006D" w:rsidRDefault="00E3006D" w:rsidP="00E3006D">
      <w:r w:rsidRPr="00E3006D">
        <w:t xml:space="preserve">серверах (в том числе и терминальных). </w:t>
      </w:r>
    </w:p>
    <w:p w:rsidR="00E3006D" w:rsidRPr="00E3006D" w:rsidRDefault="00E3006D" w:rsidP="00E3006D">
      <w:r w:rsidRPr="00E3006D">
        <w:t>«Страж NТ 4.0» может применяться при разработке систем защиты информации для многопользовательских автоматизированных систем (АС</w:t>
      </w:r>
      <w:proofErr w:type="gramStart"/>
      <w:r w:rsidRPr="00E3006D">
        <w:t>),  информационных</w:t>
      </w:r>
      <w:proofErr w:type="gramEnd"/>
      <w:r w:rsidRPr="00E3006D">
        <w:t xml:space="preserve"> систем персональных данных (</w:t>
      </w:r>
      <w:proofErr w:type="spellStart"/>
      <w:r w:rsidRPr="00E3006D">
        <w:t>ИСПДн</w:t>
      </w:r>
      <w:proofErr w:type="spellEnd"/>
      <w:r w:rsidRPr="00E3006D">
        <w:t xml:space="preserve">) и государственных информационных систем (ГИС)  в соответствии с требованиями законодательства Российской Федерации. </w:t>
      </w:r>
    </w:p>
    <w:p w:rsidR="00E3006D" w:rsidRPr="00E3006D" w:rsidRDefault="00E3006D" w:rsidP="00E3006D">
      <w:r w:rsidRPr="00E3006D">
        <w:t xml:space="preserve">Функционирует в среде 32- и 64-разрядных операционных систем </w:t>
      </w:r>
      <w:proofErr w:type="spellStart"/>
      <w:r w:rsidRPr="00E3006D">
        <w:t>Microsoft</w:t>
      </w:r>
      <w:proofErr w:type="spellEnd"/>
      <w:r w:rsidRPr="00E3006D">
        <w:t xml:space="preserve"> </w:t>
      </w:r>
      <w:proofErr w:type="spellStart"/>
      <w:r w:rsidRPr="00E3006D">
        <w:t>Windows</w:t>
      </w:r>
      <w:proofErr w:type="spellEnd"/>
      <w:r w:rsidRPr="00E3006D">
        <w:t xml:space="preserve">. </w:t>
      </w:r>
    </w:p>
    <w:p w:rsidR="00E3006D" w:rsidRPr="00E3006D" w:rsidRDefault="00E3006D" w:rsidP="00E3006D">
      <w:r w:rsidRPr="00E3006D">
        <w:t xml:space="preserve">Сертифицирован ФСТЭК России на соответствие РД СВТ по 3-му классу защищенности и РД НДВ по 2-му уровню контроля НДВ. </w:t>
      </w:r>
    </w:p>
    <w:p w:rsidR="00E3006D" w:rsidRPr="00E3006D" w:rsidRDefault="00E3006D" w:rsidP="00E3006D">
      <w:r w:rsidRPr="00E3006D">
        <w:t>Ключевые особенности СЗИ от НСД «Страж NT версия 4.0»:</w:t>
      </w:r>
    </w:p>
    <w:p w:rsidR="00E3006D" w:rsidRPr="00E3006D" w:rsidRDefault="00E3006D" w:rsidP="00E3006D">
      <w:r w:rsidRPr="00E3006D">
        <w:t xml:space="preserve">Возможность сетевого развертывания и настройки и СЗИ с любого рабочего места в сети. </w:t>
      </w:r>
    </w:p>
    <w:p w:rsidR="00E3006D" w:rsidRPr="00E3006D" w:rsidRDefault="00E3006D" w:rsidP="00E3006D">
      <w:r w:rsidRPr="00E3006D">
        <w:t xml:space="preserve">Децентрализованное управление без сервера безопасности. </w:t>
      </w:r>
    </w:p>
    <w:p w:rsidR="00E3006D" w:rsidRPr="00E3006D" w:rsidRDefault="00E3006D" w:rsidP="00E3006D">
      <w:r w:rsidRPr="00E3006D">
        <w:t xml:space="preserve">Поддержка компьютеров c UEFI и GPT-разбиением диска. </w:t>
      </w:r>
    </w:p>
    <w:p w:rsidR="00E3006D" w:rsidRPr="00E3006D" w:rsidRDefault="00E3006D" w:rsidP="00E3006D">
      <w:r w:rsidRPr="00E3006D">
        <w:t xml:space="preserve">Сокрытие логической структуры загрузочного жесткого диска. </w:t>
      </w:r>
    </w:p>
    <w:p w:rsidR="00E3006D" w:rsidRPr="00E3006D" w:rsidRDefault="00E3006D" w:rsidP="00E3006D">
      <w:r w:rsidRPr="00E3006D">
        <w:t xml:space="preserve">Наличие гибкого механизма сценариев настроек. </w:t>
      </w:r>
    </w:p>
    <w:p w:rsidR="00E3006D" w:rsidRPr="00E3006D" w:rsidRDefault="00E3006D" w:rsidP="00E3006D">
      <w:r w:rsidRPr="00E3006D">
        <w:t xml:space="preserve">Реализация дискреционного и мандатного принципов разграничения доступа, в том числе и на съемных носителях информации. </w:t>
      </w:r>
    </w:p>
    <w:p w:rsidR="00E3006D" w:rsidRPr="00E3006D" w:rsidRDefault="00E3006D" w:rsidP="00E3006D">
      <w:r w:rsidRPr="00E3006D">
        <w:t xml:space="preserve">Возможность одновременной работы с документами разных грифов в одном сеансе (без смены сеанса пользователя). </w:t>
      </w:r>
    </w:p>
    <w:p w:rsidR="00E3006D" w:rsidRPr="00E3006D" w:rsidRDefault="00E3006D" w:rsidP="00E3006D">
      <w:r w:rsidRPr="00E3006D">
        <w:t xml:space="preserve">Режим виртуализации объектов при настройке мандатной защиты. </w:t>
      </w:r>
    </w:p>
    <w:p w:rsidR="00E3006D" w:rsidRPr="00E3006D" w:rsidRDefault="00E3006D" w:rsidP="00E3006D">
      <w:r w:rsidRPr="00E3006D">
        <w:t xml:space="preserve">Поддержка терминальных сессий. </w:t>
      </w:r>
    </w:p>
    <w:p w:rsidR="00E3006D" w:rsidRPr="00E3006D" w:rsidRDefault="00E3006D" w:rsidP="00E3006D">
      <w:r w:rsidRPr="00E3006D">
        <w:t xml:space="preserve">Основные функциональные возможности СЗИ от НСД «Страж NT 4.0»: </w:t>
      </w:r>
    </w:p>
    <w:p w:rsidR="00E3006D" w:rsidRPr="00E3006D" w:rsidRDefault="00E3006D" w:rsidP="00E3006D">
      <w:r w:rsidRPr="00E3006D">
        <w:t xml:space="preserve">Двухфакторная аутентификация до загрузки операционной системы (в том числе и для виртуальной среды) с использованием аппаратных идентификаторов. </w:t>
      </w:r>
    </w:p>
    <w:p w:rsidR="00E3006D" w:rsidRPr="00E3006D" w:rsidRDefault="00E3006D" w:rsidP="00E3006D">
      <w:r w:rsidRPr="00E3006D">
        <w:t xml:space="preserve">Дискреционный принцип контроля доступа к ресурсам системы. </w:t>
      </w:r>
    </w:p>
    <w:p w:rsidR="00E3006D" w:rsidRPr="00E3006D" w:rsidRDefault="00E3006D" w:rsidP="00E3006D">
      <w:r w:rsidRPr="00E3006D">
        <w:t xml:space="preserve">Мандатный принцип контроля доступа к ресурсам системы. </w:t>
      </w:r>
    </w:p>
    <w:p w:rsidR="00E3006D" w:rsidRPr="00E3006D" w:rsidRDefault="00E3006D" w:rsidP="00E3006D">
      <w:r w:rsidRPr="00E3006D">
        <w:t xml:space="preserve">Создание замкнутой программной среды пользователя, позволяющей ему запуск только разрешенных приложений. </w:t>
      </w:r>
    </w:p>
    <w:p w:rsidR="00E3006D" w:rsidRPr="00E3006D" w:rsidRDefault="00E3006D" w:rsidP="00E3006D">
      <w:r w:rsidRPr="00E3006D">
        <w:t xml:space="preserve">Регистрация событий безопасности, в том числе и действий администратора. </w:t>
      </w:r>
    </w:p>
    <w:p w:rsidR="00E3006D" w:rsidRPr="00E3006D" w:rsidRDefault="00E3006D" w:rsidP="00E3006D">
      <w:r w:rsidRPr="00E3006D">
        <w:t xml:space="preserve">Маркировка выдаваемых на печать документов независимо от печатающего их приложения. </w:t>
      </w:r>
    </w:p>
    <w:p w:rsidR="00E3006D" w:rsidRPr="00E3006D" w:rsidRDefault="00E3006D" w:rsidP="00E3006D">
      <w:r w:rsidRPr="00E3006D">
        <w:t xml:space="preserve">Гарантированная очистка освобождаемой оперативной памяти, содержимого защищаемых файлов при их удалении, файлов подкачки при завершении работы системы. </w:t>
      </w:r>
    </w:p>
    <w:p w:rsidR="00E3006D" w:rsidRPr="00E3006D" w:rsidRDefault="00E3006D" w:rsidP="00E3006D">
      <w:r w:rsidRPr="00E3006D">
        <w:t xml:space="preserve">Контроль целостности защищаемых ресурсов системы и компонентов системы защиты информации. </w:t>
      </w:r>
    </w:p>
    <w:p w:rsidR="00E3006D" w:rsidRPr="00E3006D" w:rsidRDefault="00E3006D" w:rsidP="00E3006D">
      <w:r w:rsidRPr="00E3006D">
        <w:t xml:space="preserve">Управление пользователями. </w:t>
      </w:r>
    </w:p>
    <w:p w:rsidR="00E3006D" w:rsidRPr="00E3006D" w:rsidRDefault="00E3006D" w:rsidP="00E3006D">
      <w:r w:rsidRPr="00E3006D">
        <w:t xml:space="preserve">Управление носителями информации. </w:t>
      </w:r>
    </w:p>
    <w:p w:rsidR="00E3006D" w:rsidRPr="00E3006D" w:rsidRDefault="00E3006D" w:rsidP="00E3006D">
      <w:r w:rsidRPr="00E3006D">
        <w:t>Управление устройствами.</w:t>
      </w:r>
    </w:p>
    <w:p w:rsidR="00E3006D" w:rsidRPr="00E3006D" w:rsidRDefault="00E3006D" w:rsidP="00E3006D">
      <w:r w:rsidRPr="00E3006D">
        <w:t xml:space="preserve"> Преобразование информации на отчуждаемых носителях. </w:t>
      </w:r>
    </w:p>
    <w:p w:rsidR="00E3006D" w:rsidRPr="00E3006D" w:rsidRDefault="00E3006D" w:rsidP="00E3006D">
      <w:r w:rsidRPr="00E3006D">
        <w:t xml:space="preserve">Тестирование системы защиты информации. </w:t>
      </w:r>
    </w:p>
    <w:p w:rsidR="00E3006D" w:rsidRPr="00E3006D" w:rsidRDefault="00E3006D" w:rsidP="00DD760D">
      <w:pPr>
        <w:pStyle w:val="2"/>
      </w:pPr>
      <w:r w:rsidRPr="00E3006D">
        <w:t>СПИИРАН НИО ПИБ</w:t>
      </w:r>
    </w:p>
    <w:p w:rsidR="00E3006D" w:rsidRPr="00E3006D" w:rsidRDefault="00E3006D" w:rsidP="00E3006D">
      <w:r w:rsidRPr="00E3006D">
        <w:t xml:space="preserve">Санкт-Петербургского института информатики и автоматизации Российской академии наук (СПИИРАН) для защиты от НСД серверов и рабочих станций предлагает СЗИ «Аура». </w:t>
      </w:r>
    </w:p>
    <w:p w:rsidR="00E3006D" w:rsidRPr="00E3006D" w:rsidRDefault="00E3006D" w:rsidP="00E3006D">
      <w:r w:rsidRPr="00E3006D">
        <w:rPr>
          <w:b/>
          <w:bCs/>
        </w:rPr>
        <w:t>СЗИ «Аура»</w:t>
      </w:r>
      <w:r w:rsidRPr="00E3006D">
        <w:t xml:space="preserve"> </w:t>
      </w:r>
    </w:p>
    <w:p w:rsidR="00E3006D" w:rsidRPr="00E3006D" w:rsidRDefault="00E3006D" w:rsidP="00E3006D">
      <w:r w:rsidRPr="00E3006D">
        <w:t xml:space="preserve">Решение предназначено для комплексной защиты информации, обрабатываемой на ПЭВМ под управлением </w:t>
      </w:r>
      <w:proofErr w:type="spellStart"/>
      <w:r w:rsidRPr="00E3006D">
        <w:t>Microsoft</w:t>
      </w:r>
      <w:proofErr w:type="spellEnd"/>
      <w:r w:rsidRPr="00E3006D">
        <w:t xml:space="preserve"> </w:t>
      </w:r>
      <w:proofErr w:type="spellStart"/>
      <w:r w:rsidRPr="00E3006D">
        <w:t>Windows</w:t>
      </w:r>
      <w:proofErr w:type="spellEnd"/>
      <w:r w:rsidRPr="00E3006D">
        <w:t xml:space="preserve">. </w:t>
      </w:r>
    </w:p>
    <w:p w:rsidR="00E3006D" w:rsidRPr="00E3006D" w:rsidRDefault="00E3006D" w:rsidP="00E3006D">
      <w:r w:rsidRPr="00E3006D">
        <w:t xml:space="preserve">СЗИ от НСД «Аура» решает следующие основные задачи: </w:t>
      </w:r>
    </w:p>
    <w:p w:rsidR="00E3006D" w:rsidRPr="00E3006D" w:rsidRDefault="00E3006D" w:rsidP="00E3006D">
      <w:r w:rsidRPr="00E3006D">
        <w:t>обеспечение доверенной среды для аутентификации пользователей и контроля целостности информационных объектов;</w:t>
      </w:r>
    </w:p>
    <w:p w:rsidR="00E3006D" w:rsidRPr="00E3006D" w:rsidRDefault="00E3006D" w:rsidP="00E3006D">
      <w:r w:rsidRPr="00E3006D">
        <w:t xml:space="preserve"> усиленная аутентификация; многоуровневый контроль целостности информационных объектов вычислительной системы; </w:t>
      </w:r>
    </w:p>
    <w:p w:rsidR="00E3006D" w:rsidRPr="00E3006D" w:rsidRDefault="00E3006D" w:rsidP="00E3006D">
      <w:r w:rsidRPr="00E3006D">
        <w:t xml:space="preserve">контроль доступа к устройствам, файлам и папкам; управление печатью, автоматическая маркировка и учет документов; </w:t>
      </w:r>
    </w:p>
    <w:p w:rsidR="00E3006D" w:rsidRPr="00E3006D" w:rsidRDefault="00E3006D" w:rsidP="00E3006D">
      <w:r w:rsidRPr="00E3006D">
        <w:t xml:space="preserve">достоверное уничтожение информационных объектов; </w:t>
      </w:r>
    </w:p>
    <w:p w:rsidR="00E3006D" w:rsidRPr="00E3006D" w:rsidRDefault="00E3006D" w:rsidP="00E3006D">
      <w:r w:rsidRPr="00E3006D">
        <w:t xml:space="preserve">регистрация действий пользователя в системных журналах; </w:t>
      </w:r>
    </w:p>
    <w:p w:rsidR="00E3006D" w:rsidRPr="00E3006D" w:rsidRDefault="00E3006D" w:rsidP="00E3006D">
      <w:r w:rsidRPr="00E3006D">
        <w:t xml:space="preserve">идентификация и аутентификация пользователей в доверенной среде с применением электронных устройств </w:t>
      </w:r>
      <w:proofErr w:type="spellStart"/>
      <w:r w:rsidRPr="00E3006D">
        <w:t>Rutoken</w:t>
      </w:r>
      <w:proofErr w:type="spellEnd"/>
      <w:r w:rsidRPr="00E3006D">
        <w:t xml:space="preserve">. </w:t>
      </w:r>
    </w:p>
    <w:p w:rsidR="00E3006D" w:rsidRPr="00E3006D" w:rsidRDefault="00E3006D" w:rsidP="00DD760D">
      <w:pPr>
        <w:pStyle w:val="2"/>
      </w:pPr>
      <w:r w:rsidRPr="00E3006D">
        <w:t>ТСС</w:t>
      </w:r>
    </w:p>
    <w:p w:rsidR="00E3006D" w:rsidRPr="00E3006D" w:rsidRDefault="00E3006D" w:rsidP="00E3006D">
      <w:r w:rsidRPr="00E3006D">
        <w:t xml:space="preserve">Компания ТСС для защиты автоматизированных рабочих мест и серверов предлагает программно-аппаратный комплекс </w:t>
      </w:r>
      <w:proofErr w:type="spellStart"/>
      <w:r w:rsidRPr="00E3006D">
        <w:t>Diamond</w:t>
      </w:r>
      <w:proofErr w:type="spellEnd"/>
      <w:r w:rsidRPr="00E3006D">
        <w:t xml:space="preserve"> ACS.</w:t>
      </w:r>
    </w:p>
    <w:p w:rsidR="00E3006D" w:rsidRPr="00E3006D" w:rsidRDefault="00E3006D" w:rsidP="00E3006D">
      <w:proofErr w:type="spellStart"/>
      <w:r w:rsidRPr="00E3006D">
        <w:rPr>
          <w:b/>
          <w:bCs/>
        </w:rPr>
        <w:t>Diamond</w:t>
      </w:r>
      <w:proofErr w:type="spellEnd"/>
      <w:r w:rsidRPr="00E3006D">
        <w:rPr>
          <w:b/>
          <w:bCs/>
        </w:rPr>
        <w:t xml:space="preserve"> ACS</w:t>
      </w:r>
      <w:r w:rsidRPr="00E3006D">
        <w:t xml:space="preserve"> </w:t>
      </w:r>
    </w:p>
    <w:p w:rsidR="00E3006D" w:rsidRPr="00E3006D" w:rsidRDefault="00E3006D" w:rsidP="00E3006D">
      <w:r w:rsidRPr="00E3006D">
        <w:t xml:space="preserve">Это кроссплатформенный программно-аппаратный комплекс средств защиты информации от несанкционированного доступа. Продукт позволяет осуществлять доверенную загрузку и физическое разделение контуров различной степени конфиденциальности на автоматизированных рабочих местах. </w:t>
      </w:r>
      <w:proofErr w:type="spellStart"/>
      <w:r w:rsidRPr="00E3006D">
        <w:t>Diamond</w:t>
      </w:r>
      <w:proofErr w:type="spellEnd"/>
      <w:r w:rsidRPr="00E3006D">
        <w:t xml:space="preserve"> ACS может быть реализован в автономной или сетевой версиях в программном и программно-аппаратном видах (с подключением аппаратного замка </w:t>
      </w:r>
      <w:proofErr w:type="spellStart"/>
      <w:r w:rsidRPr="00E3006D">
        <w:t>Diamond</w:t>
      </w:r>
      <w:proofErr w:type="spellEnd"/>
      <w:r w:rsidRPr="00E3006D">
        <w:t xml:space="preserve"> ACS HW).  </w:t>
      </w:r>
    </w:p>
    <w:p w:rsidR="00E3006D" w:rsidRPr="00E3006D" w:rsidRDefault="00E3006D" w:rsidP="00E3006D">
      <w:r w:rsidRPr="00E3006D">
        <w:t xml:space="preserve">Основные функции </w:t>
      </w:r>
      <w:proofErr w:type="spellStart"/>
      <w:r w:rsidRPr="00E3006D">
        <w:t>Diamond</w:t>
      </w:r>
      <w:proofErr w:type="spellEnd"/>
      <w:r w:rsidRPr="00E3006D">
        <w:t xml:space="preserve"> ACS в программно-аппаратном исполнении: </w:t>
      </w:r>
    </w:p>
    <w:p w:rsidR="00E3006D" w:rsidRPr="00E3006D" w:rsidRDefault="00E3006D" w:rsidP="00E3006D">
      <w:r w:rsidRPr="00E3006D">
        <w:t>централизованное управление (единая консоль управления политиками безопасности);</w:t>
      </w:r>
    </w:p>
    <w:p w:rsidR="00E3006D" w:rsidRPr="00E3006D" w:rsidRDefault="00E3006D" w:rsidP="00E3006D">
      <w:r w:rsidRPr="00E3006D">
        <w:t>контроль целостности загрузочного сектора жесткого диска до загрузки операционной системы (опционально);</w:t>
      </w:r>
    </w:p>
    <w:p w:rsidR="00E3006D" w:rsidRPr="00E3006D" w:rsidRDefault="00E3006D" w:rsidP="00E3006D">
      <w:r w:rsidRPr="00E3006D">
        <w:t xml:space="preserve">возможность работы в двух изолированных контурах различного уровня конфиденциальности на одной машине (опционально); </w:t>
      </w:r>
    </w:p>
    <w:p w:rsidR="00E3006D" w:rsidRPr="00E3006D" w:rsidRDefault="00E3006D" w:rsidP="00E3006D">
      <w:r w:rsidRPr="00E3006D">
        <w:t xml:space="preserve">разграничение доступа пользователей к данным, устройствам и приложениям на основе дискреционного и мандатного принципов контроля доступа; </w:t>
      </w:r>
    </w:p>
    <w:p w:rsidR="00E3006D" w:rsidRPr="00E3006D" w:rsidRDefault="00E3006D" w:rsidP="00E3006D">
      <w:r w:rsidRPr="00E3006D">
        <w:t xml:space="preserve">статический и динамический контроль целостности приложений и данных; </w:t>
      </w:r>
    </w:p>
    <w:p w:rsidR="00E3006D" w:rsidRPr="00E3006D" w:rsidRDefault="00E3006D" w:rsidP="00E3006D">
      <w:r w:rsidRPr="00E3006D">
        <w:t xml:space="preserve">автоматическая регистрация системных событий в журналах безопасности; </w:t>
      </w:r>
    </w:p>
    <w:p w:rsidR="00E3006D" w:rsidRPr="00E3006D" w:rsidRDefault="00E3006D" w:rsidP="00E3006D">
      <w:r w:rsidRPr="00E3006D">
        <w:t xml:space="preserve">контроль вывода на печать и маркировка документов, содержащих конфиденциальную информацию; </w:t>
      </w:r>
    </w:p>
    <w:p w:rsidR="00E3006D" w:rsidRPr="00E3006D" w:rsidRDefault="00E3006D" w:rsidP="00E3006D">
      <w:r w:rsidRPr="00E3006D">
        <w:t xml:space="preserve">блокировка рабочего места по периоду неактивности; </w:t>
      </w:r>
    </w:p>
    <w:p w:rsidR="00E3006D" w:rsidRPr="00E3006D" w:rsidRDefault="00E3006D" w:rsidP="00E3006D">
      <w:r w:rsidRPr="00E3006D">
        <w:t xml:space="preserve">возможность настройки расписания доступа пользователя в систему; </w:t>
      </w:r>
    </w:p>
    <w:p w:rsidR="00E3006D" w:rsidRPr="00E3006D" w:rsidRDefault="00E3006D" w:rsidP="00E3006D">
      <w:r w:rsidRPr="00E3006D">
        <w:t xml:space="preserve">функция многофакторной аутентификации с использованием биометрических данных пользователя (вход в систему по отпечаткам пальцев, смарт-карте и </w:t>
      </w:r>
      <w:proofErr w:type="spellStart"/>
      <w:r w:rsidRPr="00E3006D">
        <w:t>пин</w:t>
      </w:r>
      <w:proofErr w:type="spellEnd"/>
      <w:r w:rsidRPr="00E3006D">
        <w:t xml:space="preserve">-коду). </w:t>
      </w:r>
    </w:p>
    <w:p w:rsidR="00E3006D" w:rsidRPr="00E3006D" w:rsidRDefault="00E3006D" w:rsidP="00E3006D">
      <w:proofErr w:type="spellStart"/>
      <w:r w:rsidRPr="00E3006D">
        <w:t>Diamond</w:t>
      </w:r>
      <w:proofErr w:type="spellEnd"/>
      <w:r w:rsidRPr="00E3006D">
        <w:t xml:space="preserve"> ACS поддерживает </w:t>
      </w:r>
      <w:proofErr w:type="spellStart"/>
      <w:r w:rsidRPr="00E3006D">
        <w:t>Windows</w:t>
      </w:r>
      <w:proofErr w:type="spellEnd"/>
      <w:r w:rsidRPr="00E3006D">
        <w:t xml:space="preserve"> и </w:t>
      </w:r>
      <w:proofErr w:type="spellStart"/>
      <w:r w:rsidRPr="00E3006D">
        <w:t>Linux</w:t>
      </w:r>
      <w:proofErr w:type="spellEnd"/>
      <w:r w:rsidRPr="00E3006D">
        <w:t xml:space="preserve">. </w:t>
      </w:r>
      <w:proofErr w:type="spellStart"/>
      <w:r w:rsidRPr="00E3006D">
        <w:t>Diamond</w:t>
      </w:r>
      <w:proofErr w:type="spellEnd"/>
      <w:r w:rsidRPr="00E3006D">
        <w:t xml:space="preserve"> ACS также может применяться в системах терминального доступа, построенных на базе терминальных служб </w:t>
      </w:r>
      <w:proofErr w:type="spellStart"/>
      <w:r w:rsidRPr="00E3006D">
        <w:t>Microsoft</w:t>
      </w:r>
      <w:proofErr w:type="spellEnd"/>
      <w:r w:rsidRPr="00E3006D">
        <w:t xml:space="preserve"> RDS и программного обеспечения </w:t>
      </w:r>
      <w:proofErr w:type="spellStart"/>
      <w:r w:rsidRPr="00E3006D">
        <w:t>Citrix</w:t>
      </w:r>
      <w:proofErr w:type="spellEnd"/>
      <w:r w:rsidRPr="00E3006D">
        <w:t xml:space="preserve"> (функционирующего на базе протокола ICA). </w:t>
      </w:r>
    </w:p>
    <w:p w:rsidR="00E3006D" w:rsidRPr="00E3006D" w:rsidRDefault="00E3006D" w:rsidP="00E3006D">
      <w:r w:rsidRPr="00E3006D">
        <w:t xml:space="preserve">Комплекс обеспечивает возможность совместной работы со следующими СЗИ и СКЗИ: </w:t>
      </w:r>
    </w:p>
    <w:p w:rsidR="00E3006D" w:rsidRPr="00E3006D" w:rsidRDefault="00E3006D" w:rsidP="00E3006D">
      <w:r w:rsidRPr="00E3006D">
        <w:t xml:space="preserve">по части обеспечения безопасного межсетевого взаимодействия и обнаружения вторжений — </w:t>
      </w:r>
      <w:proofErr w:type="spellStart"/>
      <w:r w:rsidRPr="00E3006D">
        <w:t>Diamond</w:t>
      </w:r>
      <w:proofErr w:type="spellEnd"/>
      <w:r w:rsidRPr="00E3006D">
        <w:t xml:space="preserve"> VPN/FW </w:t>
      </w:r>
    </w:p>
    <w:p w:rsidR="00E3006D" w:rsidRPr="00E3006D" w:rsidRDefault="00E3006D" w:rsidP="00E3006D">
      <w:r w:rsidRPr="00E3006D">
        <w:t xml:space="preserve">для хранения ключевой и идентифицирующей информации — </w:t>
      </w:r>
      <w:proofErr w:type="spellStart"/>
      <w:r w:rsidRPr="00E3006D">
        <w:t>JaCarta</w:t>
      </w:r>
      <w:proofErr w:type="spellEnd"/>
      <w:r w:rsidRPr="00E3006D">
        <w:t xml:space="preserve"> (производства ЗАО «Аладдин Р.Д.»). </w:t>
      </w:r>
    </w:p>
    <w:p w:rsidR="00E3006D" w:rsidRPr="00E3006D" w:rsidRDefault="00E3006D" w:rsidP="00E3006D">
      <w:r w:rsidRPr="00E3006D">
        <w:rPr>
          <w:b/>
          <w:bCs/>
        </w:rPr>
        <w:t>Выводы</w:t>
      </w:r>
      <w:r w:rsidRPr="00E3006D">
        <w:t xml:space="preserve"> Вы рассмотрели российский рынок сертифицированных средств защиты информации от несанкционированного доступа для конечных точек, Вы узнали, каким требованиям должны соответствовать СЗИ от НСД, а также обозначили основных игроков российского рынка СЗИ от НСД. </w:t>
      </w:r>
    </w:p>
    <w:p w:rsidR="00E3006D" w:rsidRPr="00E3006D" w:rsidRDefault="00E3006D" w:rsidP="00E3006D">
      <w:r w:rsidRPr="00E3006D">
        <w:t xml:space="preserve">Основным драйвером рынка сертифицированных СЗИ от НСД является необходимость выполнения требований действующего законодательства и нормативных актов в области защиты информации (защита ПДН, защита ГИС, защита ГТ). Хотя изначально СЗИ от НСД создавались применительно к решению задач усиления встроенных в операционные системы механизмов защиты, современные продукты этого класса эволюционируют в сторону комплексной защиты конечных точек сети от внешних и внутренних угроз, где функциональность СЗИ от НСД является лишь одной из составляющих. </w:t>
      </w:r>
    </w:p>
    <w:p w:rsidR="00E3006D" w:rsidRPr="00E3006D" w:rsidRDefault="00E3006D" w:rsidP="00E3006D">
      <w:r w:rsidRPr="00E3006D">
        <w:t xml:space="preserve">К наиболее популярным в России продуктам можно отнести </w:t>
      </w:r>
      <w:proofErr w:type="spellStart"/>
      <w:r w:rsidRPr="00E3006D">
        <w:t>Secret</w:t>
      </w:r>
      <w:proofErr w:type="spellEnd"/>
      <w:r w:rsidRPr="00E3006D">
        <w:t xml:space="preserve"> </w:t>
      </w:r>
      <w:proofErr w:type="spellStart"/>
      <w:r w:rsidRPr="00E3006D">
        <w:t>Net</w:t>
      </w:r>
      <w:proofErr w:type="spellEnd"/>
      <w:r w:rsidRPr="00E3006D">
        <w:t xml:space="preserve"> </w:t>
      </w:r>
      <w:proofErr w:type="spellStart"/>
      <w:r w:rsidRPr="00E3006D">
        <w:t>Studio</w:t>
      </w:r>
      <w:proofErr w:type="spellEnd"/>
      <w:r w:rsidRPr="00E3006D">
        <w:t xml:space="preserve">, «Аккорд», </w:t>
      </w:r>
      <w:proofErr w:type="spellStart"/>
      <w:r w:rsidRPr="00E3006D">
        <w:t>Dallas</w:t>
      </w:r>
      <w:proofErr w:type="spellEnd"/>
      <w:r w:rsidRPr="00E3006D">
        <w:t xml:space="preserve"> </w:t>
      </w:r>
      <w:proofErr w:type="spellStart"/>
      <w:r w:rsidRPr="00E3006D">
        <w:t>Lock</w:t>
      </w:r>
      <w:proofErr w:type="spellEnd"/>
      <w:r w:rsidRPr="00E3006D">
        <w:t>, «</w:t>
      </w:r>
      <w:proofErr w:type="spellStart"/>
      <w:r w:rsidRPr="00E3006D">
        <w:t>Блокхост</w:t>
      </w:r>
      <w:proofErr w:type="spellEnd"/>
      <w:r w:rsidRPr="00E3006D">
        <w:t xml:space="preserve">-сеть», </w:t>
      </w:r>
      <w:proofErr w:type="spellStart"/>
      <w:r w:rsidRPr="00E3006D">
        <w:t>Diamond</w:t>
      </w:r>
      <w:proofErr w:type="spellEnd"/>
      <w:r w:rsidRPr="00E3006D">
        <w:t xml:space="preserve"> ACS, «Панцирь», «Страж NT», «Аура» и «Фантом». Среди комплексных решений для защиты автоматизированных рабочих мест и серверов можно выделить продукты </w:t>
      </w:r>
      <w:proofErr w:type="spellStart"/>
      <w:r w:rsidRPr="00E3006D">
        <w:t>Dallas</w:t>
      </w:r>
      <w:proofErr w:type="spellEnd"/>
      <w:r w:rsidRPr="00E3006D">
        <w:t xml:space="preserve"> </w:t>
      </w:r>
      <w:proofErr w:type="spellStart"/>
      <w:r w:rsidRPr="00E3006D">
        <w:t>Lock</w:t>
      </w:r>
      <w:proofErr w:type="spellEnd"/>
      <w:r w:rsidRPr="00E3006D">
        <w:t xml:space="preserve"> ЦЗИ «Конфидент» и </w:t>
      </w:r>
      <w:proofErr w:type="spellStart"/>
      <w:r w:rsidRPr="00E3006D">
        <w:t>Secret</w:t>
      </w:r>
      <w:proofErr w:type="spellEnd"/>
      <w:r w:rsidRPr="00E3006D">
        <w:t xml:space="preserve"> </w:t>
      </w:r>
      <w:proofErr w:type="spellStart"/>
      <w:r w:rsidRPr="00E3006D">
        <w:t>Net</w:t>
      </w:r>
      <w:proofErr w:type="spellEnd"/>
      <w:r w:rsidRPr="00E3006D">
        <w:t xml:space="preserve"> </w:t>
      </w:r>
      <w:proofErr w:type="spellStart"/>
      <w:r w:rsidRPr="00E3006D">
        <w:t>Studio</w:t>
      </w:r>
      <w:proofErr w:type="spellEnd"/>
      <w:r w:rsidRPr="00E3006D">
        <w:t xml:space="preserve"> компании «Код Безопасности». Помимо стандартных функций СЗИ от НСД у этих решений есть персональный межсетевой экран, система обнаружения вторжений. </w:t>
      </w:r>
      <w:proofErr w:type="spellStart"/>
      <w:r w:rsidRPr="00E3006D">
        <w:t>Secret</w:t>
      </w:r>
      <w:proofErr w:type="spellEnd"/>
      <w:r w:rsidRPr="00E3006D">
        <w:t xml:space="preserve"> </w:t>
      </w:r>
      <w:proofErr w:type="spellStart"/>
      <w:r w:rsidRPr="00E3006D">
        <w:t>Net</w:t>
      </w:r>
      <w:proofErr w:type="spellEnd"/>
      <w:r w:rsidRPr="00E3006D">
        <w:t xml:space="preserve"> </w:t>
      </w:r>
      <w:proofErr w:type="spellStart"/>
      <w:r w:rsidRPr="00E3006D">
        <w:t>Studio</w:t>
      </w:r>
      <w:proofErr w:type="spellEnd"/>
      <w:r w:rsidRPr="00E3006D">
        <w:t xml:space="preserve"> включает антивирусный модуль на базе антивирусного ядра ESET, а также планируется интеграция с </w:t>
      </w:r>
      <w:proofErr w:type="spellStart"/>
      <w:r w:rsidRPr="00E3006D">
        <w:t>Kaspersky</w:t>
      </w:r>
      <w:proofErr w:type="spellEnd"/>
      <w:r w:rsidRPr="00E3006D">
        <w:t xml:space="preserve"> </w:t>
      </w:r>
      <w:proofErr w:type="spellStart"/>
      <w:r w:rsidRPr="00E3006D">
        <w:t>Anti-Virus</w:t>
      </w:r>
      <w:proofErr w:type="spellEnd"/>
      <w:r w:rsidRPr="00E3006D">
        <w:t xml:space="preserve">. </w:t>
      </w:r>
    </w:p>
    <w:p w:rsidR="00E3006D" w:rsidRPr="00E3006D" w:rsidRDefault="00E3006D" w:rsidP="00E3006D">
      <w:pPr>
        <w:rPr>
          <w:b/>
          <w:i/>
        </w:rPr>
      </w:pPr>
      <w:bookmarkStart w:id="3" w:name="_Toc10539928"/>
    </w:p>
    <w:p w:rsidR="00E3006D" w:rsidRPr="00E3006D" w:rsidRDefault="00E3006D" w:rsidP="00E3006D">
      <w:pPr>
        <w:rPr>
          <w:b/>
          <w:iCs/>
        </w:rPr>
      </w:pPr>
      <w:r w:rsidRPr="00E3006D">
        <w:rPr>
          <w:b/>
          <w:i/>
          <w:iCs/>
        </w:rPr>
        <w:t>Контрольные вопросы</w:t>
      </w:r>
    </w:p>
    <w:p w:rsidR="00E3006D" w:rsidRPr="00E3006D" w:rsidRDefault="00E3006D" w:rsidP="00E3006D">
      <w:pPr>
        <w:numPr>
          <w:ilvl w:val="0"/>
          <w:numId w:val="42"/>
        </w:numPr>
        <w:rPr>
          <w:bCs/>
          <w:iCs/>
        </w:rPr>
      </w:pPr>
      <w:r w:rsidRPr="00E3006D">
        <w:rPr>
          <w:b/>
          <w:bCs/>
          <w:i/>
          <w:iCs/>
        </w:rPr>
        <w:t>Опишите процесс построения системы информационно-компьютерной безопасности?</w:t>
      </w:r>
    </w:p>
    <w:p w:rsidR="00E3006D" w:rsidRPr="00E3006D" w:rsidRDefault="00E3006D" w:rsidP="00E3006D">
      <w:pPr>
        <w:numPr>
          <w:ilvl w:val="0"/>
          <w:numId w:val="42"/>
        </w:numPr>
        <w:rPr>
          <w:bCs/>
          <w:iCs/>
        </w:rPr>
      </w:pPr>
      <w:r w:rsidRPr="00E3006D">
        <w:rPr>
          <w:b/>
          <w:bCs/>
          <w:i/>
          <w:iCs/>
        </w:rPr>
        <w:t>Перечислите основные руководящие документы ФСТЭК по классификации АС, средств вычислительной техники (СВТ), межсетевых экранов (МЭ) и программного обеспечения (ПО)?</w:t>
      </w:r>
    </w:p>
    <w:p w:rsidR="00E3006D" w:rsidRPr="00E3006D" w:rsidRDefault="00E3006D" w:rsidP="00E3006D">
      <w:pPr>
        <w:numPr>
          <w:ilvl w:val="0"/>
          <w:numId w:val="42"/>
        </w:numPr>
        <w:rPr>
          <w:bCs/>
          <w:iCs/>
        </w:rPr>
      </w:pPr>
      <w:r w:rsidRPr="00E3006D">
        <w:rPr>
          <w:b/>
          <w:bCs/>
          <w:i/>
          <w:iCs/>
        </w:rPr>
        <w:t>Что включает в себя модель CIA?</w:t>
      </w:r>
    </w:p>
    <w:p w:rsidR="00E3006D" w:rsidRPr="00E3006D" w:rsidRDefault="00E3006D" w:rsidP="00E3006D">
      <w:pPr>
        <w:numPr>
          <w:ilvl w:val="0"/>
          <w:numId w:val="42"/>
        </w:numPr>
        <w:rPr>
          <w:bCs/>
          <w:iCs/>
        </w:rPr>
      </w:pPr>
      <w:r w:rsidRPr="00E3006D">
        <w:rPr>
          <w:b/>
          <w:bCs/>
          <w:i/>
          <w:iCs/>
        </w:rPr>
        <w:t>Сколько классов защищенности АС от НСД определено в РД, охарактеризуйте их</w:t>
      </w:r>
    </w:p>
    <w:p w:rsidR="00E3006D" w:rsidRPr="00E3006D" w:rsidRDefault="00E3006D" w:rsidP="00E3006D">
      <w:pPr>
        <w:numPr>
          <w:ilvl w:val="0"/>
          <w:numId w:val="42"/>
        </w:numPr>
        <w:rPr>
          <w:bCs/>
          <w:iCs/>
        </w:rPr>
      </w:pPr>
      <w:r w:rsidRPr="00E3006D">
        <w:rPr>
          <w:b/>
          <w:bCs/>
          <w:i/>
          <w:iCs/>
        </w:rPr>
        <w:t>Перечислите основные виды преднамеренных угроз:</w:t>
      </w:r>
    </w:p>
    <w:p w:rsidR="00E3006D" w:rsidRPr="00E3006D" w:rsidRDefault="00E3006D" w:rsidP="00E3006D">
      <w:pPr>
        <w:numPr>
          <w:ilvl w:val="0"/>
          <w:numId w:val="42"/>
        </w:numPr>
        <w:rPr>
          <w:bCs/>
          <w:iCs/>
        </w:rPr>
      </w:pPr>
      <w:r w:rsidRPr="00E3006D">
        <w:rPr>
          <w:b/>
          <w:bCs/>
          <w:i/>
          <w:iCs/>
        </w:rPr>
        <w:t>Что относиться к угрозам безопасности сетевого взаимодействия:</w:t>
      </w:r>
    </w:p>
    <w:p w:rsidR="00E3006D" w:rsidRPr="00E3006D" w:rsidRDefault="00E3006D" w:rsidP="00E3006D">
      <w:pPr>
        <w:numPr>
          <w:ilvl w:val="0"/>
          <w:numId w:val="42"/>
        </w:numPr>
        <w:rPr>
          <w:bCs/>
          <w:iCs/>
        </w:rPr>
      </w:pPr>
      <w:r w:rsidRPr="00E3006D">
        <w:rPr>
          <w:b/>
          <w:bCs/>
          <w:i/>
          <w:iCs/>
        </w:rPr>
        <w:t xml:space="preserve">Что относиться к </w:t>
      </w:r>
      <w:proofErr w:type="gramStart"/>
      <w:r w:rsidRPr="00E3006D">
        <w:rPr>
          <w:b/>
          <w:bCs/>
          <w:i/>
          <w:iCs/>
        </w:rPr>
        <w:t>угрозам  несанкционированного</w:t>
      </w:r>
      <w:proofErr w:type="gramEnd"/>
      <w:r w:rsidRPr="00E3006D">
        <w:rPr>
          <w:b/>
          <w:bCs/>
          <w:i/>
          <w:iCs/>
        </w:rPr>
        <w:t xml:space="preserve"> использования компьютерных ресурсов:</w:t>
      </w:r>
    </w:p>
    <w:p w:rsidR="00E3006D" w:rsidRPr="00E3006D" w:rsidRDefault="00E3006D" w:rsidP="00E3006D">
      <w:pPr>
        <w:numPr>
          <w:ilvl w:val="0"/>
          <w:numId w:val="42"/>
        </w:numPr>
        <w:rPr>
          <w:bCs/>
          <w:iCs/>
        </w:rPr>
      </w:pPr>
      <w:r w:rsidRPr="00E3006D">
        <w:rPr>
          <w:b/>
          <w:bCs/>
          <w:i/>
          <w:iCs/>
        </w:rPr>
        <w:t>К мерам по предупреждению несанкционированного воздействия на компьютерные ресурсы относятся:</w:t>
      </w:r>
    </w:p>
    <w:p w:rsidR="00E3006D" w:rsidRPr="00E3006D" w:rsidRDefault="00E3006D" w:rsidP="00E3006D">
      <w:pPr>
        <w:numPr>
          <w:ilvl w:val="0"/>
          <w:numId w:val="42"/>
        </w:numPr>
        <w:rPr>
          <w:bCs/>
          <w:iCs/>
        </w:rPr>
      </w:pPr>
      <w:r w:rsidRPr="00E3006D">
        <w:rPr>
          <w:b/>
          <w:bCs/>
          <w:i/>
          <w:iCs/>
        </w:rPr>
        <w:t>Средства защиты информации – это…</w:t>
      </w:r>
    </w:p>
    <w:p w:rsidR="00E3006D" w:rsidRPr="00E3006D" w:rsidRDefault="00E3006D" w:rsidP="00E3006D">
      <w:pPr>
        <w:numPr>
          <w:ilvl w:val="0"/>
          <w:numId w:val="42"/>
        </w:numPr>
        <w:rPr>
          <w:bCs/>
          <w:iCs/>
        </w:rPr>
      </w:pPr>
      <w:r w:rsidRPr="00E3006D">
        <w:rPr>
          <w:b/>
          <w:bCs/>
          <w:i/>
          <w:iCs/>
        </w:rPr>
        <w:t>Функциональные требования к АСЗИ включают следующие группы требований:</w:t>
      </w:r>
    </w:p>
    <w:p w:rsidR="00E3006D" w:rsidRPr="00E3006D" w:rsidRDefault="00E3006D" w:rsidP="00E3006D">
      <w:pPr>
        <w:numPr>
          <w:ilvl w:val="0"/>
          <w:numId w:val="42"/>
        </w:numPr>
        <w:rPr>
          <w:bCs/>
          <w:iCs/>
        </w:rPr>
      </w:pPr>
      <w:r w:rsidRPr="00E3006D">
        <w:rPr>
          <w:b/>
          <w:bCs/>
          <w:i/>
          <w:iCs/>
        </w:rPr>
        <w:t>Система защиты АСЗИ должна выполнять следующие функции:</w:t>
      </w:r>
    </w:p>
    <w:p w:rsidR="00E3006D" w:rsidRPr="00E3006D" w:rsidRDefault="00E3006D" w:rsidP="00E3006D">
      <w:pPr>
        <w:numPr>
          <w:ilvl w:val="0"/>
          <w:numId w:val="42"/>
        </w:numPr>
        <w:rPr>
          <w:bCs/>
          <w:iCs/>
        </w:rPr>
      </w:pPr>
      <w:r w:rsidRPr="00E3006D">
        <w:rPr>
          <w:b/>
          <w:bCs/>
          <w:i/>
          <w:iCs/>
        </w:rPr>
        <w:t>Основными функциями СРД являются:</w:t>
      </w:r>
    </w:p>
    <w:p w:rsidR="00E3006D" w:rsidRPr="00E3006D" w:rsidRDefault="00E3006D" w:rsidP="00E3006D">
      <w:pPr>
        <w:numPr>
          <w:ilvl w:val="0"/>
          <w:numId w:val="42"/>
        </w:numPr>
        <w:rPr>
          <w:bCs/>
          <w:iCs/>
        </w:rPr>
      </w:pPr>
      <w:r w:rsidRPr="00E3006D">
        <w:rPr>
          <w:b/>
          <w:bCs/>
          <w:i/>
          <w:iCs/>
        </w:rPr>
        <w:t xml:space="preserve">Какие функции выполняют обеспечивающие средства для СРД: </w:t>
      </w:r>
    </w:p>
    <w:p w:rsidR="00E3006D" w:rsidRPr="00E3006D" w:rsidRDefault="00E3006D" w:rsidP="00E3006D">
      <w:pPr>
        <w:numPr>
          <w:ilvl w:val="0"/>
          <w:numId w:val="42"/>
        </w:numPr>
        <w:rPr>
          <w:bCs/>
          <w:iCs/>
        </w:rPr>
      </w:pPr>
      <w:r w:rsidRPr="00E3006D">
        <w:rPr>
          <w:b/>
          <w:bCs/>
          <w:i/>
          <w:iCs/>
        </w:rPr>
        <w:t>Разграничение доступа – это…, Авторизация – это…</w:t>
      </w:r>
    </w:p>
    <w:p w:rsidR="00E3006D" w:rsidRPr="00E3006D" w:rsidRDefault="00E3006D" w:rsidP="00E3006D">
      <w:pPr>
        <w:numPr>
          <w:ilvl w:val="0"/>
          <w:numId w:val="42"/>
        </w:numPr>
        <w:rPr>
          <w:bCs/>
          <w:iCs/>
        </w:rPr>
      </w:pPr>
      <w:r w:rsidRPr="00E3006D">
        <w:rPr>
          <w:b/>
          <w:bCs/>
          <w:i/>
          <w:iCs/>
        </w:rPr>
        <w:t>Контроль целостности программного и информационного окружения</w:t>
      </w:r>
    </w:p>
    <w:p w:rsidR="00E3006D" w:rsidRPr="00E3006D" w:rsidRDefault="00E3006D" w:rsidP="00E3006D">
      <w:pPr>
        <w:numPr>
          <w:ilvl w:val="0"/>
          <w:numId w:val="42"/>
        </w:numPr>
        <w:rPr>
          <w:bCs/>
          <w:iCs/>
        </w:rPr>
      </w:pPr>
      <w:r w:rsidRPr="00E3006D">
        <w:rPr>
          <w:b/>
          <w:bCs/>
          <w:i/>
          <w:iCs/>
        </w:rPr>
        <w:t>В чем суть криптографической защиты хранящейся информации.</w:t>
      </w:r>
    </w:p>
    <w:p w:rsidR="00E3006D" w:rsidRPr="00E3006D" w:rsidRDefault="00E3006D" w:rsidP="00E3006D">
      <w:pPr>
        <w:numPr>
          <w:ilvl w:val="0"/>
          <w:numId w:val="42"/>
        </w:numPr>
        <w:rPr>
          <w:bCs/>
          <w:iCs/>
        </w:rPr>
      </w:pPr>
      <w:r w:rsidRPr="00E3006D">
        <w:rPr>
          <w:b/>
          <w:bCs/>
          <w:i/>
          <w:iCs/>
        </w:rPr>
        <w:t xml:space="preserve">Какими важными достоинствами обладает </w:t>
      </w:r>
      <w:proofErr w:type="spellStart"/>
      <w:r w:rsidRPr="00E3006D">
        <w:rPr>
          <w:b/>
          <w:bCs/>
          <w:i/>
          <w:iCs/>
        </w:rPr>
        <w:t>Secret</w:t>
      </w:r>
      <w:proofErr w:type="spellEnd"/>
      <w:r w:rsidRPr="00E3006D">
        <w:rPr>
          <w:b/>
          <w:bCs/>
          <w:i/>
          <w:iCs/>
        </w:rPr>
        <w:t xml:space="preserve"> </w:t>
      </w:r>
      <w:proofErr w:type="spellStart"/>
      <w:r w:rsidRPr="00E3006D">
        <w:rPr>
          <w:b/>
          <w:bCs/>
          <w:i/>
          <w:iCs/>
        </w:rPr>
        <w:t>Net</w:t>
      </w:r>
      <w:proofErr w:type="spellEnd"/>
      <w:r w:rsidRPr="00E3006D">
        <w:rPr>
          <w:b/>
          <w:bCs/>
          <w:i/>
          <w:iCs/>
        </w:rPr>
        <w:t>?</w:t>
      </w:r>
    </w:p>
    <w:p w:rsidR="00E3006D" w:rsidRPr="00E3006D" w:rsidRDefault="00E3006D" w:rsidP="00E3006D">
      <w:pPr>
        <w:numPr>
          <w:ilvl w:val="0"/>
          <w:numId w:val="42"/>
        </w:numPr>
        <w:rPr>
          <w:bCs/>
          <w:iCs/>
        </w:rPr>
      </w:pPr>
      <w:r w:rsidRPr="00E3006D">
        <w:rPr>
          <w:b/>
          <w:bCs/>
          <w:i/>
          <w:iCs/>
        </w:rPr>
        <w:t>Перечислите типы МЭ?</w:t>
      </w:r>
    </w:p>
    <w:p w:rsidR="00E3006D" w:rsidRPr="00E3006D" w:rsidRDefault="00E3006D" w:rsidP="00E3006D">
      <w:pPr>
        <w:numPr>
          <w:ilvl w:val="0"/>
          <w:numId w:val="42"/>
        </w:numPr>
        <w:rPr>
          <w:bCs/>
          <w:iCs/>
        </w:rPr>
      </w:pPr>
      <w:r w:rsidRPr="00E3006D">
        <w:rPr>
          <w:b/>
          <w:bCs/>
          <w:i/>
          <w:iCs/>
        </w:rPr>
        <w:t xml:space="preserve">Опишите назначение и возможности системы защиты </w:t>
      </w:r>
      <w:proofErr w:type="spellStart"/>
      <w:r w:rsidRPr="00E3006D">
        <w:rPr>
          <w:b/>
          <w:bCs/>
          <w:i/>
          <w:iCs/>
        </w:rPr>
        <w:t>Dallas</w:t>
      </w:r>
      <w:proofErr w:type="spellEnd"/>
      <w:r w:rsidRPr="00E3006D">
        <w:rPr>
          <w:b/>
          <w:bCs/>
          <w:i/>
          <w:iCs/>
        </w:rPr>
        <w:t xml:space="preserve"> </w:t>
      </w:r>
      <w:proofErr w:type="spellStart"/>
      <w:r w:rsidRPr="00E3006D">
        <w:rPr>
          <w:b/>
          <w:bCs/>
          <w:i/>
          <w:iCs/>
        </w:rPr>
        <w:t>Lock</w:t>
      </w:r>
      <w:proofErr w:type="spellEnd"/>
      <w:r w:rsidRPr="00E3006D">
        <w:rPr>
          <w:b/>
          <w:bCs/>
          <w:i/>
          <w:iCs/>
        </w:rPr>
        <w:t>.</w:t>
      </w:r>
    </w:p>
    <w:p w:rsidR="00E3006D" w:rsidRPr="00E3006D" w:rsidRDefault="00E3006D" w:rsidP="00E3006D">
      <w:pPr>
        <w:rPr>
          <w:b/>
          <w:iCs/>
        </w:rPr>
      </w:pPr>
    </w:p>
    <w:p w:rsidR="00E3006D" w:rsidRPr="00E3006D" w:rsidRDefault="00E3006D" w:rsidP="00E3006D">
      <w:pPr>
        <w:rPr>
          <w:b/>
          <w:iCs/>
        </w:rPr>
      </w:pPr>
      <w:r w:rsidRPr="00E3006D">
        <w:rPr>
          <w:b/>
          <w:i/>
          <w:iCs/>
        </w:rPr>
        <w:t>Дополнительные материалы, информационные источники</w:t>
      </w:r>
    </w:p>
    <w:p w:rsidR="00E3006D" w:rsidRPr="00E3006D" w:rsidRDefault="00E3006D" w:rsidP="00E3006D">
      <w:pPr>
        <w:numPr>
          <w:ilvl w:val="0"/>
          <w:numId w:val="40"/>
        </w:numPr>
      </w:pPr>
      <w:r w:rsidRPr="00E3006D">
        <w:t xml:space="preserve">Сайт </w:t>
      </w:r>
      <w:proofErr w:type="gramStart"/>
      <w:r w:rsidRPr="00E3006D">
        <w:t>компании ”Код</w:t>
      </w:r>
      <w:proofErr w:type="gramEnd"/>
      <w:r w:rsidRPr="00E3006D">
        <w:t xml:space="preserve"> Безопасности” https://www.securitycode.ru/ </w:t>
      </w:r>
    </w:p>
    <w:p w:rsidR="00E3006D" w:rsidRPr="00E3006D" w:rsidRDefault="00E3006D" w:rsidP="00E3006D">
      <w:pPr>
        <w:numPr>
          <w:ilvl w:val="0"/>
          <w:numId w:val="40"/>
        </w:numPr>
      </w:pPr>
      <w:r w:rsidRPr="00E3006D">
        <w:t xml:space="preserve">Сайт </w:t>
      </w:r>
      <w:proofErr w:type="gramStart"/>
      <w:r w:rsidRPr="00E3006D">
        <w:t>компании ”Конфидент</w:t>
      </w:r>
      <w:proofErr w:type="gramEnd"/>
      <w:r w:rsidRPr="00E3006D">
        <w:t xml:space="preserve">” https://dallaslock.ru/ </w:t>
      </w:r>
    </w:p>
    <w:p w:rsidR="00E3006D" w:rsidRPr="00E3006D" w:rsidRDefault="00E3006D" w:rsidP="00E3006D">
      <w:pPr>
        <w:numPr>
          <w:ilvl w:val="0"/>
          <w:numId w:val="40"/>
        </w:numPr>
      </w:pPr>
      <w:r w:rsidRPr="00E3006D">
        <w:t xml:space="preserve">Сайт компании «Лаборатория Касперского» </w:t>
      </w:r>
      <w:hyperlink r:id="rId11" w:history="1">
        <w:r w:rsidRPr="00E3006D">
          <w:rPr>
            <w:rStyle w:val="af9"/>
          </w:rPr>
          <w:t>https://www.kaspersky.ru/</w:t>
        </w:r>
      </w:hyperlink>
    </w:p>
    <w:p w:rsidR="00E3006D" w:rsidRPr="00E3006D" w:rsidRDefault="00E3006D" w:rsidP="00E3006D">
      <w:pPr>
        <w:numPr>
          <w:ilvl w:val="0"/>
          <w:numId w:val="40"/>
        </w:numPr>
      </w:pPr>
      <w:r w:rsidRPr="00E3006D">
        <w:t xml:space="preserve">Сайт компании ГК </w:t>
      </w:r>
      <w:proofErr w:type="spellStart"/>
      <w:r w:rsidRPr="00E3006D">
        <w:t>Astra</w:t>
      </w:r>
      <w:proofErr w:type="spellEnd"/>
      <w:r w:rsidRPr="00E3006D">
        <w:t xml:space="preserve"> </w:t>
      </w:r>
      <w:proofErr w:type="spellStart"/>
      <w:r w:rsidRPr="00E3006D">
        <w:t>Linux</w:t>
      </w:r>
      <w:proofErr w:type="spellEnd"/>
      <w:r w:rsidRPr="00E3006D">
        <w:t xml:space="preserve"> </w:t>
      </w:r>
      <w:hyperlink r:id="rId12" w:history="1">
        <w:r w:rsidRPr="00E3006D">
          <w:rPr>
            <w:rStyle w:val="af9"/>
          </w:rPr>
          <w:t>https://astralinux.ru/</w:t>
        </w:r>
      </w:hyperlink>
    </w:p>
    <w:p w:rsidR="00E3006D" w:rsidRPr="00E3006D" w:rsidRDefault="00E3006D" w:rsidP="00E3006D">
      <w:pPr>
        <w:numPr>
          <w:ilvl w:val="0"/>
          <w:numId w:val="40"/>
        </w:numPr>
        <w:rPr>
          <w:b/>
          <w:i/>
        </w:rPr>
      </w:pPr>
      <w:r w:rsidRPr="00E3006D">
        <w:t xml:space="preserve">Сайт компании «Доктор Веб» </w:t>
      </w:r>
      <w:hyperlink r:id="rId13" w:history="1">
        <w:r w:rsidRPr="00E3006D">
          <w:rPr>
            <w:rStyle w:val="af9"/>
          </w:rPr>
          <w:t>https://www.drweb.ru/</w:t>
        </w:r>
      </w:hyperlink>
      <w:bookmarkEnd w:id="3"/>
    </w:p>
    <w:p w:rsidR="00E3006D" w:rsidRPr="00E3006D" w:rsidRDefault="00E3006D" w:rsidP="00E3006D"/>
    <w:p w:rsidR="00E3006D" w:rsidRPr="00E3006D" w:rsidRDefault="00E3006D" w:rsidP="00E3006D">
      <w:pPr>
        <w:rPr>
          <w:b/>
          <w:bCs/>
        </w:rPr>
      </w:pPr>
      <w:r w:rsidRPr="00E3006D">
        <w:rPr>
          <w:b/>
          <w:bCs/>
        </w:rPr>
        <w:t xml:space="preserve">Методика текущего контроля </w:t>
      </w:r>
    </w:p>
    <w:p w:rsidR="00E3006D" w:rsidRPr="00E3006D" w:rsidRDefault="00E3006D" w:rsidP="00E3006D">
      <w:r w:rsidRPr="00E3006D">
        <w:t xml:space="preserve">Текущий контроль включает в себя контроль посещаемости (не менее 80 % занятий), сдача 4 коллоквиумов по тематике дисциплины (проверка знаний и умений по каждой теме) по результатам которого студент получает допуск на экзамен. На коллоквиумах проводится защиты работ, которые проводились на практических занятиях.  В ходе проведения практических занятий целесообразно привлечение студентов к как можно более активному участию в дискуссиях, решении задач, обсуждениях и т. д. При этом активность студентов также может учитываться преподавателем, как один из способов текущего контроля на практических занятиях.  самостоятельной работы студентов </w:t>
      </w:r>
    </w:p>
    <w:p w:rsidR="00E3006D" w:rsidRPr="00E3006D" w:rsidRDefault="00E3006D" w:rsidP="00E3006D">
      <w:r w:rsidRPr="00E3006D">
        <w:t xml:space="preserve">Изучение дисциплины сопровождается </w:t>
      </w:r>
      <w:r w:rsidRPr="00E3006D">
        <w:rPr>
          <w:b/>
          <w:bCs/>
        </w:rPr>
        <w:t>самостоятельной работой студентов (СРС)</w:t>
      </w:r>
      <w:r w:rsidRPr="00E3006D">
        <w:t xml:space="preserve"> с рекомендованными преподавателем литературными источниками и информационными ресурсами сети Интернет. Планирование времени для изучения дисциплины осуществляется на весь период обучения, предусматривая при этом регулярное повторение пройденного материала. Обучающимся, в рамках внеаудиторной самостоятельной работы, необходимо регулярно дополнять сведениями из литературных источников материал, законспектированный на лекциях. При этом на основе изучения рекомендованной литературы целесообразно составить конспект основных положений, терминов и определений, необходимых для освоения разделов учебной дисциплины. Особое место уделяется консультированию, как одной из форм обучения и контроля самостоятельной работы. Консультирование предполагает особым образом организованное взаимодействие между преподавателем и студентами, при этом предполагается, что консультант либо знает готовое решение, которое он может предписать консультируемому, либо он владеет способами деятельности, которые указывают путь решения проблемы. </w:t>
      </w:r>
    </w:p>
    <w:p w:rsidR="00E3006D" w:rsidRPr="00E3006D" w:rsidRDefault="00E3006D" w:rsidP="00E3006D">
      <w:pPr>
        <w:rPr>
          <w:b/>
          <w:bCs/>
        </w:rPr>
      </w:pPr>
      <w:r w:rsidRPr="00E3006D">
        <w:rPr>
          <w:b/>
          <w:bCs/>
        </w:rPr>
        <w:t xml:space="preserve">Текущая СРС по ПЗ №1 состоит из: </w:t>
      </w:r>
    </w:p>
    <w:p w:rsidR="00E3006D" w:rsidRPr="00E3006D" w:rsidRDefault="00E3006D" w:rsidP="00E3006D">
      <w:pPr>
        <w:numPr>
          <w:ilvl w:val="0"/>
          <w:numId w:val="41"/>
        </w:numPr>
      </w:pPr>
      <w:r w:rsidRPr="00E3006D">
        <w:t xml:space="preserve">Работа с лекционным материалом, с учебной литературой - 2 </w:t>
      </w:r>
      <w:proofErr w:type="spellStart"/>
      <w:proofErr w:type="gramStart"/>
      <w:r w:rsidRPr="00E3006D">
        <w:t>ак.ч</w:t>
      </w:r>
      <w:proofErr w:type="spellEnd"/>
      <w:proofErr w:type="gramEnd"/>
      <w:r w:rsidRPr="00E3006D">
        <w:t>;</w:t>
      </w:r>
    </w:p>
    <w:p w:rsidR="00E3006D" w:rsidRPr="00E3006D" w:rsidRDefault="00E3006D" w:rsidP="00E3006D">
      <w:pPr>
        <w:numPr>
          <w:ilvl w:val="0"/>
          <w:numId w:val="41"/>
        </w:numPr>
      </w:pPr>
      <w:r w:rsidRPr="00E3006D">
        <w:t xml:space="preserve"> Опережающая самостоятельная работа (изучение нового материала до его изложения на занятиях) 1 </w:t>
      </w:r>
      <w:proofErr w:type="spellStart"/>
      <w:r w:rsidRPr="00E3006D">
        <w:t>ак.ч</w:t>
      </w:r>
      <w:proofErr w:type="spellEnd"/>
      <w:r w:rsidRPr="00E3006D">
        <w:t xml:space="preserve">. </w:t>
      </w:r>
    </w:p>
    <w:p w:rsidR="00E3006D" w:rsidRPr="00E3006D" w:rsidRDefault="00E3006D" w:rsidP="00E3006D">
      <w:pPr>
        <w:numPr>
          <w:ilvl w:val="0"/>
          <w:numId w:val="41"/>
        </w:numPr>
      </w:pPr>
      <w:r w:rsidRPr="00E3006D">
        <w:t xml:space="preserve">Самостоятельное изучение разделов дисциплины - 1,5 </w:t>
      </w:r>
      <w:proofErr w:type="spellStart"/>
      <w:r w:rsidRPr="00E3006D">
        <w:t>ак.ч</w:t>
      </w:r>
      <w:proofErr w:type="spellEnd"/>
      <w:r w:rsidRPr="00E3006D">
        <w:t xml:space="preserve">. </w:t>
      </w:r>
    </w:p>
    <w:p w:rsidR="00E3006D" w:rsidRPr="00E3006D" w:rsidRDefault="00E3006D" w:rsidP="00E3006D">
      <w:pPr>
        <w:numPr>
          <w:ilvl w:val="0"/>
          <w:numId w:val="41"/>
        </w:numPr>
      </w:pPr>
      <w:r w:rsidRPr="00E3006D">
        <w:t xml:space="preserve">Подготовка к лабораторным работам, к практическим и семинарским занятиям - 2,5 </w:t>
      </w:r>
      <w:proofErr w:type="spellStart"/>
      <w:proofErr w:type="gramStart"/>
      <w:r w:rsidRPr="00E3006D">
        <w:t>ак.ч</w:t>
      </w:r>
      <w:proofErr w:type="spellEnd"/>
      <w:proofErr w:type="gramEnd"/>
      <w:r w:rsidRPr="00E3006D">
        <w:t xml:space="preserve"> </w:t>
      </w:r>
    </w:p>
    <w:p w:rsidR="00E3006D" w:rsidRPr="00E3006D" w:rsidRDefault="00E3006D" w:rsidP="00E3006D">
      <w:pPr>
        <w:numPr>
          <w:ilvl w:val="0"/>
          <w:numId w:val="41"/>
        </w:numPr>
      </w:pPr>
      <w:r w:rsidRPr="00E3006D">
        <w:t xml:space="preserve">Подготовка к контрольным работам, коллоквиумам - 1,5 </w:t>
      </w:r>
      <w:proofErr w:type="spellStart"/>
      <w:r w:rsidRPr="00E3006D">
        <w:t>ак.ч</w:t>
      </w:r>
      <w:proofErr w:type="spellEnd"/>
      <w:r w:rsidRPr="00E3006D">
        <w:t xml:space="preserve">. </w:t>
      </w:r>
    </w:p>
    <w:p w:rsidR="00E3006D" w:rsidRPr="00E3006D" w:rsidRDefault="00E3006D" w:rsidP="00E3006D"/>
    <w:p w:rsidR="00E3006D" w:rsidRPr="00E3006D" w:rsidRDefault="00E3006D" w:rsidP="00E3006D">
      <w:r w:rsidRPr="00E3006D">
        <w:t>Контроль самостоятельной работы студентов осуществляется на лекционных и практических занятиях студентов по методике, описанной выше.</w:t>
      </w:r>
    </w:p>
    <w:p w:rsidR="00E3006D" w:rsidRPr="00E3006D" w:rsidRDefault="00E3006D" w:rsidP="00E3006D"/>
    <w:p w:rsidR="00E3006D" w:rsidRPr="00E3006D" w:rsidRDefault="00E3006D" w:rsidP="00E3006D">
      <w:r w:rsidRPr="00E3006D">
        <w:t>Доцент кафедры ИБ</w:t>
      </w:r>
    </w:p>
    <w:p w:rsidR="00E3006D" w:rsidRPr="00E3006D" w:rsidRDefault="00E3006D" w:rsidP="00E3006D">
      <w:pPr>
        <w:rPr>
          <w:b/>
          <w:i/>
        </w:rPr>
      </w:pPr>
      <w:r w:rsidRPr="00E3006D">
        <w:t>Краснов С.А.</w:t>
      </w:r>
    </w:p>
    <w:p w:rsidR="0056017C" w:rsidRPr="0056017C" w:rsidRDefault="0056017C" w:rsidP="0056017C"/>
    <w:sectPr w:rsidR="0056017C" w:rsidRPr="0056017C" w:rsidSect="00E91068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78BA" w:rsidRDefault="001478BA" w:rsidP="00657AD0">
      <w:pPr>
        <w:spacing w:line="240" w:lineRule="auto"/>
      </w:pPr>
      <w:r>
        <w:separator/>
      </w:r>
    </w:p>
  </w:endnote>
  <w:endnote w:type="continuationSeparator" w:id="0">
    <w:p w:rsidR="001478BA" w:rsidRDefault="001478BA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8E" w:rsidRPr="0001673E" w:rsidRDefault="00BC168E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Pr="00657AD0">
          <w:rPr>
            <w:color w:val="05336E"/>
          </w:rPr>
          <w:fldChar w:fldCharType="begin"/>
        </w:r>
        <w:r w:rsidRPr="00657AD0">
          <w:rPr>
            <w:color w:val="05336E"/>
          </w:rPr>
          <w:instrText>PAGE   \* MERGEFORMAT</w:instrText>
        </w:r>
        <w:r w:rsidRPr="00657AD0">
          <w:rPr>
            <w:color w:val="05336E"/>
          </w:rPr>
          <w:fldChar w:fldCharType="separate"/>
        </w:r>
        <w:r>
          <w:rPr>
            <w:noProof/>
            <w:color w:val="05336E"/>
          </w:rPr>
          <w:t>2</w:t>
        </w:r>
        <w:r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8E" w:rsidRPr="00FA76A4" w:rsidRDefault="00BC168E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>
      <w:rPr>
        <w:color w:val="05336E"/>
      </w:rPr>
      <w:t>2</w:t>
    </w:r>
    <w:r w:rsidRPr="00FA76A4">
      <w:rPr>
        <w:color w:val="05336E"/>
      </w:rPr>
      <w:t xml:space="preserve"> г.</w:t>
    </w:r>
  </w:p>
  <w:p w:rsidR="00BC168E" w:rsidRPr="00FA76A4" w:rsidRDefault="00BC168E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78BA" w:rsidRDefault="001478BA" w:rsidP="00657AD0">
      <w:pPr>
        <w:spacing w:line="240" w:lineRule="auto"/>
      </w:pPr>
      <w:r>
        <w:separator/>
      </w:r>
    </w:p>
  </w:footnote>
  <w:footnote w:type="continuationSeparator" w:id="0">
    <w:p w:rsidR="001478BA" w:rsidRDefault="001478BA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8E" w:rsidRDefault="00BC168E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8E" w:rsidRDefault="00BC168E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594ACBDA"/>
    <w:lvl w:ilvl="0">
      <w:numFmt w:val="bullet"/>
      <w:lvlText w:val="*"/>
      <w:lvlJc w:val="left"/>
    </w:lvl>
  </w:abstractNum>
  <w:abstractNum w:abstractNumId="1" w15:restartNumberingAfterBreak="0">
    <w:nsid w:val="032546CF"/>
    <w:multiLevelType w:val="singleLevel"/>
    <w:tmpl w:val="90D0EDB6"/>
    <w:lvl w:ilvl="0">
      <w:start w:val="1"/>
      <w:numFmt w:val="decimal"/>
      <w:lvlText w:val="%1."/>
      <w:lvlJc w:val="left"/>
      <w:pPr>
        <w:ind w:left="709" w:hanging="425"/>
      </w:pPr>
      <w:rPr>
        <w:rFonts w:hint="default"/>
      </w:rPr>
    </w:lvl>
  </w:abstractNum>
  <w:abstractNum w:abstractNumId="2" w15:restartNumberingAfterBreak="0">
    <w:nsid w:val="03EF055B"/>
    <w:multiLevelType w:val="hybridMultilevel"/>
    <w:tmpl w:val="B10EE152"/>
    <w:lvl w:ilvl="0" w:tplc="8556D4E4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4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5" w15:restartNumberingAfterBreak="0">
    <w:nsid w:val="184B2C5A"/>
    <w:multiLevelType w:val="hybridMultilevel"/>
    <w:tmpl w:val="6A942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F26C0D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7" w15:restartNumberingAfterBreak="0">
    <w:nsid w:val="1FF23791"/>
    <w:multiLevelType w:val="singleLevel"/>
    <w:tmpl w:val="B0342F8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8" w15:restartNumberingAfterBreak="0">
    <w:nsid w:val="21AB499C"/>
    <w:multiLevelType w:val="hybridMultilevel"/>
    <w:tmpl w:val="65F871BA"/>
    <w:lvl w:ilvl="0" w:tplc="57ACE888">
      <w:start w:val="1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5604E2"/>
    <w:multiLevelType w:val="multilevel"/>
    <w:tmpl w:val="773A7D84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25B372BB"/>
    <w:multiLevelType w:val="hybridMultilevel"/>
    <w:tmpl w:val="944A57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25E278A7"/>
    <w:multiLevelType w:val="hybridMultilevel"/>
    <w:tmpl w:val="A0149070"/>
    <w:lvl w:ilvl="0" w:tplc="60B8DD20">
      <w:start w:val="5"/>
      <w:numFmt w:val="decimal"/>
      <w:lvlText w:val="%1."/>
      <w:lvlJc w:val="left"/>
      <w:pPr>
        <w:ind w:left="709" w:hanging="42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3603E4"/>
    <w:multiLevelType w:val="hybridMultilevel"/>
    <w:tmpl w:val="EBF81048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103A29"/>
    <w:multiLevelType w:val="hybridMultilevel"/>
    <w:tmpl w:val="6FDE3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1C205E"/>
    <w:multiLevelType w:val="hybridMultilevel"/>
    <w:tmpl w:val="B15A3A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97E63DF"/>
    <w:multiLevelType w:val="hybridMultilevel"/>
    <w:tmpl w:val="7A7C84C8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403D5C"/>
    <w:multiLevelType w:val="hybridMultilevel"/>
    <w:tmpl w:val="CF627404"/>
    <w:lvl w:ilvl="0" w:tplc="7FDC79EC">
      <w:start w:val="4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426C72AA"/>
    <w:multiLevelType w:val="hybridMultilevel"/>
    <w:tmpl w:val="EE0AB6A8"/>
    <w:lvl w:ilvl="0" w:tplc="8F623A7A">
      <w:start w:val="4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42991CBB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20" w15:restartNumberingAfterBreak="0">
    <w:nsid w:val="486B695B"/>
    <w:multiLevelType w:val="hybridMultilevel"/>
    <w:tmpl w:val="B412C7AA"/>
    <w:lvl w:ilvl="0" w:tplc="A6268F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98C4A0F"/>
    <w:multiLevelType w:val="hybridMultilevel"/>
    <w:tmpl w:val="27205A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2B2884"/>
    <w:multiLevelType w:val="hybridMultilevel"/>
    <w:tmpl w:val="022CC554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86287C"/>
    <w:multiLevelType w:val="hybridMultilevel"/>
    <w:tmpl w:val="3D60EA14"/>
    <w:lvl w:ilvl="0" w:tplc="9A948D42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A6620A"/>
    <w:multiLevelType w:val="hybridMultilevel"/>
    <w:tmpl w:val="6C20661C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4A48E0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26" w15:restartNumberingAfterBreak="0">
    <w:nsid w:val="56DF72DF"/>
    <w:multiLevelType w:val="hybridMultilevel"/>
    <w:tmpl w:val="507AB08E"/>
    <w:lvl w:ilvl="0" w:tplc="DCA89B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D41D68"/>
    <w:multiLevelType w:val="hybridMultilevel"/>
    <w:tmpl w:val="E158795C"/>
    <w:lvl w:ilvl="0" w:tplc="54A4A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D5426F5"/>
    <w:multiLevelType w:val="hybridMultilevel"/>
    <w:tmpl w:val="EE0AB6A8"/>
    <w:lvl w:ilvl="0" w:tplc="8F623A7A">
      <w:start w:val="4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1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2D72DBD"/>
    <w:multiLevelType w:val="singleLevel"/>
    <w:tmpl w:val="3EE09E16"/>
    <w:lvl w:ilvl="0">
      <w:start w:val="1"/>
      <w:numFmt w:val="decimal"/>
      <w:lvlText w:val="%1."/>
      <w:lvlJc w:val="left"/>
      <w:pPr>
        <w:ind w:left="709" w:hanging="425"/>
      </w:pPr>
      <w:rPr>
        <w:rFonts w:hint="default"/>
      </w:rPr>
    </w:lvl>
  </w:abstractNum>
  <w:abstractNum w:abstractNumId="33" w15:restartNumberingAfterBreak="0">
    <w:nsid w:val="634E6DC1"/>
    <w:multiLevelType w:val="hybridMultilevel"/>
    <w:tmpl w:val="B2B4284A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E536CA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35" w15:restartNumberingAfterBreak="0">
    <w:nsid w:val="6F876D5E"/>
    <w:multiLevelType w:val="hybridMultilevel"/>
    <w:tmpl w:val="46326F9A"/>
    <w:lvl w:ilvl="0" w:tplc="3170F7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B3F7C58"/>
    <w:multiLevelType w:val="hybridMultilevel"/>
    <w:tmpl w:val="7EEE0496"/>
    <w:lvl w:ilvl="0" w:tplc="580C3BCC">
      <w:start w:val="1"/>
      <w:numFmt w:val="decimal"/>
      <w:lvlText w:val="%1."/>
      <w:lvlJc w:val="left"/>
      <w:pPr>
        <w:ind w:left="709" w:hanging="42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EF32C1"/>
    <w:multiLevelType w:val="hybridMultilevel"/>
    <w:tmpl w:val="CA4A2920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41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41"/>
  </w:num>
  <w:num w:numId="3">
    <w:abstractNumId w:val="4"/>
  </w:num>
  <w:num w:numId="4">
    <w:abstractNumId w:val="31"/>
  </w:num>
  <w:num w:numId="5">
    <w:abstractNumId w:val="15"/>
  </w:num>
  <w:num w:numId="6">
    <w:abstractNumId w:val="37"/>
  </w:num>
  <w:num w:numId="7">
    <w:abstractNumId w:val="3"/>
  </w:num>
  <w:num w:numId="8">
    <w:abstractNumId w:val="36"/>
  </w:num>
  <w:num w:numId="9">
    <w:abstractNumId w:val="40"/>
  </w:num>
  <w:num w:numId="10">
    <w:abstractNumId w:val="30"/>
  </w:num>
  <w:num w:numId="11">
    <w:abstractNumId w:val="29"/>
  </w:num>
  <w:num w:numId="12">
    <w:abstractNumId w:val="13"/>
  </w:num>
  <w:num w:numId="13">
    <w:abstractNumId w:val="14"/>
  </w:num>
  <w:num w:numId="14">
    <w:abstractNumId w:val="22"/>
  </w:num>
  <w:num w:numId="15">
    <w:abstractNumId w:val="5"/>
  </w:num>
  <w:num w:numId="16">
    <w:abstractNumId w:val="33"/>
  </w:num>
  <w:num w:numId="17">
    <w:abstractNumId w:val="16"/>
  </w:num>
  <w:num w:numId="18">
    <w:abstractNumId w:val="12"/>
  </w:num>
  <w:num w:numId="19">
    <w:abstractNumId w:val="39"/>
  </w:num>
  <w:num w:numId="20">
    <w:abstractNumId w:val="24"/>
  </w:num>
  <w:num w:numId="21">
    <w:abstractNumId w:val="20"/>
  </w:num>
  <w:num w:numId="22">
    <w:abstractNumId w:val="27"/>
  </w:num>
  <w:num w:numId="2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24">
    <w:abstractNumId w:val="34"/>
  </w:num>
  <w:num w:numId="25">
    <w:abstractNumId w:val="6"/>
  </w:num>
  <w:num w:numId="26">
    <w:abstractNumId w:val="19"/>
  </w:num>
  <w:num w:numId="27">
    <w:abstractNumId w:val="25"/>
  </w:num>
  <w:num w:numId="28">
    <w:abstractNumId w:val="26"/>
  </w:num>
  <w:num w:numId="29">
    <w:abstractNumId w:val="7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0">
    <w:abstractNumId w:val="1"/>
  </w:num>
  <w:num w:numId="31">
    <w:abstractNumId w:val="21"/>
  </w:num>
  <w:num w:numId="32">
    <w:abstractNumId w:val="32"/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1"/>
  </w:num>
  <w:num w:numId="35">
    <w:abstractNumId w:val="28"/>
  </w:num>
  <w:num w:numId="36">
    <w:abstractNumId w:val="17"/>
  </w:num>
  <w:num w:numId="37">
    <w:abstractNumId w:val="18"/>
  </w:num>
  <w:num w:numId="38">
    <w:abstractNumId w:val="38"/>
  </w:num>
  <w:num w:numId="39">
    <w:abstractNumId w:val="8"/>
  </w:num>
  <w:num w:numId="40">
    <w:abstractNumId w:val="10"/>
  </w:num>
  <w:num w:numId="41">
    <w:abstractNumId w:val="35"/>
  </w:num>
  <w:num w:numId="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3006D"/>
    <w:rsid w:val="00001636"/>
    <w:rsid w:val="0001673E"/>
    <w:rsid w:val="00073108"/>
    <w:rsid w:val="000771AE"/>
    <w:rsid w:val="00086235"/>
    <w:rsid w:val="000D05ED"/>
    <w:rsid w:val="00100267"/>
    <w:rsid w:val="00121989"/>
    <w:rsid w:val="001478BA"/>
    <w:rsid w:val="00160D01"/>
    <w:rsid w:val="0016386E"/>
    <w:rsid w:val="00183EBA"/>
    <w:rsid w:val="001B7338"/>
    <w:rsid w:val="001F21B9"/>
    <w:rsid w:val="0023234D"/>
    <w:rsid w:val="002524F4"/>
    <w:rsid w:val="002A3F8A"/>
    <w:rsid w:val="002A766F"/>
    <w:rsid w:val="002F0CE8"/>
    <w:rsid w:val="002F2A6A"/>
    <w:rsid w:val="002F2C5C"/>
    <w:rsid w:val="002F70F5"/>
    <w:rsid w:val="003D70D4"/>
    <w:rsid w:val="003E452D"/>
    <w:rsid w:val="003F2354"/>
    <w:rsid w:val="004654BC"/>
    <w:rsid w:val="004A479B"/>
    <w:rsid w:val="004C3C38"/>
    <w:rsid w:val="00536CE4"/>
    <w:rsid w:val="00546332"/>
    <w:rsid w:val="0056017C"/>
    <w:rsid w:val="00561324"/>
    <w:rsid w:val="00566E63"/>
    <w:rsid w:val="005803F0"/>
    <w:rsid w:val="0058146F"/>
    <w:rsid w:val="00583945"/>
    <w:rsid w:val="00597C00"/>
    <w:rsid w:val="005B19DD"/>
    <w:rsid w:val="005C7F5B"/>
    <w:rsid w:val="005E5BA1"/>
    <w:rsid w:val="005F283E"/>
    <w:rsid w:val="005F6140"/>
    <w:rsid w:val="0060537E"/>
    <w:rsid w:val="006516AB"/>
    <w:rsid w:val="00655107"/>
    <w:rsid w:val="00657AD0"/>
    <w:rsid w:val="006670CD"/>
    <w:rsid w:val="00680547"/>
    <w:rsid w:val="00693149"/>
    <w:rsid w:val="006F3CE0"/>
    <w:rsid w:val="006F5519"/>
    <w:rsid w:val="00710430"/>
    <w:rsid w:val="00731470"/>
    <w:rsid w:val="00780E96"/>
    <w:rsid w:val="007D22A3"/>
    <w:rsid w:val="00803697"/>
    <w:rsid w:val="008077C5"/>
    <w:rsid w:val="008448AD"/>
    <w:rsid w:val="008852FF"/>
    <w:rsid w:val="00886B85"/>
    <w:rsid w:val="008A1234"/>
    <w:rsid w:val="008A3140"/>
    <w:rsid w:val="00962958"/>
    <w:rsid w:val="009844F5"/>
    <w:rsid w:val="0098480C"/>
    <w:rsid w:val="009A7405"/>
    <w:rsid w:val="009B7EDD"/>
    <w:rsid w:val="009E7825"/>
    <w:rsid w:val="00A62A09"/>
    <w:rsid w:val="00A743E6"/>
    <w:rsid w:val="00AE522B"/>
    <w:rsid w:val="00B038B2"/>
    <w:rsid w:val="00B47C90"/>
    <w:rsid w:val="00B576B7"/>
    <w:rsid w:val="00B6558F"/>
    <w:rsid w:val="00B74A11"/>
    <w:rsid w:val="00B826B8"/>
    <w:rsid w:val="00BC168E"/>
    <w:rsid w:val="00BC3BA9"/>
    <w:rsid w:val="00BC58ED"/>
    <w:rsid w:val="00C27902"/>
    <w:rsid w:val="00C55ACD"/>
    <w:rsid w:val="00D609D9"/>
    <w:rsid w:val="00D649A8"/>
    <w:rsid w:val="00DA3AED"/>
    <w:rsid w:val="00DB217B"/>
    <w:rsid w:val="00DD04E3"/>
    <w:rsid w:val="00DD760D"/>
    <w:rsid w:val="00E0279A"/>
    <w:rsid w:val="00E173A4"/>
    <w:rsid w:val="00E3006D"/>
    <w:rsid w:val="00E50349"/>
    <w:rsid w:val="00E91068"/>
    <w:rsid w:val="00EB41D3"/>
    <w:rsid w:val="00EE3468"/>
    <w:rsid w:val="00F12D00"/>
    <w:rsid w:val="00F23BF9"/>
    <w:rsid w:val="00F5705A"/>
    <w:rsid w:val="00F7295A"/>
    <w:rsid w:val="00F753C3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1AFE7A"/>
  <w15:docId w15:val="{1280FE9C-15DF-4017-8837-9D0913CAB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D760D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D760D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aliases w:val="Название рисунка"/>
    <w:basedOn w:val="a"/>
    <w:next w:val="a"/>
    <w:uiPriority w:val="35"/>
    <w:unhideWhenUsed/>
    <w:qFormat/>
    <w:rsid w:val="00561324"/>
    <w:pPr>
      <w:spacing w:after="120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Рисунок"/>
    <w:basedOn w:val="a"/>
    <w:link w:val="af4"/>
    <w:qFormat/>
    <w:rsid w:val="00561324"/>
    <w:pPr>
      <w:spacing w:before="120" w:after="80"/>
      <w:ind w:firstLine="0"/>
      <w:jc w:val="center"/>
    </w:pPr>
  </w:style>
  <w:style w:type="character" w:customStyle="1" w:styleId="af4">
    <w:name w:val="Рисунок Знак"/>
    <w:basedOn w:val="a0"/>
    <w:link w:val="af3"/>
    <w:rsid w:val="00561324"/>
    <w:rPr>
      <w:rFonts w:ascii="Trebuchet MS" w:hAnsi="Trebuchet MS"/>
      <w:color w:val="000000" w:themeColor="text1"/>
      <w:sz w:val="28"/>
    </w:rPr>
  </w:style>
  <w:style w:type="paragraph" w:styleId="af5">
    <w:name w:val="Body Text"/>
    <w:basedOn w:val="a"/>
    <w:link w:val="af6"/>
    <w:rsid w:val="00BC168E"/>
    <w:pPr>
      <w:spacing w:before="120" w:after="12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f6">
    <w:name w:val="Основной текст Знак"/>
    <w:basedOn w:val="a0"/>
    <w:link w:val="af5"/>
    <w:rsid w:val="00BC168E"/>
    <w:rPr>
      <w:rFonts w:ascii="Times New Roman" w:eastAsia="Times New Roman" w:hAnsi="Times New Roman" w:cs="Times New Roman"/>
      <w:sz w:val="24"/>
      <w:szCs w:val="24"/>
    </w:rPr>
  </w:style>
  <w:style w:type="paragraph" w:customStyle="1" w:styleId="af7">
    <w:name w:val="Название таблицы"/>
    <w:basedOn w:val="a"/>
    <w:link w:val="af8"/>
    <w:qFormat/>
    <w:rsid w:val="00E0279A"/>
    <w:pPr>
      <w:spacing w:before="120"/>
      <w:ind w:firstLine="0"/>
      <w:jc w:val="right"/>
    </w:pPr>
    <w:rPr>
      <w:sz w:val="24"/>
    </w:rPr>
  </w:style>
  <w:style w:type="character" w:customStyle="1" w:styleId="af8">
    <w:name w:val="Название таблицы Знак"/>
    <w:basedOn w:val="a0"/>
    <w:link w:val="af7"/>
    <w:rsid w:val="00E0279A"/>
    <w:rPr>
      <w:rFonts w:ascii="Trebuchet MS" w:hAnsi="Trebuchet MS"/>
      <w:color w:val="000000" w:themeColor="text1"/>
      <w:sz w:val="24"/>
    </w:rPr>
  </w:style>
  <w:style w:type="character" w:styleId="af9">
    <w:name w:val="Hyperlink"/>
    <w:basedOn w:val="a0"/>
    <w:uiPriority w:val="99"/>
    <w:unhideWhenUsed/>
    <w:rsid w:val="0056017C"/>
    <w:rPr>
      <w:color w:val="0000FF" w:themeColor="hyperlink"/>
      <w:u w:val="single"/>
    </w:rPr>
  </w:style>
  <w:style w:type="character" w:styleId="afa">
    <w:name w:val="Unresolved Mention"/>
    <w:basedOn w:val="a0"/>
    <w:uiPriority w:val="99"/>
    <w:semiHidden/>
    <w:unhideWhenUsed/>
    <w:rsid w:val="005601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drweb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stralinux.ru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kaspersky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068E84-6BE3-4723-8EE3-19D366F66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МЕТОДИЧЕСКИЕ РЕКОМЕНДАЦИИ К ПРАКТИЧЕСКОМУ ЗАНЯТИЮ.docx</Template>
  <TotalTime>1</TotalTime>
  <Pages>30</Pages>
  <Words>6958</Words>
  <Characters>39663</Characters>
  <Application>Microsoft Office Word</Application>
  <DocSecurity>0</DocSecurity>
  <Lines>330</Lines>
  <Paragraphs>93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</vt:i4>
      </vt:variant>
    </vt:vector>
  </HeadingPairs>
  <TitlesOfParts>
    <vt:vector size="11" baseType="lpstr">
      <vt:lpstr/>
      <vt:lpstr>МЕТОДИЧЕСКИЕ РЕКОМЕНДАЦИИ К ПРАКТИЧЕСКОМУ ЗАНЯТИЮ № 1</vt:lpstr>
      <vt:lpstr>    «ГАЗИНФОРМСЕРВИС»</vt:lpstr>
      <vt:lpstr>    «КОД БЕЗОПАСНОСТИ»</vt:lpstr>
      <vt:lpstr>    «КОНФИДЕНТ»</vt:lpstr>
      <vt:lpstr>    НПП ИТБ</vt:lpstr>
      <vt:lpstr>    ОКБ САПР</vt:lpstr>
      <vt:lpstr>    РНТ</vt:lpstr>
      <vt:lpstr>    РУБИНТЕХ</vt:lpstr>
      <vt:lpstr>    СПИИРАН НИО ПИБ</vt:lpstr>
      <vt:lpstr>    ТСС</vt:lpstr>
    </vt:vector>
  </TitlesOfParts>
  <Company>diakov.net</Company>
  <LinksUpToDate>false</LinksUpToDate>
  <CharactersWithSpaces>46528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С.А. Краснов</dc:creator>
  <cp:lastModifiedBy>MatmanBJ</cp:lastModifiedBy>
  <cp:revision>2</cp:revision>
  <cp:lastPrinted>2021-12-11T13:10:00Z</cp:lastPrinted>
  <dcterms:created xsi:type="dcterms:W3CDTF">2022-04-30T16:30:00Z</dcterms:created>
  <dcterms:modified xsi:type="dcterms:W3CDTF">2022-04-30T16:30:00Z</dcterms:modified>
</cp:coreProperties>
</file>